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105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29"/>
        <w:gridCol w:w="784"/>
        <w:gridCol w:w="3185"/>
      </w:tblGrid>
      <w:tr w:rsidR="00FE6CEF" w14:paraId="6B55CBBB" w14:textId="77777777" w:rsidTr="00E53BD9">
        <w:tc>
          <w:tcPr>
            <w:tcW w:w="6629" w:type="dxa"/>
            <w:vMerge w:val="restart"/>
            <w:vAlign w:val="center"/>
          </w:tcPr>
          <w:p w14:paraId="6FDD6F29" w14:textId="77777777" w:rsidR="00FE6CEF" w:rsidRPr="00CC54BC" w:rsidRDefault="00FE6CEF" w:rsidP="00FE6CEF">
            <w:pPr>
              <w:rPr>
                <w:rFonts w:ascii="Chalkboard" w:hAnsi="Chalkboard"/>
                <w:u w:val="single"/>
              </w:rPr>
            </w:pPr>
            <w:r w:rsidRPr="008A1B61">
              <w:rPr>
                <w:rFonts w:ascii="Chalkboard" w:hAnsi="Chalkboard"/>
                <w:u w:val="single"/>
              </w:rPr>
              <w:t xml:space="preserve">L.Q. </w:t>
            </w:r>
            <w:r w:rsidR="00E53BD9">
              <w:rPr>
                <w:rFonts w:ascii="Chalkboard" w:hAnsi="Chalkboard"/>
                <w:u w:val="single"/>
              </w:rPr>
              <w:t>How do I use conversion graphs to solve problems?</w:t>
            </w:r>
          </w:p>
        </w:tc>
        <w:tc>
          <w:tcPr>
            <w:tcW w:w="784" w:type="dxa"/>
          </w:tcPr>
          <w:p w14:paraId="1CFE5854" w14:textId="77777777" w:rsidR="00FE6CEF" w:rsidRPr="00CC54BC" w:rsidRDefault="00FE6CEF" w:rsidP="00E53BD9">
            <w:pPr>
              <w:rPr>
                <w:rFonts w:ascii="Chalkboard" w:hAnsi="Chalkboard"/>
                <w:sz w:val="20"/>
                <w:szCs w:val="20"/>
              </w:rPr>
            </w:pPr>
            <w:r w:rsidRPr="00CC54BC">
              <w:rPr>
                <w:rFonts w:ascii="Chalkboard" w:hAnsi="Chalkboard"/>
                <w:sz w:val="20"/>
                <w:szCs w:val="20"/>
              </w:rPr>
              <w:t>Date:</w:t>
            </w:r>
          </w:p>
        </w:tc>
        <w:tc>
          <w:tcPr>
            <w:tcW w:w="3185" w:type="dxa"/>
            <w:tcBorders>
              <w:bottom w:val="single" w:sz="4" w:space="0" w:color="auto"/>
            </w:tcBorders>
          </w:tcPr>
          <w:p w14:paraId="648F5FA9" w14:textId="77777777" w:rsidR="00FE6CEF" w:rsidRDefault="00FE6CEF" w:rsidP="00E53BD9">
            <w:pPr>
              <w:rPr>
                <w:rFonts w:ascii="Chalkboard" w:hAnsi="Chalkboard"/>
              </w:rPr>
            </w:pPr>
          </w:p>
        </w:tc>
      </w:tr>
      <w:tr w:rsidR="00FE6CEF" w14:paraId="6F8C7DFE" w14:textId="77777777" w:rsidTr="00E53BD9">
        <w:trPr>
          <w:trHeight w:val="525"/>
        </w:trPr>
        <w:tc>
          <w:tcPr>
            <w:tcW w:w="6629" w:type="dxa"/>
            <w:vMerge/>
          </w:tcPr>
          <w:p w14:paraId="5575B001" w14:textId="77777777" w:rsidR="00FE6CEF" w:rsidRDefault="00FE6CEF" w:rsidP="00E53BD9">
            <w:pPr>
              <w:rPr>
                <w:rFonts w:ascii="Chalkboard" w:hAnsi="Chalkboard"/>
              </w:rPr>
            </w:pPr>
          </w:p>
        </w:tc>
        <w:tc>
          <w:tcPr>
            <w:tcW w:w="784" w:type="dxa"/>
            <w:vAlign w:val="bottom"/>
          </w:tcPr>
          <w:p w14:paraId="1EEE05EF" w14:textId="77777777" w:rsidR="00FE6CEF" w:rsidRPr="00CC54BC" w:rsidRDefault="00FE6CEF" w:rsidP="00E53BD9">
            <w:pPr>
              <w:rPr>
                <w:rFonts w:ascii="Chalkboard" w:hAnsi="Chalkboard"/>
                <w:sz w:val="20"/>
                <w:szCs w:val="20"/>
              </w:rPr>
            </w:pPr>
            <w:r w:rsidRPr="00CC54BC">
              <w:rPr>
                <w:rFonts w:ascii="Chalkboard" w:hAnsi="Chalkboard"/>
                <w:sz w:val="20"/>
                <w:szCs w:val="20"/>
              </w:rPr>
              <w:t>Name:</w:t>
            </w:r>
          </w:p>
        </w:tc>
        <w:tc>
          <w:tcPr>
            <w:tcW w:w="3185" w:type="dxa"/>
            <w:tcBorders>
              <w:top w:val="single" w:sz="4" w:space="0" w:color="auto"/>
              <w:bottom w:val="single" w:sz="4" w:space="0" w:color="auto"/>
            </w:tcBorders>
          </w:tcPr>
          <w:p w14:paraId="2C66670F" w14:textId="77777777" w:rsidR="00FE6CEF" w:rsidRDefault="00FE6CEF" w:rsidP="00E53BD9">
            <w:pPr>
              <w:rPr>
                <w:rFonts w:ascii="Chalkboard" w:hAnsi="Chalkboard"/>
              </w:rPr>
            </w:pPr>
          </w:p>
        </w:tc>
      </w:tr>
    </w:tbl>
    <w:p w14:paraId="7BCA676A" w14:textId="77777777" w:rsidR="00EA71D5" w:rsidRDefault="00EA71D5"/>
    <w:p w14:paraId="1EEE4E50" w14:textId="77777777" w:rsidR="00E53BD9" w:rsidRDefault="00E53BD9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676"/>
      </w:tblGrid>
      <w:tr w:rsidR="00E53BD9" w14:paraId="094F1DC6" w14:textId="77777777" w:rsidTr="00E53BD9">
        <w:trPr>
          <w:trHeight w:val="981"/>
        </w:trPr>
        <w:tc>
          <w:tcPr>
            <w:tcW w:w="10676" w:type="dxa"/>
          </w:tcPr>
          <w:p w14:paraId="373F0FD5" w14:textId="77777777" w:rsidR="00E53BD9" w:rsidRPr="00E53BD9" w:rsidRDefault="00E53BD9">
            <w:pPr>
              <w:rPr>
                <w:rFonts w:ascii="Tahoma" w:hAnsi="Tahoma"/>
              </w:rPr>
            </w:pPr>
            <w:r w:rsidRPr="00E53BD9">
              <w:rPr>
                <w:rFonts w:ascii="Tahoma" w:hAnsi="Tahoma"/>
              </w:rPr>
              <w:t>Conversion means….</w:t>
            </w:r>
          </w:p>
        </w:tc>
      </w:tr>
    </w:tbl>
    <w:p w14:paraId="3B35DBAB" w14:textId="77777777" w:rsidR="00E53BD9" w:rsidRDefault="00E53BD9" w:rsidP="00E53BD9">
      <w:pPr>
        <w:rPr>
          <w:rFonts w:ascii="Verdana" w:hAnsi="Verdana"/>
          <w:sz w:val="20"/>
          <w:szCs w:val="20"/>
        </w:rPr>
      </w:pPr>
    </w:p>
    <w:p w14:paraId="1C390571" w14:textId="77777777" w:rsidR="00E53BD9" w:rsidRDefault="00E53BD9" w:rsidP="00E53BD9">
      <w:pPr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1. This is a conversion graph between pounds and kilograms.</w:t>
      </w:r>
    </w:p>
    <w:p w14:paraId="52927D1E" w14:textId="77777777" w:rsidR="00E53BD9" w:rsidRDefault="00E53BD9" w:rsidP="00E53BD9">
      <w:pPr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(a) Use the graph to make an approximate conversion of:</w:t>
      </w:r>
    </w:p>
    <w:p w14:paraId="58D6C329" w14:textId="77777777" w:rsidR="00E53BD9" w:rsidRDefault="00E53BD9">
      <w:r>
        <w:rPr>
          <w:rFonts w:ascii="Verdana" w:hAnsi="Verdana"/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EC91F5C" wp14:editId="14C4E9B6">
                <wp:simplePos x="0" y="0"/>
                <wp:positionH relativeFrom="column">
                  <wp:posOffset>3564890</wp:posOffset>
                </wp:positionH>
                <wp:positionV relativeFrom="paragraph">
                  <wp:posOffset>127635</wp:posOffset>
                </wp:positionV>
                <wp:extent cx="2902585" cy="2533650"/>
                <wp:effectExtent l="0" t="0" r="0" b="6350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02585" cy="2533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AE3394D" w14:textId="77777777" w:rsidR="0094655F" w:rsidRPr="00A83D1D" w:rsidRDefault="0094655F" w:rsidP="00E53BD9">
                            <w:pPr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num" w:pos="284"/>
                              </w:tabs>
                              <w:ind w:left="284" w:hanging="142"/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  <w:r w:rsidRPr="00A83D1D">
                              <w:rPr>
                                <w:rFonts w:ascii="Verdana" w:hAnsi="Verdana"/>
                                <w:sz w:val="20"/>
                                <w:szCs w:val="20"/>
                                <w:lang w:val="en-US"/>
                              </w:rPr>
                              <w:t>10kg to pounds</w:t>
                            </w:r>
                            <w:r>
                              <w:rPr>
                                <w:rFonts w:ascii="Verdana" w:hAnsi="Verdana"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Verdana" w:hAnsi="Verdana"/>
                                <w:sz w:val="20"/>
                                <w:szCs w:val="20"/>
                                <w:lang w:val="en-US"/>
                              </w:rPr>
                              <w:tab/>
                              <w:t>______</w:t>
                            </w:r>
                            <w:r>
                              <w:rPr>
                                <w:rFonts w:ascii="Verdana" w:hAnsi="Verdana"/>
                                <w:sz w:val="20"/>
                                <w:szCs w:val="20"/>
                                <w:lang w:val="en-US"/>
                              </w:rPr>
                              <w:br/>
                            </w:r>
                          </w:p>
                          <w:p w14:paraId="2A1A204E" w14:textId="77777777" w:rsidR="0094655F" w:rsidRPr="00A83D1D" w:rsidRDefault="0094655F" w:rsidP="00E53BD9">
                            <w:pPr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num" w:pos="284"/>
                              </w:tabs>
                              <w:ind w:hanging="578"/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  <w:r w:rsidRPr="00A83D1D">
                              <w:rPr>
                                <w:rFonts w:ascii="Verdana" w:hAnsi="Verdana"/>
                                <w:sz w:val="20"/>
                                <w:szCs w:val="20"/>
                                <w:lang w:val="en-US"/>
                              </w:rPr>
                              <w:t>18lb to kilograms</w:t>
                            </w:r>
                            <w:r>
                              <w:rPr>
                                <w:rFonts w:ascii="Verdana" w:hAnsi="Verdana"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Verdana" w:hAnsi="Verdana"/>
                                <w:sz w:val="20"/>
                                <w:szCs w:val="20"/>
                                <w:lang w:val="en-US"/>
                              </w:rPr>
                              <w:tab/>
                              <w:t>_______</w:t>
                            </w:r>
                            <w:r>
                              <w:rPr>
                                <w:rFonts w:ascii="Verdana" w:hAnsi="Verdana"/>
                                <w:sz w:val="20"/>
                                <w:szCs w:val="20"/>
                                <w:lang w:val="en-US"/>
                              </w:rPr>
                              <w:br/>
                            </w:r>
                          </w:p>
                          <w:p w14:paraId="47562860" w14:textId="77777777" w:rsidR="0094655F" w:rsidRDefault="0094655F" w:rsidP="00E53BD9">
                            <w:pPr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num" w:pos="284"/>
                              </w:tabs>
                              <w:ind w:hanging="578"/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  <w:r w:rsidRPr="00A83D1D">
                              <w:rPr>
                                <w:rFonts w:ascii="Verdana" w:hAnsi="Verdana"/>
                                <w:sz w:val="20"/>
                                <w:szCs w:val="20"/>
                                <w:lang w:val="en-US"/>
                              </w:rPr>
                              <w:t>40lb to kilograms</w:t>
                            </w:r>
                            <w:r>
                              <w:rPr>
                                <w:rFonts w:ascii="Verdana" w:hAnsi="Verdana"/>
                                <w:sz w:val="20"/>
                                <w:szCs w:val="20"/>
                                <w:lang w:val="en-US"/>
                              </w:rPr>
                              <w:br/>
                            </w:r>
                          </w:p>
                          <w:p w14:paraId="4F57D51F" w14:textId="77777777" w:rsidR="0094655F" w:rsidRPr="00A83D1D" w:rsidRDefault="0094655F" w:rsidP="00E53BD9">
                            <w:pPr>
                              <w:ind w:left="720"/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br/>
                              <w:t xml:space="preserve">             </w:t>
                            </w:r>
                            <w: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tab/>
                              <w:t>________</w:t>
                            </w:r>
                          </w:p>
                          <w:p w14:paraId="7797F5D4" w14:textId="77777777" w:rsidR="0094655F" w:rsidRPr="00D359C4" w:rsidRDefault="0094655F" w:rsidP="00E53BD9">
                            <w:pPr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num" w:pos="284"/>
                              </w:tabs>
                              <w:ind w:hanging="578"/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  <w:r w:rsidRPr="00A83D1D">
                              <w:rPr>
                                <w:rFonts w:ascii="Verdana" w:hAnsi="Verdana"/>
                                <w:sz w:val="20"/>
                                <w:szCs w:val="20"/>
                                <w:lang w:val="en-US"/>
                              </w:rPr>
                              <w:t>25kg to pounds</w:t>
                            </w:r>
                          </w:p>
                          <w:p w14:paraId="1BBEB19D" w14:textId="77777777" w:rsidR="0094655F" w:rsidRDefault="0094655F" w:rsidP="00E53BD9">
                            <w:pPr>
                              <w:ind w:left="2160"/>
                              <w:rPr>
                                <w:rFonts w:ascii="Verdana" w:hAnsi="Verdana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7DB0A794" w14:textId="77777777" w:rsidR="0094655F" w:rsidRDefault="0094655F" w:rsidP="00E53BD9">
                            <w:pPr>
                              <w:ind w:left="2160"/>
                              <w:rPr>
                                <w:rFonts w:ascii="Verdana" w:hAnsi="Verdana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ascii="Verdana" w:hAnsi="Verdana"/>
                                <w:sz w:val="20"/>
                                <w:szCs w:val="20"/>
                                <w:lang w:val="en-US"/>
                              </w:rPr>
                              <w:br/>
                              <w:t>________</w:t>
                            </w:r>
                            <w:r>
                              <w:rPr>
                                <w:rFonts w:ascii="Verdana" w:hAnsi="Verdana"/>
                                <w:sz w:val="20"/>
                                <w:szCs w:val="20"/>
                                <w:lang w:val="en-US"/>
                              </w:rPr>
                              <w:br/>
                            </w:r>
                          </w:p>
                          <w:p w14:paraId="7D19C6E8" w14:textId="77777777" w:rsidR="0094655F" w:rsidRPr="00A83D1D" w:rsidRDefault="0094655F" w:rsidP="00E53BD9">
                            <w:pP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Verdana" w:hAnsi="Verdana"/>
                                <w:sz w:val="20"/>
                                <w:szCs w:val="20"/>
                                <w:lang w:val="en-US"/>
                              </w:rPr>
                              <w:t>(b) Approximately how many pounds are equivalent to 1kg?</w:t>
                            </w:r>
                          </w:p>
                          <w:p w14:paraId="60F0B315" w14:textId="77777777" w:rsidR="0094655F" w:rsidRPr="00A83D1D" w:rsidRDefault="0094655F" w:rsidP="00E53BD9">
                            <w:pP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1" o:spid="_x0000_s1026" type="#_x0000_t202" style="position:absolute;margin-left:280.7pt;margin-top:10.05pt;width:228.55pt;height:199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" filled="f" stroked="f">
                <v:textbox>
                  <w:txbxContent>
                    <w:p w14:paraId="6AE3394D" w14:textId="77777777" w:rsidR="0094655F" w:rsidRPr="00A83D1D" w:rsidRDefault="0094655F" w:rsidP="00E53BD9">
                      <w:pPr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num" w:pos="284"/>
                        </w:tabs>
                        <w:ind w:left="284" w:hanging="142"/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  <w:r w:rsidRPr="00A83D1D">
                        <w:rPr>
                          <w:rFonts w:ascii="Verdana" w:hAnsi="Verdana"/>
                          <w:sz w:val="20"/>
                          <w:szCs w:val="20"/>
                          <w:lang w:val="en-US"/>
                        </w:rPr>
                        <w:t>10kg to pounds</w:t>
                      </w:r>
                      <w:r>
                        <w:rPr>
                          <w:rFonts w:ascii="Verdana" w:hAnsi="Verdana"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r>
                        <w:rPr>
                          <w:rFonts w:ascii="Verdana" w:hAnsi="Verdana"/>
                          <w:sz w:val="20"/>
                          <w:szCs w:val="20"/>
                          <w:lang w:val="en-US"/>
                        </w:rPr>
                        <w:tab/>
                        <w:t>______</w:t>
                      </w:r>
                      <w:r>
                        <w:rPr>
                          <w:rFonts w:ascii="Verdana" w:hAnsi="Verdana"/>
                          <w:sz w:val="20"/>
                          <w:szCs w:val="20"/>
                          <w:lang w:val="en-US"/>
                        </w:rPr>
                        <w:br/>
                      </w:r>
                    </w:p>
                    <w:p w14:paraId="2A1A204E" w14:textId="77777777" w:rsidR="0094655F" w:rsidRPr="00A83D1D" w:rsidRDefault="0094655F" w:rsidP="00E53BD9">
                      <w:pPr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num" w:pos="284"/>
                        </w:tabs>
                        <w:ind w:hanging="578"/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  <w:r w:rsidRPr="00A83D1D">
                        <w:rPr>
                          <w:rFonts w:ascii="Verdana" w:hAnsi="Verdana"/>
                          <w:sz w:val="20"/>
                          <w:szCs w:val="20"/>
                          <w:lang w:val="en-US"/>
                        </w:rPr>
                        <w:t>18lb to kilograms</w:t>
                      </w:r>
                      <w:r>
                        <w:rPr>
                          <w:rFonts w:ascii="Verdana" w:hAnsi="Verdana"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r>
                        <w:rPr>
                          <w:rFonts w:ascii="Verdana" w:hAnsi="Verdana"/>
                          <w:sz w:val="20"/>
                          <w:szCs w:val="20"/>
                          <w:lang w:val="en-US"/>
                        </w:rPr>
                        <w:tab/>
                        <w:t>_______</w:t>
                      </w:r>
                      <w:r>
                        <w:rPr>
                          <w:rFonts w:ascii="Verdana" w:hAnsi="Verdana"/>
                          <w:sz w:val="20"/>
                          <w:szCs w:val="20"/>
                          <w:lang w:val="en-US"/>
                        </w:rPr>
                        <w:br/>
                      </w:r>
                    </w:p>
                    <w:p w14:paraId="47562860" w14:textId="77777777" w:rsidR="0094655F" w:rsidRDefault="0094655F" w:rsidP="00E53BD9">
                      <w:pPr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num" w:pos="284"/>
                        </w:tabs>
                        <w:ind w:hanging="578"/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  <w:r w:rsidRPr="00A83D1D">
                        <w:rPr>
                          <w:rFonts w:ascii="Verdana" w:hAnsi="Verdana"/>
                          <w:sz w:val="20"/>
                          <w:szCs w:val="20"/>
                          <w:lang w:val="en-US"/>
                        </w:rPr>
                        <w:t>40lb to kilograms</w:t>
                      </w:r>
                      <w:r>
                        <w:rPr>
                          <w:rFonts w:ascii="Verdana" w:hAnsi="Verdana"/>
                          <w:sz w:val="20"/>
                          <w:szCs w:val="20"/>
                          <w:lang w:val="en-US"/>
                        </w:rPr>
                        <w:br/>
                      </w:r>
                    </w:p>
                    <w:p w14:paraId="4F57D51F" w14:textId="77777777" w:rsidR="0094655F" w:rsidRPr="00A83D1D" w:rsidRDefault="0094655F" w:rsidP="00E53BD9">
                      <w:pPr>
                        <w:ind w:left="720"/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  <w:r>
                        <w:rPr>
                          <w:rFonts w:ascii="Verdana" w:hAnsi="Verdana"/>
                          <w:sz w:val="20"/>
                          <w:szCs w:val="20"/>
                        </w:rPr>
                        <w:br/>
                        <w:t xml:space="preserve">             </w:t>
                      </w:r>
                      <w:r>
                        <w:rPr>
                          <w:rFonts w:ascii="Verdana" w:hAnsi="Verdana"/>
                          <w:sz w:val="20"/>
                          <w:szCs w:val="20"/>
                        </w:rPr>
                        <w:tab/>
                        <w:t>________</w:t>
                      </w:r>
                    </w:p>
                    <w:p w14:paraId="7797F5D4" w14:textId="77777777" w:rsidR="0094655F" w:rsidRPr="00D359C4" w:rsidRDefault="0094655F" w:rsidP="00E53BD9">
                      <w:pPr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num" w:pos="284"/>
                        </w:tabs>
                        <w:ind w:hanging="578"/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  <w:r w:rsidRPr="00A83D1D">
                        <w:rPr>
                          <w:rFonts w:ascii="Verdana" w:hAnsi="Verdana"/>
                          <w:sz w:val="20"/>
                          <w:szCs w:val="20"/>
                          <w:lang w:val="en-US"/>
                        </w:rPr>
                        <w:t>25kg to pounds</w:t>
                      </w:r>
                    </w:p>
                    <w:p w14:paraId="1BBEB19D" w14:textId="77777777" w:rsidR="0094655F" w:rsidRDefault="0094655F" w:rsidP="00E53BD9">
                      <w:pPr>
                        <w:ind w:left="2160"/>
                        <w:rPr>
                          <w:rFonts w:ascii="Verdana" w:hAnsi="Verdana"/>
                          <w:sz w:val="20"/>
                          <w:szCs w:val="20"/>
                          <w:lang w:val="en-US"/>
                        </w:rPr>
                      </w:pPr>
                    </w:p>
                    <w:p w14:paraId="7DB0A794" w14:textId="77777777" w:rsidR="0094655F" w:rsidRDefault="0094655F" w:rsidP="00E53BD9">
                      <w:pPr>
                        <w:ind w:left="2160"/>
                        <w:rPr>
                          <w:rFonts w:ascii="Verdana" w:hAnsi="Verdana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ascii="Verdana" w:hAnsi="Verdana"/>
                          <w:sz w:val="20"/>
                          <w:szCs w:val="20"/>
                          <w:lang w:val="en-US"/>
                        </w:rPr>
                        <w:br/>
                        <w:t>________</w:t>
                      </w:r>
                      <w:r>
                        <w:rPr>
                          <w:rFonts w:ascii="Verdana" w:hAnsi="Verdana"/>
                          <w:sz w:val="20"/>
                          <w:szCs w:val="20"/>
                          <w:lang w:val="en-US"/>
                        </w:rPr>
                        <w:br/>
                      </w:r>
                    </w:p>
                    <w:p w14:paraId="7D19C6E8" w14:textId="77777777" w:rsidR="0094655F" w:rsidRPr="00A83D1D" w:rsidRDefault="0094655F" w:rsidP="00E53BD9">
                      <w:pPr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  <w:r>
                        <w:rPr>
                          <w:rFonts w:ascii="Verdana" w:hAnsi="Verdana"/>
                          <w:sz w:val="20"/>
                          <w:szCs w:val="20"/>
                          <w:lang w:val="en-US"/>
                        </w:rPr>
                        <w:t>(b) Approximately how many pounds are equivalent to 1kg?</w:t>
                      </w:r>
                    </w:p>
                    <w:p w14:paraId="60F0B315" w14:textId="77777777" w:rsidR="0094655F" w:rsidRPr="00A83D1D" w:rsidRDefault="0094655F" w:rsidP="00E53BD9">
                      <w:pPr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4209DEE0" w14:textId="77777777" w:rsidR="00E53BD9" w:rsidRDefault="00E53BD9">
      <w:r w:rsidRPr="00A83D1D">
        <w:rPr>
          <w:rFonts w:ascii="Verdana" w:hAnsi="Verdana"/>
          <w:noProof/>
          <w:sz w:val="20"/>
          <w:szCs w:val="20"/>
          <w:lang w:val="en-US"/>
        </w:rPr>
        <w:drawing>
          <wp:inline distT="0" distB="0" distL="0" distR="0" wp14:anchorId="6146A410" wp14:editId="6E10D573">
            <wp:extent cx="3008031" cy="2372008"/>
            <wp:effectExtent l="0" t="0" r="0" b="0"/>
            <wp:docPr id="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1"/>
                    <pic:cNvPicPr>
                      <a:picLocks noChangeAspect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928" t="12165" r="44497"/>
                    <a:stretch/>
                  </pic:blipFill>
                  <pic:spPr bwMode="auto">
                    <a:xfrm>
                      <a:off x="0" y="0"/>
                      <a:ext cx="3011839" cy="23750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14:paraId="0FB80F32" w14:textId="77777777" w:rsidR="00E53BD9" w:rsidRDefault="00E53BD9"/>
    <w:p w14:paraId="232BA025" w14:textId="77777777" w:rsidR="00E53BD9" w:rsidRDefault="00E53BD9" w:rsidP="00E53BD9">
      <w:pPr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2. This graph shows the approximate equivalence of the British pound (£) to the Singapore dollar ($).  </w:t>
      </w:r>
    </w:p>
    <w:p w14:paraId="5BAB8102" w14:textId="77777777" w:rsidR="00E53BD9" w:rsidRDefault="00E53BD9" w:rsidP="00E53BD9">
      <w:pPr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(a) Use the graph to make an approximate conversion of:</w:t>
      </w:r>
    </w:p>
    <w:p w14:paraId="5D811433" w14:textId="77777777" w:rsidR="00E53BD9" w:rsidRPr="007C66A9" w:rsidRDefault="00E53BD9" w:rsidP="00E53BD9">
      <w:pPr>
        <w:rPr>
          <w:rFonts w:ascii="Verdana" w:hAnsi="Verdana"/>
          <w:sz w:val="20"/>
          <w:szCs w:val="20"/>
        </w:rPr>
      </w:pPr>
      <w:r>
        <w:rPr>
          <w:rFonts w:ascii="Verdana" w:hAnsi="Verdana"/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6D97C3D" wp14:editId="307FF386">
                <wp:simplePos x="0" y="0"/>
                <wp:positionH relativeFrom="column">
                  <wp:posOffset>3336925</wp:posOffset>
                </wp:positionH>
                <wp:positionV relativeFrom="paragraph">
                  <wp:posOffset>157480</wp:posOffset>
                </wp:positionV>
                <wp:extent cx="2760345" cy="1637665"/>
                <wp:effectExtent l="0" t="0" r="0" b="0"/>
                <wp:wrapSquare wrapText="bothSides"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60345" cy="16376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F506B3B" w14:textId="77777777" w:rsidR="0094655F" w:rsidRPr="007C66A9" w:rsidRDefault="0094655F" w:rsidP="00E53BD9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ind w:left="284" w:hanging="284"/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t>£</w:t>
                            </w:r>
                            <w:r w:rsidRPr="007C66A9"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t>50 to dollars</w:t>
                            </w:r>
                            <w: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Verdana" w:hAnsi="Verdana"/>
                                <w:sz w:val="20"/>
                                <w:szCs w:val="20"/>
                                <w:lang w:val="en-US"/>
                              </w:rPr>
                              <w:t>______</w:t>
                            </w:r>
                            <w: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br/>
                            </w:r>
                          </w:p>
                          <w:p w14:paraId="3B2E8389" w14:textId="77777777" w:rsidR="0094655F" w:rsidRDefault="0094655F" w:rsidP="00E53BD9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ind w:left="284" w:hanging="284"/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t>$150 to pounds</w:t>
                            </w:r>
                            <w: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Verdana" w:hAnsi="Verdana"/>
                                <w:sz w:val="20"/>
                                <w:szCs w:val="20"/>
                                <w:lang w:val="en-US"/>
                              </w:rPr>
                              <w:t>______</w:t>
                            </w:r>
                            <w: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br/>
                            </w:r>
                          </w:p>
                          <w:p w14:paraId="0278F517" w14:textId="77777777" w:rsidR="0094655F" w:rsidRDefault="0094655F" w:rsidP="00E53BD9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ind w:left="284" w:hanging="284"/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t>£120 to dollars</w:t>
                            </w:r>
                            <w: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br/>
                            </w:r>
                            <w: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br/>
                              <w:t xml:space="preserve">             </w:t>
                            </w:r>
                            <w: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tab/>
                              <w:t>________</w:t>
                            </w:r>
                          </w:p>
                          <w:p w14:paraId="755F306B" w14:textId="77777777" w:rsidR="0094655F" w:rsidRDefault="0094655F" w:rsidP="00E53BD9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ind w:left="284" w:hanging="284"/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t>$500 to pounds</w:t>
                            </w:r>
                          </w:p>
                          <w:p w14:paraId="5FD17A7F" w14:textId="77777777" w:rsidR="0094655F" w:rsidRDefault="0094655F" w:rsidP="00E53BD9">
                            <w:pP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</w:p>
                          <w:p w14:paraId="02555433" w14:textId="77777777" w:rsidR="0094655F" w:rsidRDefault="0094655F" w:rsidP="00E53BD9">
                            <w:pP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t xml:space="preserve">             </w:t>
                            </w:r>
                            <w: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tab/>
                              <w:t>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27" type="#_x0000_t202" style="position:absolute;margin-left:262.75pt;margin-top:12.4pt;width:217.35pt;height:128.9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" filled="f" stroked="f">
                <v:textbox>
                  <w:txbxContent>
                    <w:p w14:paraId="2F506B3B" w14:textId="77777777" w:rsidR="0094655F" w:rsidRPr="007C66A9" w:rsidRDefault="0094655F" w:rsidP="00E53BD9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ind w:left="284" w:hanging="284"/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  <w:r>
                        <w:rPr>
                          <w:rFonts w:ascii="Verdana" w:hAnsi="Verdana"/>
                          <w:sz w:val="20"/>
                          <w:szCs w:val="20"/>
                        </w:rPr>
                        <w:t>£</w:t>
                      </w:r>
                      <w:r w:rsidRPr="007C66A9">
                        <w:rPr>
                          <w:rFonts w:ascii="Verdana" w:hAnsi="Verdana"/>
                          <w:sz w:val="20"/>
                          <w:szCs w:val="20"/>
                        </w:rPr>
                        <w:t>50 to dollars</w:t>
                      </w:r>
                      <w:r>
                        <w:rPr>
                          <w:rFonts w:ascii="Verdana" w:hAnsi="Verdana"/>
                          <w:sz w:val="20"/>
                          <w:szCs w:val="20"/>
                        </w:rPr>
                        <w:tab/>
                      </w:r>
                      <w:r>
                        <w:rPr>
                          <w:rFonts w:ascii="Verdana" w:hAnsi="Verdana"/>
                          <w:sz w:val="20"/>
                          <w:szCs w:val="20"/>
                          <w:lang w:val="en-US"/>
                        </w:rPr>
                        <w:t>______</w:t>
                      </w:r>
                      <w:r>
                        <w:rPr>
                          <w:rFonts w:ascii="Verdana" w:hAnsi="Verdana"/>
                          <w:sz w:val="20"/>
                          <w:szCs w:val="20"/>
                        </w:rPr>
                        <w:br/>
                      </w:r>
                    </w:p>
                    <w:p w14:paraId="3B2E8389" w14:textId="77777777" w:rsidR="0094655F" w:rsidRDefault="0094655F" w:rsidP="00E53BD9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ind w:left="284" w:hanging="284"/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  <w:r>
                        <w:rPr>
                          <w:rFonts w:ascii="Verdana" w:hAnsi="Verdana"/>
                          <w:sz w:val="20"/>
                          <w:szCs w:val="20"/>
                        </w:rPr>
                        <w:t>$150 to pounds</w:t>
                      </w:r>
                      <w:r>
                        <w:rPr>
                          <w:rFonts w:ascii="Verdana" w:hAnsi="Verdana"/>
                          <w:sz w:val="20"/>
                          <w:szCs w:val="20"/>
                        </w:rPr>
                        <w:tab/>
                      </w:r>
                      <w:r>
                        <w:rPr>
                          <w:rFonts w:ascii="Verdana" w:hAnsi="Verdana"/>
                          <w:sz w:val="20"/>
                          <w:szCs w:val="20"/>
                          <w:lang w:val="en-US"/>
                        </w:rPr>
                        <w:t>______</w:t>
                      </w:r>
                      <w:r>
                        <w:rPr>
                          <w:rFonts w:ascii="Verdana" w:hAnsi="Verdana"/>
                          <w:sz w:val="20"/>
                          <w:szCs w:val="20"/>
                        </w:rPr>
                        <w:br/>
                      </w:r>
                    </w:p>
                    <w:p w14:paraId="0278F517" w14:textId="77777777" w:rsidR="0094655F" w:rsidRDefault="0094655F" w:rsidP="00E53BD9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ind w:left="284" w:hanging="284"/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  <w:r>
                        <w:rPr>
                          <w:rFonts w:ascii="Verdana" w:hAnsi="Verdana"/>
                          <w:sz w:val="20"/>
                          <w:szCs w:val="20"/>
                        </w:rPr>
                        <w:t>£120 to dollars</w:t>
                      </w:r>
                      <w:r>
                        <w:rPr>
                          <w:rFonts w:ascii="Verdana" w:hAnsi="Verdana"/>
                          <w:sz w:val="20"/>
                          <w:szCs w:val="20"/>
                        </w:rPr>
                        <w:br/>
                      </w:r>
                      <w:r>
                        <w:rPr>
                          <w:rFonts w:ascii="Verdana" w:hAnsi="Verdana"/>
                          <w:sz w:val="20"/>
                          <w:szCs w:val="20"/>
                        </w:rPr>
                        <w:br/>
                        <w:t xml:space="preserve">             </w:t>
                      </w:r>
                      <w:r>
                        <w:rPr>
                          <w:rFonts w:ascii="Verdana" w:hAnsi="Verdana"/>
                          <w:sz w:val="20"/>
                          <w:szCs w:val="20"/>
                        </w:rPr>
                        <w:tab/>
                      </w:r>
                      <w:r>
                        <w:rPr>
                          <w:rFonts w:ascii="Verdana" w:hAnsi="Verdana"/>
                          <w:sz w:val="20"/>
                          <w:szCs w:val="20"/>
                        </w:rPr>
                        <w:tab/>
                        <w:t>________</w:t>
                      </w:r>
                    </w:p>
                    <w:p w14:paraId="755F306B" w14:textId="77777777" w:rsidR="0094655F" w:rsidRDefault="0094655F" w:rsidP="00E53BD9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ind w:left="284" w:hanging="284"/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  <w:r>
                        <w:rPr>
                          <w:rFonts w:ascii="Verdana" w:hAnsi="Verdana"/>
                          <w:sz w:val="20"/>
                          <w:szCs w:val="20"/>
                        </w:rPr>
                        <w:t>$500 to pounds</w:t>
                      </w:r>
                    </w:p>
                    <w:p w14:paraId="5FD17A7F" w14:textId="77777777" w:rsidR="0094655F" w:rsidRDefault="0094655F" w:rsidP="00E53BD9">
                      <w:pPr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</w:p>
                    <w:p w14:paraId="02555433" w14:textId="77777777" w:rsidR="0094655F" w:rsidRDefault="0094655F" w:rsidP="00E53BD9">
                      <w:pPr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  <w:r>
                        <w:rPr>
                          <w:rFonts w:ascii="Verdana" w:hAnsi="Verdana"/>
                          <w:sz w:val="20"/>
                          <w:szCs w:val="20"/>
                        </w:rPr>
                        <w:t xml:space="preserve">             </w:t>
                      </w:r>
                      <w:r>
                        <w:rPr>
                          <w:rFonts w:ascii="Verdana" w:hAnsi="Verdana"/>
                          <w:sz w:val="20"/>
                          <w:szCs w:val="20"/>
                        </w:rPr>
                        <w:tab/>
                      </w:r>
                      <w:r>
                        <w:rPr>
                          <w:rFonts w:ascii="Verdana" w:hAnsi="Verdana"/>
                          <w:sz w:val="20"/>
                          <w:szCs w:val="20"/>
                        </w:rPr>
                        <w:tab/>
                        <w:t>________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3BF0C6A3" w14:textId="77777777" w:rsidR="00E53BD9" w:rsidRPr="007C66A9" w:rsidRDefault="00E53BD9" w:rsidP="00E53BD9">
      <w:pPr>
        <w:rPr>
          <w:rFonts w:ascii="Verdana" w:hAnsi="Verdana"/>
          <w:sz w:val="20"/>
          <w:szCs w:val="20"/>
        </w:rPr>
      </w:pPr>
      <w:r w:rsidRPr="007C66A9">
        <w:rPr>
          <w:rFonts w:ascii="Verdana" w:hAnsi="Verdana"/>
          <w:noProof/>
          <w:sz w:val="20"/>
          <w:szCs w:val="20"/>
          <w:lang w:val="en-US"/>
        </w:rPr>
        <w:drawing>
          <wp:inline distT="0" distB="0" distL="0" distR="0" wp14:anchorId="37AE1A78" wp14:editId="2D3A4FAD">
            <wp:extent cx="3867247" cy="1638137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9834" cy="16392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013A73" w14:textId="77777777" w:rsidR="00E53BD9" w:rsidRDefault="00E53BD9" w:rsidP="00E53BD9">
      <w:pPr>
        <w:rPr>
          <w:rFonts w:ascii="Verdana" w:hAnsi="Verdana"/>
          <w:sz w:val="20"/>
          <w:szCs w:val="20"/>
        </w:rPr>
      </w:pPr>
    </w:p>
    <w:p w14:paraId="0D2C2273" w14:textId="77777777" w:rsidR="00E53BD9" w:rsidRDefault="00E53BD9" w:rsidP="00E53BD9">
      <w:pPr>
        <w:rPr>
          <w:rFonts w:ascii="Verdana" w:hAnsi="Verdana"/>
          <w:sz w:val="20"/>
          <w:szCs w:val="20"/>
        </w:rPr>
      </w:pPr>
    </w:p>
    <w:p w14:paraId="713252FE" w14:textId="77777777" w:rsidR="00E53BD9" w:rsidRDefault="00E53BD9" w:rsidP="00E53BD9">
      <w:pPr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3. This graph shows the conversion between miles and kilometres.  </w:t>
      </w:r>
    </w:p>
    <w:p w14:paraId="32A6C379" w14:textId="77777777" w:rsidR="00E53BD9" w:rsidRDefault="00E53BD9" w:rsidP="00E53BD9">
      <w:pPr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(a) Use the graph to make an approximate conversion of:</w:t>
      </w:r>
    </w:p>
    <w:p w14:paraId="42A5D3B2" w14:textId="77777777" w:rsidR="00E53BD9" w:rsidRDefault="00E53BD9" w:rsidP="00E53BD9">
      <w:pPr>
        <w:rPr>
          <w:rFonts w:ascii="Verdana" w:hAnsi="Verdana"/>
          <w:sz w:val="20"/>
          <w:szCs w:val="20"/>
        </w:rPr>
      </w:pPr>
    </w:p>
    <w:p w14:paraId="6EB72C3A" w14:textId="77777777" w:rsidR="00E53BD9" w:rsidRDefault="00E53BD9" w:rsidP="00E53BD9">
      <w:pPr>
        <w:rPr>
          <w:rFonts w:ascii="Verdana" w:hAnsi="Verdana"/>
          <w:sz w:val="20"/>
          <w:szCs w:val="20"/>
        </w:rPr>
      </w:pPr>
      <w:r>
        <w:rPr>
          <w:rFonts w:ascii="Verdana" w:hAnsi="Verdana"/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10F70C5" wp14:editId="38661600">
                <wp:simplePos x="0" y="0"/>
                <wp:positionH relativeFrom="column">
                  <wp:posOffset>2729865</wp:posOffset>
                </wp:positionH>
                <wp:positionV relativeFrom="paragraph">
                  <wp:posOffset>-1905</wp:posOffset>
                </wp:positionV>
                <wp:extent cx="2959735" cy="2453640"/>
                <wp:effectExtent l="0" t="0" r="0" b="10160"/>
                <wp:wrapSquare wrapText="bothSides"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9735" cy="2453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5E5CB26" w14:textId="77777777" w:rsidR="0094655F" w:rsidRPr="007C66A9" w:rsidRDefault="0094655F" w:rsidP="00E53BD9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ind w:left="284" w:hanging="284"/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t>25 miles to km</w:t>
                            </w:r>
                            <w: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Verdana" w:hAnsi="Verdana"/>
                                <w:sz w:val="20"/>
                                <w:szCs w:val="20"/>
                                <w:lang w:val="en-US"/>
                              </w:rPr>
                              <w:t>______</w:t>
                            </w:r>
                            <w: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br/>
                            </w:r>
                          </w:p>
                          <w:p w14:paraId="0BAF5DAE" w14:textId="77777777" w:rsidR="0094655F" w:rsidRDefault="0094655F" w:rsidP="00E53BD9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ind w:left="284" w:hanging="284"/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t>40km to miles</w:t>
                            </w:r>
                            <w: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Verdana" w:hAnsi="Verdana"/>
                                <w:sz w:val="20"/>
                                <w:szCs w:val="20"/>
                                <w:lang w:val="en-US"/>
                              </w:rPr>
                              <w:t>______</w:t>
                            </w:r>
                            <w: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br/>
                            </w:r>
                          </w:p>
                          <w:p w14:paraId="61A98CD6" w14:textId="77777777" w:rsidR="0094655F" w:rsidRDefault="0094655F" w:rsidP="00E53BD9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ind w:left="284" w:hanging="284"/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t>120km to miles</w:t>
                            </w:r>
                            <w: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br/>
                            </w:r>
                            <w: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br/>
                            </w:r>
                          </w:p>
                          <w:p w14:paraId="408CE986" w14:textId="77777777" w:rsidR="0094655F" w:rsidRDefault="0094655F" w:rsidP="00E53BD9">
                            <w:pPr>
                              <w:pStyle w:val="ListParagraph"/>
                              <w:ind w:left="2160"/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Verdana" w:hAnsi="Verdana"/>
                                <w:sz w:val="20"/>
                                <w:szCs w:val="20"/>
                                <w:lang w:val="en-US"/>
                              </w:rPr>
                              <w:t>______</w:t>
                            </w:r>
                          </w:p>
                          <w:p w14:paraId="78E79637" w14:textId="77777777" w:rsidR="0094655F" w:rsidRDefault="0094655F" w:rsidP="00E53BD9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ind w:left="284" w:hanging="284"/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t>70 miles to km</w:t>
                            </w:r>
                          </w:p>
                          <w:p w14:paraId="677AA255" w14:textId="77777777" w:rsidR="0094655F" w:rsidRDefault="0094655F" w:rsidP="00E53BD9">
                            <w:pPr>
                              <w:ind w:left="2160"/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br/>
                            </w:r>
                            <w: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br/>
                            </w:r>
                            <w:r>
                              <w:rPr>
                                <w:rFonts w:ascii="Verdana" w:hAnsi="Verdana"/>
                                <w:sz w:val="20"/>
                                <w:szCs w:val="20"/>
                                <w:lang w:val="en-US"/>
                              </w:rPr>
                              <w:t>______</w:t>
                            </w:r>
                          </w:p>
                          <w:p w14:paraId="66B27583" w14:textId="77777777" w:rsidR="0094655F" w:rsidRDefault="0094655F" w:rsidP="00E53BD9">
                            <w:pP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</w:p>
                          <w:p w14:paraId="67530C3D" w14:textId="77777777" w:rsidR="0094655F" w:rsidRPr="00757395" w:rsidRDefault="0094655F" w:rsidP="00E53BD9">
                            <w:pP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t>(b) Approximately how many kilometres are equivalent to 5 miles?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" o:spid="_x0000_s1028" type="#_x0000_t202" style="position:absolute;margin-left:214.95pt;margin-top:-.1pt;width:233.05pt;height:193.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" filled="f" stroked="f">
                <v:textbox>
                  <w:txbxContent>
                    <w:p w14:paraId="75E5CB26" w14:textId="77777777" w:rsidR="0094655F" w:rsidRPr="007C66A9" w:rsidRDefault="0094655F" w:rsidP="00E53BD9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ind w:left="284" w:hanging="284"/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  <w:r>
                        <w:rPr>
                          <w:rFonts w:ascii="Verdana" w:hAnsi="Verdana"/>
                          <w:sz w:val="20"/>
                          <w:szCs w:val="20"/>
                        </w:rPr>
                        <w:t>25 miles to km</w:t>
                      </w:r>
                      <w:r>
                        <w:rPr>
                          <w:rFonts w:ascii="Verdana" w:hAnsi="Verdana"/>
                          <w:sz w:val="20"/>
                          <w:szCs w:val="20"/>
                        </w:rPr>
                        <w:tab/>
                      </w:r>
                      <w:r>
                        <w:rPr>
                          <w:rFonts w:ascii="Verdana" w:hAnsi="Verdana"/>
                          <w:sz w:val="20"/>
                          <w:szCs w:val="20"/>
                          <w:lang w:val="en-US"/>
                        </w:rPr>
                        <w:t>______</w:t>
                      </w:r>
                      <w:r>
                        <w:rPr>
                          <w:rFonts w:ascii="Verdana" w:hAnsi="Verdana"/>
                          <w:sz w:val="20"/>
                          <w:szCs w:val="20"/>
                        </w:rPr>
                        <w:br/>
                      </w:r>
                    </w:p>
                    <w:p w14:paraId="0BAF5DAE" w14:textId="77777777" w:rsidR="0094655F" w:rsidRDefault="0094655F" w:rsidP="00E53BD9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ind w:left="284" w:hanging="284"/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  <w:r>
                        <w:rPr>
                          <w:rFonts w:ascii="Verdana" w:hAnsi="Verdana"/>
                          <w:sz w:val="20"/>
                          <w:szCs w:val="20"/>
                        </w:rPr>
                        <w:t>40km to miles</w:t>
                      </w:r>
                      <w:r>
                        <w:rPr>
                          <w:rFonts w:ascii="Verdana" w:hAnsi="Verdana"/>
                          <w:sz w:val="20"/>
                          <w:szCs w:val="20"/>
                        </w:rPr>
                        <w:tab/>
                      </w:r>
                      <w:r>
                        <w:rPr>
                          <w:rFonts w:ascii="Verdana" w:hAnsi="Verdana"/>
                          <w:sz w:val="20"/>
                          <w:szCs w:val="20"/>
                          <w:lang w:val="en-US"/>
                        </w:rPr>
                        <w:t>______</w:t>
                      </w:r>
                      <w:r>
                        <w:rPr>
                          <w:rFonts w:ascii="Verdana" w:hAnsi="Verdana"/>
                          <w:sz w:val="20"/>
                          <w:szCs w:val="20"/>
                        </w:rPr>
                        <w:br/>
                      </w:r>
                    </w:p>
                    <w:p w14:paraId="61A98CD6" w14:textId="77777777" w:rsidR="0094655F" w:rsidRDefault="0094655F" w:rsidP="00E53BD9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ind w:left="284" w:hanging="284"/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  <w:r>
                        <w:rPr>
                          <w:rFonts w:ascii="Verdana" w:hAnsi="Verdana"/>
                          <w:sz w:val="20"/>
                          <w:szCs w:val="20"/>
                        </w:rPr>
                        <w:t>120km to miles</w:t>
                      </w:r>
                      <w:r>
                        <w:rPr>
                          <w:rFonts w:ascii="Verdana" w:hAnsi="Verdana"/>
                          <w:sz w:val="20"/>
                          <w:szCs w:val="20"/>
                        </w:rPr>
                        <w:br/>
                      </w:r>
                      <w:r>
                        <w:rPr>
                          <w:rFonts w:ascii="Verdana" w:hAnsi="Verdana"/>
                          <w:sz w:val="20"/>
                          <w:szCs w:val="20"/>
                        </w:rPr>
                        <w:br/>
                      </w:r>
                    </w:p>
                    <w:p w14:paraId="408CE986" w14:textId="77777777" w:rsidR="0094655F" w:rsidRDefault="0094655F" w:rsidP="00E53BD9">
                      <w:pPr>
                        <w:pStyle w:val="ListParagraph"/>
                        <w:ind w:left="2160"/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  <w:r>
                        <w:rPr>
                          <w:rFonts w:ascii="Verdana" w:hAnsi="Verdana"/>
                          <w:sz w:val="20"/>
                          <w:szCs w:val="20"/>
                          <w:lang w:val="en-US"/>
                        </w:rPr>
                        <w:t>______</w:t>
                      </w:r>
                    </w:p>
                    <w:p w14:paraId="78E79637" w14:textId="77777777" w:rsidR="0094655F" w:rsidRDefault="0094655F" w:rsidP="00E53BD9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ind w:left="284" w:hanging="284"/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  <w:r>
                        <w:rPr>
                          <w:rFonts w:ascii="Verdana" w:hAnsi="Verdana"/>
                          <w:sz w:val="20"/>
                          <w:szCs w:val="20"/>
                        </w:rPr>
                        <w:t>70 miles to km</w:t>
                      </w:r>
                    </w:p>
                    <w:p w14:paraId="677AA255" w14:textId="77777777" w:rsidR="0094655F" w:rsidRDefault="0094655F" w:rsidP="00E53BD9">
                      <w:pPr>
                        <w:ind w:left="2160"/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  <w:r>
                        <w:rPr>
                          <w:rFonts w:ascii="Verdana" w:hAnsi="Verdana"/>
                          <w:sz w:val="20"/>
                          <w:szCs w:val="20"/>
                        </w:rPr>
                        <w:br/>
                      </w:r>
                      <w:r>
                        <w:rPr>
                          <w:rFonts w:ascii="Verdana" w:hAnsi="Verdana"/>
                          <w:sz w:val="20"/>
                          <w:szCs w:val="20"/>
                        </w:rPr>
                        <w:br/>
                      </w:r>
                      <w:r>
                        <w:rPr>
                          <w:rFonts w:ascii="Verdana" w:hAnsi="Verdana"/>
                          <w:sz w:val="20"/>
                          <w:szCs w:val="20"/>
                          <w:lang w:val="en-US"/>
                        </w:rPr>
                        <w:t>______</w:t>
                      </w:r>
                    </w:p>
                    <w:p w14:paraId="66B27583" w14:textId="77777777" w:rsidR="0094655F" w:rsidRDefault="0094655F" w:rsidP="00E53BD9">
                      <w:pPr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</w:p>
                    <w:p w14:paraId="67530C3D" w14:textId="77777777" w:rsidR="0094655F" w:rsidRPr="00757395" w:rsidRDefault="0094655F" w:rsidP="00E53BD9">
                      <w:pPr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  <w:r>
                        <w:rPr>
                          <w:rFonts w:ascii="Verdana" w:hAnsi="Verdana"/>
                          <w:sz w:val="20"/>
                          <w:szCs w:val="20"/>
                        </w:rPr>
                        <w:t>(b) Approximately how many kilometres are equivalent to 5 miles?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7C66A9">
        <w:rPr>
          <w:rFonts w:ascii="Verdana" w:hAnsi="Verdana"/>
          <w:noProof/>
          <w:sz w:val="20"/>
          <w:szCs w:val="20"/>
          <w:lang w:val="en-US"/>
        </w:rPr>
        <w:drawing>
          <wp:inline distT="0" distB="0" distL="0" distR="0" wp14:anchorId="3F66CF13" wp14:editId="6622D3E8">
            <wp:extent cx="2400369" cy="2571184"/>
            <wp:effectExtent l="0" t="0" r="1270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2256" cy="2573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676"/>
      </w:tblGrid>
      <w:tr w:rsidR="00AB7C30" w14:paraId="1A23E918" w14:textId="77777777" w:rsidTr="00AB7C30">
        <w:trPr>
          <w:trHeight w:val="1404"/>
        </w:trPr>
        <w:tc>
          <w:tcPr>
            <w:tcW w:w="10676" w:type="dxa"/>
          </w:tcPr>
          <w:p w14:paraId="0428A1BD" w14:textId="77777777" w:rsidR="00AB7C30" w:rsidRPr="00AB7C30" w:rsidRDefault="00AB7C30" w:rsidP="00AB7C30">
            <w:pPr>
              <w:rPr>
                <w:rFonts w:ascii="Tahoma" w:hAnsi="Tahoma"/>
                <w:sz w:val="22"/>
                <w:szCs w:val="22"/>
              </w:rPr>
            </w:pPr>
            <w:bookmarkStart w:id="0" w:name="_GoBack"/>
            <w:r w:rsidRPr="00AB7C30">
              <w:rPr>
                <w:rFonts w:ascii="Tahoma" w:hAnsi="Tahoma"/>
                <w:sz w:val="22"/>
                <w:szCs w:val="22"/>
              </w:rPr>
              <w:lastRenderedPageBreak/>
              <w:t>When problem solving with conversion graphs…</w:t>
            </w:r>
          </w:p>
          <w:bookmarkEnd w:id="0"/>
          <w:p w14:paraId="25D17C18" w14:textId="77777777" w:rsidR="00AB7C30" w:rsidRDefault="00AB7C30">
            <w:pPr>
              <w:rPr>
                <w:rFonts w:ascii="Tahoma" w:hAnsi="Tahoma"/>
                <w:sz w:val="22"/>
                <w:szCs w:val="22"/>
              </w:rPr>
            </w:pPr>
          </w:p>
          <w:p w14:paraId="7092738A" w14:textId="77777777" w:rsidR="0094655F" w:rsidRDefault="0094655F">
            <w:pPr>
              <w:rPr>
                <w:rFonts w:ascii="Tahoma" w:hAnsi="Tahoma"/>
                <w:sz w:val="22"/>
                <w:szCs w:val="22"/>
              </w:rPr>
            </w:pPr>
            <w:r w:rsidRPr="007C66A9">
              <w:rPr>
                <w:rFonts w:ascii="Verdana" w:hAnsi="Verdana"/>
                <w:noProof/>
                <w:sz w:val="20"/>
                <w:szCs w:val="20"/>
                <w:lang w:val="en-US"/>
              </w:rPr>
              <w:drawing>
                <wp:inline distT="0" distB="0" distL="0" distR="0" wp14:anchorId="61285A79" wp14:editId="6423C313">
                  <wp:extent cx="3304515" cy="1399768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07679" cy="14011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D6778A2" w14:textId="77777777" w:rsidR="0094655F" w:rsidRPr="00064A8B" w:rsidRDefault="0094655F" w:rsidP="0094655F">
            <w:pPr>
              <w:rPr>
                <w:rFonts w:ascii="Verdana" w:hAnsi="Verdana"/>
                <w:sz w:val="20"/>
                <w:szCs w:val="20"/>
              </w:rPr>
            </w:pPr>
            <w:r w:rsidRPr="00064A8B">
              <w:rPr>
                <w:rFonts w:ascii="Verdana" w:hAnsi="Verdana"/>
                <w:sz w:val="20"/>
                <w:szCs w:val="20"/>
                <w:lang w:val="en-US"/>
              </w:rPr>
              <w:t>Ella has $400 and £400.</w:t>
            </w:r>
            <w:r>
              <w:rPr>
                <w:rFonts w:ascii="Verdana" w:hAnsi="Verdana"/>
                <w:sz w:val="20"/>
                <w:szCs w:val="20"/>
                <w:lang w:val="en-US"/>
              </w:rPr>
              <w:t xml:space="preserve">  </w:t>
            </w:r>
            <w:r w:rsidRPr="00064A8B">
              <w:rPr>
                <w:rFonts w:ascii="Verdana" w:hAnsi="Verdana"/>
                <w:sz w:val="20"/>
                <w:szCs w:val="20"/>
                <w:lang w:val="en-US"/>
              </w:rPr>
              <w:t>Her hotel bill is $1200.</w:t>
            </w:r>
          </w:p>
          <w:p w14:paraId="458BB04C" w14:textId="77777777" w:rsidR="0094655F" w:rsidRPr="00064A8B" w:rsidRDefault="0094655F" w:rsidP="0094655F">
            <w:pPr>
              <w:rPr>
                <w:rFonts w:ascii="Verdana" w:hAnsi="Verdana"/>
                <w:sz w:val="20"/>
                <w:szCs w:val="20"/>
              </w:rPr>
            </w:pPr>
            <w:r w:rsidRPr="00064A8B">
              <w:rPr>
                <w:rFonts w:ascii="Verdana" w:hAnsi="Verdana"/>
                <w:sz w:val="20"/>
                <w:szCs w:val="20"/>
                <w:lang w:val="en-US"/>
              </w:rPr>
              <w:t>Ella pays the bill with the $400 and some of the pounds.</w:t>
            </w:r>
          </w:p>
          <w:p w14:paraId="1AF73E76" w14:textId="77777777" w:rsidR="0094655F" w:rsidRPr="0094655F" w:rsidRDefault="0094655F">
            <w:pPr>
              <w:rPr>
                <w:rFonts w:ascii="Verdana" w:hAnsi="Verdana"/>
                <w:sz w:val="20"/>
                <w:szCs w:val="20"/>
                <w:lang w:val="en-US"/>
              </w:rPr>
            </w:pPr>
            <w:r w:rsidRPr="00064A8B">
              <w:rPr>
                <w:rFonts w:ascii="Verdana" w:hAnsi="Verdana"/>
                <w:sz w:val="20"/>
                <w:szCs w:val="20"/>
                <w:lang w:val="en-US"/>
              </w:rPr>
              <w:t>Use the conversion graph to work out how many pounds she has left.</w:t>
            </w:r>
          </w:p>
        </w:tc>
      </w:tr>
    </w:tbl>
    <w:p w14:paraId="6EB20858" w14:textId="77777777" w:rsidR="00AB7C30" w:rsidRDefault="00AB7C3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865"/>
        <w:gridCol w:w="64"/>
        <w:gridCol w:w="5747"/>
      </w:tblGrid>
      <w:tr w:rsidR="00E53BD9" w14:paraId="554960A7" w14:textId="77777777" w:rsidTr="00AB7C30">
        <w:tc>
          <w:tcPr>
            <w:tcW w:w="4928" w:type="dxa"/>
            <w:gridSpan w:val="2"/>
            <w:tcBorders>
              <w:right w:val="nil"/>
            </w:tcBorders>
          </w:tcPr>
          <w:p w14:paraId="3EF714E0" w14:textId="77777777" w:rsidR="00E53BD9" w:rsidRDefault="00E53BD9" w:rsidP="00E53BD9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This conversion graph can be used to change between metres and feet.</w:t>
            </w:r>
          </w:p>
          <w:p w14:paraId="27E8A76C" w14:textId="77777777" w:rsidR="00E53BD9" w:rsidRDefault="00E53BD9">
            <w:r>
              <w:rPr>
                <w:rFonts w:ascii="Verdana" w:hAnsi="Verdana"/>
                <w:noProof/>
                <w:sz w:val="20"/>
                <w:szCs w:val="20"/>
                <w:lang w:val="en-US"/>
              </w:rPr>
              <w:drawing>
                <wp:inline distT="0" distB="0" distL="0" distR="0" wp14:anchorId="4AFF980D" wp14:editId="4A7916FE">
                  <wp:extent cx="2725093" cy="1859984"/>
                  <wp:effectExtent l="0" t="0" r="0" b="0"/>
                  <wp:docPr id="19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25696" cy="18603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36BB01B" w14:textId="77777777" w:rsidR="00E53BD9" w:rsidRDefault="00E53BD9" w:rsidP="00AB7C30">
            <w:pPr>
              <w:pStyle w:val="ListParagraph"/>
              <w:numPr>
                <w:ilvl w:val="0"/>
                <w:numId w:val="4"/>
              </w:numPr>
              <w:ind w:left="426" w:hanging="426"/>
            </w:pPr>
            <w:r w:rsidRPr="00D359C4">
              <w:rPr>
                <w:rFonts w:ascii="Verdana" w:hAnsi="Verdana"/>
                <w:sz w:val="20"/>
                <w:szCs w:val="20"/>
              </w:rPr>
              <w:t>Use the conversion graph to change</w:t>
            </w:r>
            <w:r w:rsidR="00AB7C30">
              <w:rPr>
                <w:rFonts w:ascii="Verdana" w:hAnsi="Verdana"/>
                <w:sz w:val="20"/>
                <w:szCs w:val="20"/>
              </w:rPr>
              <w:t xml:space="preserve">       </w:t>
            </w:r>
            <w:r w:rsidRPr="00D359C4">
              <w:rPr>
                <w:rFonts w:ascii="Verdana" w:hAnsi="Verdana"/>
                <w:sz w:val="20"/>
                <w:szCs w:val="20"/>
              </w:rPr>
              <w:t xml:space="preserve"> </w:t>
            </w:r>
            <w:r w:rsidRPr="00AB7C30">
              <w:rPr>
                <w:rFonts w:ascii="Verdana" w:hAnsi="Verdana"/>
                <w:b/>
                <w:sz w:val="20"/>
                <w:szCs w:val="20"/>
              </w:rPr>
              <w:t>8 feet to metres.</w:t>
            </w:r>
          </w:p>
        </w:tc>
        <w:tc>
          <w:tcPr>
            <w:tcW w:w="5748" w:type="dxa"/>
            <w:tcBorders>
              <w:left w:val="nil"/>
            </w:tcBorders>
          </w:tcPr>
          <w:p w14:paraId="754FB56D" w14:textId="77777777" w:rsidR="00AB7C30" w:rsidRDefault="00AB7C30" w:rsidP="00AB7C30">
            <w:pPr>
              <w:pStyle w:val="ListParagraph"/>
              <w:ind w:left="426"/>
              <w:rPr>
                <w:rFonts w:ascii="Verdana" w:hAnsi="Verdana"/>
                <w:sz w:val="20"/>
                <w:szCs w:val="20"/>
              </w:rPr>
            </w:pPr>
          </w:p>
          <w:p w14:paraId="0DF00A97" w14:textId="77777777" w:rsidR="00AB7C30" w:rsidRPr="00E53BD9" w:rsidRDefault="00AB7C30" w:rsidP="00AB7C30">
            <w:pPr>
              <w:pStyle w:val="ListParagraph"/>
              <w:numPr>
                <w:ilvl w:val="0"/>
                <w:numId w:val="4"/>
              </w:numPr>
              <w:ind w:left="426" w:hanging="426"/>
              <w:rPr>
                <w:rFonts w:ascii="Verdana" w:hAnsi="Verdana"/>
                <w:sz w:val="20"/>
                <w:szCs w:val="20"/>
              </w:rPr>
            </w:pPr>
            <w:r w:rsidRPr="00E53BD9">
              <w:rPr>
                <w:rFonts w:ascii="Verdana" w:hAnsi="Verdana"/>
                <w:sz w:val="20"/>
                <w:szCs w:val="20"/>
              </w:rPr>
              <w:t xml:space="preserve">Jack buys </w:t>
            </w:r>
            <w:r w:rsidRPr="00AB7C30">
              <w:rPr>
                <w:rFonts w:ascii="Verdana" w:hAnsi="Verdana"/>
                <w:b/>
                <w:sz w:val="20"/>
                <w:szCs w:val="20"/>
              </w:rPr>
              <w:t xml:space="preserve">18 feet </w:t>
            </w:r>
            <w:r w:rsidRPr="00E53BD9">
              <w:rPr>
                <w:rFonts w:ascii="Verdana" w:hAnsi="Verdana"/>
                <w:sz w:val="20"/>
                <w:szCs w:val="20"/>
              </w:rPr>
              <w:t xml:space="preserve">of edging for </w:t>
            </w:r>
            <w:r w:rsidRPr="00AB7C30">
              <w:rPr>
                <w:rFonts w:ascii="Verdana" w:hAnsi="Verdana"/>
                <w:b/>
                <w:sz w:val="20"/>
                <w:szCs w:val="20"/>
              </w:rPr>
              <w:t>£35</w:t>
            </w:r>
            <w:r>
              <w:rPr>
                <w:rFonts w:ascii="Verdana" w:hAnsi="Verdana"/>
                <w:sz w:val="20"/>
                <w:szCs w:val="20"/>
              </w:rPr>
              <w:t>.</w:t>
            </w:r>
            <w:r>
              <w:rPr>
                <w:rFonts w:ascii="Verdana" w:hAnsi="Verdana"/>
                <w:sz w:val="20"/>
                <w:szCs w:val="20"/>
              </w:rPr>
              <w:br/>
              <w:t>Francoise bu</w:t>
            </w:r>
            <w:r w:rsidRPr="00E53BD9">
              <w:rPr>
                <w:rFonts w:ascii="Verdana" w:hAnsi="Verdana"/>
                <w:sz w:val="20"/>
                <w:szCs w:val="20"/>
              </w:rPr>
              <w:t>y</w:t>
            </w:r>
            <w:r>
              <w:rPr>
                <w:rFonts w:ascii="Verdana" w:hAnsi="Verdana"/>
                <w:sz w:val="20"/>
                <w:szCs w:val="20"/>
              </w:rPr>
              <w:t>s</w:t>
            </w:r>
            <w:r w:rsidRPr="00E53BD9">
              <w:rPr>
                <w:rFonts w:ascii="Verdana" w:hAnsi="Verdana"/>
                <w:sz w:val="20"/>
                <w:szCs w:val="20"/>
              </w:rPr>
              <w:t xml:space="preserve"> </w:t>
            </w:r>
            <w:r w:rsidRPr="00AB7C30">
              <w:rPr>
                <w:rFonts w:ascii="Verdana" w:hAnsi="Verdana"/>
                <w:b/>
                <w:sz w:val="20"/>
                <w:szCs w:val="20"/>
              </w:rPr>
              <w:t>2m</w:t>
            </w:r>
            <w:r w:rsidRPr="00E53BD9">
              <w:rPr>
                <w:rFonts w:ascii="Verdana" w:hAnsi="Verdana"/>
                <w:sz w:val="20"/>
                <w:szCs w:val="20"/>
              </w:rPr>
              <w:t xml:space="preserve"> of edging for </w:t>
            </w:r>
            <w:r w:rsidRPr="00AB7C30">
              <w:rPr>
                <w:rFonts w:ascii="Verdana" w:hAnsi="Verdana"/>
                <w:b/>
                <w:sz w:val="20"/>
                <w:szCs w:val="20"/>
              </w:rPr>
              <w:t>£12.</w:t>
            </w:r>
            <w:r w:rsidRPr="00E53BD9">
              <w:rPr>
                <w:rFonts w:ascii="Verdana" w:hAnsi="Verdana"/>
                <w:sz w:val="20"/>
                <w:szCs w:val="20"/>
              </w:rPr>
              <w:br/>
            </w:r>
            <w:r w:rsidRPr="00E53BD9">
              <w:rPr>
                <w:rFonts w:ascii="Verdana" w:hAnsi="Verdana"/>
                <w:sz w:val="20"/>
                <w:szCs w:val="20"/>
              </w:rPr>
              <w:br/>
              <w:t>Who gets the better value for their money, Jack or Francoise?  You must show your working.</w:t>
            </w:r>
          </w:p>
          <w:p w14:paraId="4CD2FD39" w14:textId="77777777" w:rsidR="00E53BD9" w:rsidRDefault="00E53BD9"/>
        </w:tc>
      </w:tr>
      <w:tr w:rsidR="00E53BD9" w14:paraId="0D659E72" w14:textId="77777777" w:rsidTr="0094655F">
        <w:trPr>
          <w:trHeight w:val="8161"/>
        </w:trPr>
        <w:tc>
          <w:tcPr>
            <w:tcW w:w="4864" w:type="dxa"/>
          </w:tcPr>
          <w:p w14:paraId="7B0DC48D" w14:textId="77777777" w:rsidR="00E53BD9" w:rsidRDefault="00E53BD9" w:rsidP="00E53BD9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The exchange rate to change pounds (£) into US dollars ($) is £1 = $1.50.  </w:t>
            </w:r>
          </w:p>
          <w:p w14:paraId="5A3A45EA" w14:textId="77777777" w:rsidR="00E53BD9" w:rsidRDefault="00E53BD9" w:rsidP="00E53BD9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(a) Use this exchange rate to complete the table below:</w:t>
            </w:r>
            <w:r>
              <w:rPr>
                <w:rFonts w:ascii="Verdana" w:hAnsi="Verdana"/>
                <w:sz w:val="20"/>
                <w:szCs w:val="20"/>
              </w:rPr>
              <w:br/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2"/>
              <w:gridCol w:w="558"/>
              <w:gridCol w:w="671"/>
              <w:gridCol w:w="460"/>
              <w:gridCol w:w="460"/>
              <w:gridCol w:w="510"/>
              <w:gridCol w:w="510"/>
              <w:gridCol w:w="510"/>
              <w:gridCol w:w="598"/>
            </w:tblGrid>
            <w:tr w:rsidR="00E53BD9" w14:paraId="1E72C1AE" w14:textId="77777777" w:rsidTr="00E53BD9">
              <w:tc>
                <w:tcPr>
                  <w:tcW w:w="368" w:type="dxa"/>
                </w:tcPr>
                <w:p w14:paraId="0899030B" w14:textId="77777777" w:rsidR="00E53BD9" w:rsidRDefault="00E53BD9" w:rsidP="00E53BD9">
                  <w:pPr>
                    <w:rPr>
                      <w:rFonts w:ascii="Verdana" w:hAnsi="Verdana"/>
                      <w:sz w:val="20"/>
                      <w:szCs w:val="20"/>
                    </w:rPr>
                  </w:pPr>
                  <w:r>
                    <w:rPr>
                      <w:rFonts w:ascii="Verdana" w:hAnsi="Verdana"/>
                      <w:sz w:val="20"/>
                      <w:szCs w:val="20"/>
                    </w:rPr>
                    <w:t>£</w:t>
                  </w:r>
                </w:p>
              </w:tc>
              <w:tc>
                <w:tcPr>
                  <w:tcW w:w="624" w:type="dxa"/>
                </w:tcPr>
                <w:p w14:paraId="71167916" w14:textId="77777777" w:rsidR="00E53BD9" w:rsidRDefault="00E53BD9" w:rsidP="00E53BD9">
                  <w:pPr>
                    <w:jc w:val="center"/>
                    <w:rPr>
                      <w:rFonts w:ascii="Verdana" w:hAnsi="Verdana"/>
                      <w:sz w:val="20"/>
                      <w:szCs w:val="20"/>
                    </w:rPr>
                  </w:pPr>
                  <w:r>
                    <w:rPr>
                      <w:rFonts w:ascii="Verdana" w:hAnsi="Verdana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671" w:type="dxa"/>
                </w:tcPr>
                <w:p w14:paraId="063034C3" w14:textId="77777777" w:rsidR="00E53BD9" w:rsidRDefault="00E53BD9" w:rsidP="00E53BD9">
                  <w:pPr>
                    <w:jc w:val="center"/>
                    <w:rPr>
                      <w:rFonts w:ascii="Verdana" w:hAnsi="Verdana"/>
                      <w:sz w:val="20"/>
                      <w:szCs w:val="20"/>
                    </w:rPr>
                  </w:pPr>
                  <w:r>
                    <w:rPr>
                      <w:rFonts w:ascii="Verdana" w:hAnsi="Verdana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6" w:type="dxa"/>
                </w:tcPr>
                <w:p w14:paraId="0264C262" w14:textId="77777777" w:rsidR="00E53BD9" w:rsidRDefault="00E53BD9" w:rsidP="00E53BD9">
                  <w:pPr>
                    <w:jc w:val="center"/>
                    <w:rPr>
                      <w:rFonts w:ascii="Verdana" w:hAnsi="Verdana"/>
                      <w:sz w:val="20"/>
                      <w:szCs w:val="20"/>
                    </w:rPr>
                  </w:pPr>
                  <w:r>
                    <w:rPr>
                      <w:rFonts w:ascii="Verdana" w:hAnsi="Verdana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6E81DD26" w14:textId="77777777" w:rsidR="00E53BD9" w:rsidRDefault="00E53BD9" w:rsidP="00E53BD9">
                  <w:pPr>
                    <w:jc w:val="center"/>
                    <w:rPr>
                      <w:rFonts w:ascii="Verdana" w:hAnsi="Verdana"/>
                      <w:sz w:val="20"/>
                      <w:szCs w:val="20"/>
                    </w:rPr>
                  </w:pPr>
                  <w:r>
                    <w:rPr>
                      <w:rFonts w:ascii="Verdana" w:hAnsi="Verdana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522" w:type="dxa"/>
                </w:tcPr>
                <w:p w14:paraId="070DF9D0" w14:textId="77777777" w:rsidR="00E53BD9" w:rsidRDefault="00E53BD9" w:rsidP="00E53BD9">
                  <w:pPr>
                    <w:jc w:val="center"/>
                    <w:rPr>
                      <w:rFonts w:ascii="Verdana" w:hAnsi="Verdana"/>
                      <w:sz w:val="20"/>
                      <w:szCs w:val="20"/>
                    </w:rPr>
                  </w:pPr>
                  <w:r>
                    <w:rPr>
                      <w:rFonts w:ascii="Verdana" w:hAnsi="Verdana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522" w:type="dxa"/>
                </w:tcPr>
                <w:p w14:paraId="3E356679" w14:textId="77777777" w:rsidR="00E53BD9" w:rsidRDefault="00E53BD9" w:rsidP="00E53BD9">
                  <w:pPr>
                    <w:jc w:val="center"/>
                    <w:rPr>
                      <w:rFonts w:ascii="Verdana" w:hAnsi="Verdana"/>
                      <w:sz w:val="20"/>
                      <w:szCs w:val="20"/>
                    </w:rPr>
                  </w:pPr>
                  <w:r>
                    <w:rPr>
                      <w:rFonts w:ascii="Verdana" w:hAnsi="Verdana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522" w:type="dxa"/>
                </w:tcPr>
                <w:p w14:paraId="21A8F57E" w14:textId="77777777" w:rsidR="00E53BD9" w:rsidRDefault="00E53BD9" w:rsidP="00E53BD9">
                  <w:pPr>
                    <w:jc w:val="center"/>
                    <w:rPr>
                      <w:rFonts w:ascii="Verdana" w:hAnsi="Verdana"/>
                      <w:sz w:val="20"/>
                      <w:szCs w:val="20"/>
                    </w:rPr>
                  </w:pPr>
                  <w:r>
                    <w:rPr>
                      <w:rFonts w:ascii="Verdana" w:hAnsi="Verdana"/>
                      <w:sz w:val="20"/>
                      <w:szCs w:val="20"/>
                    </w:rPr>
                    <w:t>50</w:t>
                  </w:r>
                </w:p>
              </w:tc>
              <w:tc>
                <w:tcPr>
                  <w:tcW w:w="598" w:type="dxa"/>
                </w:tcPr>
                <w:p w14:paraId="69DEABD4" w14:textId="77777777" w:rsidR="00E53BD9" w:rsidRDefault="00E53BD9" w:rsidP="00E53BD9">
                  <w:pPr>
                    <w:jc w:val="center"/>
                    <w:rPr>
                      <w:rFonts w:ascii="Verdana" w:hAnsi="Verdana"/>
                      <w:sz w:val="20"/>
                      <w:szCs w:val="20"/>
                    </w:rPr>
                  </w:pPr>
                  <w:r>
                    <w:rPr>
                      <w:rFonts w:ascii="Verdana" w:hAnsi="Verdana"/>
                      <w:sz w:val="20"/>
                      <w:szCs w:val="20"/>
                    </w:rPr>
                    <w:t>100</w:t>
                  </w:r>
                </w:p>
              </w:tc>
            </w:tr>
            <w:tr w:rsidR="00E53BD9" w14:paraId="6AF94BC9" w14:textId="77777777" w:rsidTr="00E53BD9">
              <w:tc>
                <w:tcPr>
                  <w:tcW w:w="368" w:type="dxa"/>
                </w:tcPr>
                <w:p w14:paraId="337CE5A3" w14:textId="77777777" w:rsidR="00E53BD9" w:rsidRDefault="00E53BD9" w:rsidP="00E53BD9">
                  <w:pPr>
                    <w:rPr>
                      <w:rFonts w:ascii="Verdana" w:hAnsi="Verdana"/>
                      <w:sz w:val="20"/>
                      <w:szCs w:val="20"/>
                    </w:rPr>
                  </w:pPr>
                  <w:r>
                    <w:rPr>
                      <w:rFonts w:ascii="Verdana" w:hAnsi="Verdana"/>
                      <w:sz w:val="20"/>
                      <w:szCs w:val="20"/>
                    </w:rPr>
                    <w:t>$</w:t>
                  </w:r>
                </w:p>
              </w:tc>
              <w:tc>
                <w:tcPr>
                  <w:tcW w:w="624" w:type="dxa"/>
                </w:tcPr>
                <w:p w14:paraId="5982653F" w14:textId="77777777" w:rsidR="00E53BD9" w:rsidRDefault="00E53BD9" w:rsidP="00E53BD9">
                  <w:pPr>
                    <w:jc w:val="center"/>
                    <w:rPr>
                      <w:rFonts w:ascii="Verdana" w:hAnsi="Verdana"/>
                      <w:sz w:val="20"/>
                      <w:szCs w:val="20"/>
                    </w:rPr>
                  </w:pPr>
                  <w:r>
                    <w:rPr>
                      <w:rFonts w:ascii="Verdana" w:hAnsi="Verdana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671" w:type="dxa"/>
                </w:tcPr>
                <w:p w14:paraId="7A730337" w14:textId="77777777" w:rsidR="00E53BD9" w:rsidRDefault="00E53BD9" w:rsidP="00E53BD9">
                  <w:pPr>
                    <w:jc w:val="center"/>
                    <w:rPr>
                      <w:rFonts w:ascii="Verdana" w:hAnsi="Verdana"/>
                      <w:sz w:val="20"/>
                      <w:szCs w:val="20"/>
                    </w:rPr>
                  </w:pPr>
                  <w:r>
                    <w:rPr>
                      <w:rFonts w:ascii="Verdana" w:hAnsi="Verdana"/>
                      <w:sz w:val="20"/>
                      <w:szCs w:val="20"/>
                    </w:rPr>
                    <w:t>1.50</w:t>
                  </w:r>
                </w:p>
              </w:tc>
              <w:tc>
                <w:tcPr>
                  <w:tcW w:w="496" w:type="dxa"/>
                </w:tcPr>
                <w:p w14:paraId="294F5350" w14:textId="77777777" w:rsidR="00E53BD9" w:rsidRDefault="00E53BD9" w:rsidP="00E53BD9">
                  <w:pPr>
                    <w:jc w:val="center"/>
                    <w:rPr>
                      <w:rFonts w:ascii="Verdana" w:hAnsi="Verdana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33BE121" w14:textId="77777777" w:rsidR="00E53BD9" w:rsidRDefault="00E53BD9" w:rsidP="00E53BD9">
                  <w:pPr>
                    <w:jc w:val="center"/>
                    <w:rPr>
                      <w:rFonts w:ascii="Verdana" w:hAnsi="Verdana"/>
                      <w:sz w:val="20"/>
                      <w:szCs w:val="20"/>
                    </w:rPr>
                  </w:pPr>
                </w:p>
              </w:tc>
              <w:tc>
                <w:tcPr>
                  <w:tcW w:w="522" w:type="dxa"/>
                </w:tcPr>
                <w:p w14:paraId="0B388A41" w14:textId="77777777" w:rsidR="00E53BD9" w:rsidRDefault="00E53BD9" w:rsidP="00E53BD9">
                  <w:pPr>
                    <w:jc w:val="center"/>
                    <w:rPr>
                      <w:rFonts w:ascii="Verdana" w:hAnsi="Verdana"/>
                      <w:sz w:val="20"/>
                      <w:szCs w:val="20"/>
                    </w:rPr>
                  </w:pPr>
                </w:p>
              </w:tc>
              <w:tc>
                <w:tcPr>
                  <w:tcW w:w="522" w:type="dxa"/>
                </w:tcPr>
                <w:p w14:paraId="131C9C3C" w14:textId="77777777" w:rsidR="00E53BD9" w:rsidRDefault="00E53BD9" w:rsidP="00E53BD9">
                  <w:pPr>
                    <w:jc w:val="center"/>
                    <w:rPr>
                      <w:rFonts w:ascii="Verdana" w:hAnsi="Verdana"/>
                      <w:sz w:val="20"/>
                      <w:szCs w:val="20"/>
                    </w:rPr>
                  </w:pPr>
                </w:p>
              </w:tc>
              <w:tc>
                <w:tcPr>
                  <w:tcW w:w="522" w:type="dxa"/>
                </w:tcPr>
                <w:p w14:paraId="4BA25B40" w14:textId="77777777" w:rsidR="00E53BD9" w:rsidRDefault="00E53BD9" w:rsidP="00E53BD9">
                  <w:pPr>
                    <w:jc w:val="center"/>
                    <w:rPr>
                      <w:rFonts w:ascii="Verdana" w:hAnsi="Verdana"/>
                      <w:sz w:val="20"/>
                      <w:szCs w:val="20"/>
                    </w:rPr>
                  </w:pPr>
                </w:p>
              </w:tc>
              <w:tc>
                <w:tcPr>
                  <w:tcW w:w="598" w:type="dxa"/>
                </w:tcPr>
                <w:p w14:paraId="2E937B98" w14:textId="77777777" w:rsidR="00E53BD9" w:rsidRDefault="00E53BD9" w:rsidP="00E53BD9">
                  <w:pPr>
                    <w:jc w:val="center"/>
                    <w:rPr>
                      <w:rFonts w:ascii="Verdana" w:hAnsi="Verdana"/>
                      <w:sz w:val="20"/>
                      <w:szCs w:val="20"/>
                    </w:rPr>
                  </w:pPr>
                </w:p>
              </w:tc>
            </w:tr>
          </w:tbl>
          <w:p w14:paraId="78DD487D" w14:textId="77777777" w:rsidR="00E53BD9" w:rsidRDefault="00E53BD9">
            <w:r>
              <w:rPr>
                <w:rFonts w:ascii="Verdana" w:hAnsi="Verdana"/>
                <w:noProof/>
                <w:sz w:val="20"/>
                <w:szCs w:val="20"/>
                <w:lang w:val="en-US"/>
              </w:rPr>
              <w:drawing>
                <wp:inline distT="0" distB="0" distL="0" distR="0" wp14:anchorId="2273FA2C" wp14:editId="5651330A">
                  <wp:extent cx="2953090" cy="3708400"/>
                  <wp:effectExtent l="0" t="0" r="0" b="0"/>
                  <wp:docPr id="2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261"/>
                          <a:stretch/>
                        </pic:blipFill>
                        <pic:spPr bwMode="auto">
                          <a:xfrm>
                            <a:off x="0" y="0"/>
                            <a:ext cx="2954147" cy="37097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5C32E7F5" w14:textId="77777777" w:rsidR="00E53BD9" w:rsidRDefault="00E53BD9">
            <w:r>
              <w:rPr>
                <w:rFonts w:ascii="Verdana" w:hAnsi="Verdana"/>
                <w:sz w:val="20"/>
                <w:szCs w:val="20"/>
              </w:rPr>
              <w:t>(c) Use your graph to change $100 into pounds (£).</w:t>
            </w:r>
          </w:p>
        </w:tc>
        <w:tc>
          <w:tcPr>
            <w:tcW w:w="5812" w:type="dxa"/>
            <w:gridSpan w:val="2"/>
          </w:tcPr>
          <w:p w14:paraId="27F98848" w14:textId="77777777" w:rsidR="00AB7C30" w:rsidRDefault="00AB7C30" w:rsidP="00AB7C30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You can use this conversion graph to change between miles and kilometres.</w:t>
            </w:r>
          </w:p>
          <w:p w14:paraId="2AEE09AD" w14:textId="77777777" w:rsidR="00AB7C30" w:rsidRDefault="00AB7C30" w:rsidP="00AB7C30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2"/>
                <w:szCs w:val="22"/>
                <w:lang w:val="en-US"/>
              </w:rPr>
              <w:drawing>
                <wp:inline distT="0" distB="0" distL="0" distR="0" wp14:anchorId="041FE44C" wp14:editId="5685ED08">
                  <wp:extent cx="3556191" cy="2349500"/>
                  <wp:effectExtent l="0" t="0" r="0" b="0"/>
                  <wp:docPr id="23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56830" cy="23499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8F5EB52" w14:textId="77777777" w:rsidR="00AB7C30" w:rsidRDefault="00AB7C30" w:rsidP="00AB7C30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Mary has to drive from Birmingham to Inverness.  The total distance is </w:t>
            </w:r>
            <w:r w:rsidRPr="00AB7C30">
              <w:rPr>
                <w:rFonts w:ascii="Verdana" w:hAnsi="Verdana"/>
                <w:b/>
                <w:sz w:val="20"/>
                <w:szCs w:val="20"/>
              </w:rPr>
              <w:t>450 miles</w:t>
            </w:r>
            <w:r>
              <w:rPr>
                <w:rFonts w:ascii="Verdana" w:hAnsi="Verdana"/>
                <w:sz w:val="20"/>
                <w:szCs w:val="20"/>
              </w:rPr>
              <w:t>.</w:t>
            </w:r>
          </w:p>
          <w:p w14:paraId="5D51687A" w14:textId="77777777" w:rsidR="00AB7C30" w:rsidRDefault="00AB7C30" w:rsidP="00AB7C30">
            <w:pPr>
              <w:rPr>
                <w:rFonts w:ascii="Verdana" w:hAnsi="Verdana"/>
                <w:sz w:val="20"/>
                <w:szCs w:val="20"/>
              </w:rPr>
            </w:pPr>
          </w:p>
          <w:p w14:paraId="1721F94C" w14:textId="77777777" w:rsidR="00E53BD9" w:rsidRDefault="00AB7C30" w:rsidP="00AB7C30">
            <w:r>
              <w:rPr>
                <w:rFonts w:ascii="Verdana" w:hAnsi="Verdana"/>
                <w:sz w:val="20"/>
                <w:szCs w:val="20"/>
              </w:rPr>
              <w:t xml:space="preserve">Mary has already driven </w:t>
            </w:r>
            <w:r w:rsidRPr="00AB7C30">
              <w:rPr>
                <w:rFonts w:ascii="Verdana" w:hAnsi="Verdana"/>
                <w:b/>
                <w:sz w:val="20"/>
                <w:szCs w:val="20"/>
              </w:rPr>
              <w:t>320km</w:t>
            </w:r>
            <w:r>
              <w:rPr>
                <w:rFonts w:ascii="Verdana" w:hAnsi="Verdana"/>
                <w:sz w:val="20"/>
                <w:szCs w:val="20"/>
              </w:rPr>
              <w:t xml:space="preserve"> to the Scottish borders.  Mary has enough petrol to drive up to </w:t>
            </w:r>
            <w:r w:rsidRPr="00AB7C30">
              <w:rPr>
                <w:rFonts w:ascii="Verdana" w:hAnsi="Verdana"/>
                <w:b/>
                <w:sz w:val="20"/>
                <w:szCs w:val="20"/>
              </w:rPr>
              <w:t>220miles</w:t>
            </w:r>
            <w:r>
              <w:rPr>
                <w:rFonts w:ascii="Verdana" w:hAnsi="Verdana"/>
                <w:sz w:val="20"/>
                <w:szCs w:val="20"/>
              </w:rPr>
              <w:t>.  Does she need to stop for petrol on her way to Inverness?</w:t>
            </w:r>
          </w:p>
        </w:tc>
      </w:tr>
    </w:tbl>
    <w:p w14:paraId="0E7C39FC" w14:textId="77777777" w:rsidR="00E53BD9" w:rsidRDefault="00E53BD9" w:rsidP="0094655F"/>
    <w:sectPr w:rsidR="00E53BD9" w:rsidSect="00E53BD9">
      <w:pgSz w:w="11900" w:h="16840"/>
      <w:pgMar w:top="284" w:right="720" w:bottom="426" w:left="72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halkboard">
    <w:panose1 w:val="03050602040202020205"/>
    <w:charset w:val="00"/>
    <w:family w:val="auto"/>
    <w:pitch w:val="variable"/>
    <w:sig w:usb0="8000002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647456"/>
    <w:multiLevelType w:val="hybridMultilevel"/>
    <w:tmpl w:val="15DAC48C"/>
    <w:lvl w:ilvl="0" w:tplc="D01E9336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175B82"/>
    <w:multiLevelType w:val="hybridMultilevel"/>
    <w:tmpl w:val="15DAC48C"/>
    <w:lvl w:ilvl="0" w:tplc="D01E9336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7293311"/>
    <w:multiLevelType w:val="hybridMultilevel"/>
    <w:tmpl w:val="2EA873C0"/>
    <w:lvl w:ilvl="0" w:tplc="D3AE734A">
      <w:start w:val="1"/>
      <w:numFmt w:val="lowerLetter"/>
      <w:lvlText w:val="(%1)"/>
      <w:lvlJc w:val="left"/>
      <w:pPr>
        <w:ind w:left="740" w:hanging="3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9C124E6"/>
    <w:multiLevelType w:val="hybridMultilevel"/>
    <w:tmpl w:val="F0AA392E"/>
    <w:lvl w:ilvl="0" w:tplc="25F82728">
      <w:start w:val="1"/>
      <w:numFmt w:val="lowerRoman"/>
      <w:lvlText w:val="%1)"/>
      <w:lvlJc w:val="right"/>
      <w:pPr>
        <w:tabs>
          <w:tab w:val="num" w:pos="720"/>
        </w:tabs>
        <w:ind w:left="720" w:hanging="360"/>
      </w:pPr>
    </w:lvl>
    <w:lvl w:ilvl="1" w:tplc="91B43B3C" w:tentative="1">
      <w:start w:val="1"/>
      <w:numFmt w:val="lowerRoman"/>
      <w:lvlText w:val="%2)"/>
      <w:lvlJc w:val="right"/>
      <w:pPr>
        <w:tabs>
          <w:tab w:val="num" w:pos="1440"/>
        </w:tabs>
        <w:ind w:left="1440" w:hanging="360"/>
      </w:pPr>
    </w:lvl>
    <w:lvl w:ilvl="2" w:tplc="CF348810" w:tentative="1">
      <w:start w:val="1"/>
      <w:numFmt w:val="lowerRoman"/>
      <w:lvlText w:val="%3)"/>
      <w:lvlJc w:val="right"/>
      <w:pPr>
        <w:tabs>
          <w:tab w:val="num" w:pos="2160"/>
        </w:tabs>
        <w:ind w:left="2160" w:hanging="360"/>
      </w:pPr>
    </w:lvl>
    <w:lvl w:ilvl="3" w:tplc="6BA4062E" w:tentative="1">
      <w:start w:val="1"/>
      <w:numFmt w:val="lowerRoman"/>
      <w:lvlText w:val="%4)"/>
      <w:lvlJc w:val="right"/>
      <w:pPr>
        <w:tabs>
          <w:tab w:val="num" w:pos="2880"/>
        </w:tabs>
        <w:ind w:left="2880" w:hanging="360"/>
      </w:pPr>
    </w:lvl>
    <w:lvl w:ilvl="4" w:tplc="93328306" w:tentative="1">
      <w:start w:val="1"/>
      <w:numFmt w:val="lowerRoman"/>
      <w:lvlText w:val="%5)"/>
      <w:lvlJc w:val="right"/>
      <w:pPr>
        <w:tabs>
          <w:tab w:val="num" w:pos="3600"/>
        </w:tabs>
        <w:ind w:left="3600" w:hanging="360"/>
      </w:pPr>
    </w:lvl>
    <w:lvl w:ilvl="5" w:tplc="191C979A" w:tentative="1">
      <w:start w:val="1"/>
      <w:numFmt w:val="lowerRoman"/>
      <w:lvlText w:val="%6)"/>
      <w:lvlJc w:val="right"/>
      <w:pPr>
        <w:tabs>
          <w:tab w:val="num" w:pos="4320"/>
        </w:tabs>
        <w:ind w:left="4320" w:hanging="360"/>
      </w:pPr>
    </w:lvl>
    <w:lvl w:ilvl="6" w:tplc="737E2B20" w:tentative="1">
      <w:start w:val="1"/>
      <w:numFmt w:val="lowerRoman"/>
      <w:lvlText w:val="%7)"/>
      <w:lvlJc w:val="right"/>
      <w:pPr>
        <w:tabs>
          <w:tab w:val="num" w:pos="5040"/>
        </w:tabs>
        <w:ind w:left="5040" w:hanging="360"/>
      </w:pPr>
    </w:lvl>
    <w:lvl w:ilvl="7" w:tplc="CB309542" w:tentative="1">
      <w:start w:val="1"/>
      <w:numFmt w:val="lowerRoman"/>
      <w:lvlText w:val="%8)"/>
      <w:lvlJc w:val="right"/>
      <w:pPr>
        <w:tabs>
          <w:tab w:val="num" w:pos="5760"/>
        </w:tabs>
        <w:ind w:left="5760" w:hanging="360"/>
      </w:pPr>
    </w:lvl>
    <w:lvl w:ilvl="8" w:tplc="AB464828" w:tentative="1">
      <w:start w:val="1"/>
      <w:numFmt w:val="lowerRoman"/>
      <w:lvlText w:val="%9)"/>
      <w:lvlJc w:val="righ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0"/>
  <w:embedSystemFonts/>
  <w:proofState w:spelling="clean" w:grammar="clean"/>
  <w:attachedTemplate r:id="rId1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3BD9"/>
    <w:rsid w:val="0013414E"/>
    <w:rsid w:val="00283667"/>
    <w:rsid w:val="002C7E97"/>
    <w:rsid w:val="00457002"/>
    <w:rsid w:val="00813CB3"/>
    <w:rsid w:val="0094655F"/>
    <w:rsid w:val="00A374AF"/>
    <w:rsid w:val="00AB7C30"/>
    <w:rsid w:val="00CE08F1"/>
    <w:rsid w:val="00D0375F"/>
    <w:rsid w:val="00D3186E"/>
    <w:rsid w:val="00D46D46"/>
    <w:rsid w:val="00E53BD9"/>
    <w:rsid w:val="00EA71D5"/>
    <w:rsid w:val="00FE6CEF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39D941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6CE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E6CE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53BD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3BD9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E53BD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6CE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E6CE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53BD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3BD9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E53BD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6.jpeg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Macintosh%20HD:Users:Home:Library:Application%20Support:Microsoft:Office:User%20Templates:My%20Templates:Folder%20Work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Folder Work Template.dotx</Template>
  <TotalTime>9</TotalTime>
  <Pages>3</Pages>
  <Words>236</Words>
  <Characters>1347</Characters>
  <Application>Microsoft Macintosh Word</Application>
  <DocSecurity>0</DocSecurity>
  <Lines>11</Lines>
  <Paragraphs>3</Paragraphs>
  <ScaleCrop>false</ScaleCrop>
  <Company>JWS</Company>
  <LinksUpToDate>false</LinksUpToDate>
  <CharactersWithSpaces>1580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Nikki Cooper</dc:creator>
  <cp:keywords/>
  <dc:description/>
  <cp:lastModifiedBy>Nikki Cooper</cp:lastModifiedBy>
  <cp:revision>2</cp:revision>
  <cp:lastPrinted>2016-03-03T11:37:00Z</cp:lastPrinted>
  <dcterms:created xsi:type="dcterms:W3CDTF">2016-03-03T11:16:00Z</dcterms:created>
  <dcterms:modified xsi:type="dcterms:W3CDTF">2016-03-03T12:15:00Z</dcterms:modified>
</cp:coreProperties>
</file>