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2D227531" w14:textId="77777777" w:rsidTr="00580C44">
        <w:tc>
          <w:tcPr>
            <w:tcW w:w="6629" w:type="dxa"/>
            <w:vMerge w:val="restart"/>
            <w:vAlign w:val="center"/>
          </w:tcPr>
          <w:p w14:paraId="494965D0" w14:textId="77777777" w:rsidR="00FE6CEF" w:rsidRPr="00CC54BC" w:rsidRDefault="00FE6CEF" w:rsidP="00FE6CEF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580C44">
              <w:rPr>
                <w:rFonts w:ascii="Chalkboard" w:hAnsi="Chalkboard"/>
                <w:u w:val="single"/>
              </w:rPr>
              <w:t>What can I find out about polygons using the exterior angle?</w:t>
            </w:r>
          </w:p>
        </w:tc>
        <w:tc>
          <w:tcPr>
            <w:tcW w:w="784" w:type="dxa"/>
          </w:tcPr>
          <w:p w14:paraId="1FD3A864" w14:textId="77777777" w:rsidR="00FE6CEF" w:rsidRPr="00CC54BC" w:rsidRDefault="00FE6CEF" w:rsidP="00580C44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15EFD747" w14:textId="77777777" w:rsidR="00FE6CEF" w:rsidRDefault="00FE6CEF" w:rsidP="00580C44">
            <w:pPr>
              <w:rPr>
                <w:rFonts w:ascii="Chalkboard" w:hAnsi="Chalkboard"/>
              </w:rPr>
            </w:pPr>
          </w:p>
        </w:tc>
      </w:tr>
      <w:tr w:rsidR="00FE6CEF" w14:paraId="3B0E2B6C" w14:textId="77777777" w:rsidTr="00580C44">
        <w:trPr>
          <w:trHeight w:val="525"/>
        </w:trPr>
        <w:tc>
          <w:tcPr>
            <w:tcW w:w="6629" w:type="dxa"/>
            <w:vMerge/>
          </w:tcPr>
          <w:p w14:paraId="1DF6ADB2" w14:textId="77777777" w:rsidR="00FE6CEF" w:rsidRDefault="00FE6CEF" w:rsidP="00580C44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1B7257CA" w14:textId="77777777" w:rsidR="00FE6CEF" w:rsidRPr="00CC54BC" w:rsidRDefault="00FE6CEF" w:rsidP="00580C44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0C9E96DC" w14:textId="77777777" w:rsidR="00FE6CEF" w:rsidRDefault="00FE6CEF" w:rsidP="00580C44">
            <w:pPr>
              <w:rPr>
                <w:rFonts w:ascii="Chalkboard" w:hAnsi="Chalkboard"/>
              </w:rPr>
            </w:pPr>
          </w:p>
        </w:tc>
      </w:tr>
    </w:tbl>
    <w:p w14:paraId="29A49C3D" w14:textId="77777777" w:rsidR="00580C44" w:rsidRDefault="00580C44">
      <w:r w:rsidRPr="00580C44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35712" behindDoc="0" locked="0" layoutInCell="1" allowOverlap="1" wp14:anchorId="59BE937E" wp14:editId="177906E1">
                <wp:simplePos x="0" y="0"/>
                <wp:positionH relativeFrom="column">
                  <wp:posOffset>123190</wp:posOffset>
                </wp:positionH>
                <wp:positionV relativeFrom="paragraph">
                  <wp:posOffset>178435</wp:posOffset>
                </wp:positionV>
                <wp:extent cx="1483995" cy="1447165"/>
                <wp:effectExtent l="0" t="0" r="14605" b="26035"/>
                <wp:wrapNone/>
                <wp:docPr id="9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3995" cy="1447165"/>
                          <a:chOff x="0" y="0"/>
                          <a:chExt cx="3960813" cy="3862387"/>
                        </a:xfrm>
                      </wpg:grpSpPr>
                      <wpg:grpSp>
                        <wpg:cNvPr id="2" name="Group 2" descr="Custom:  Group 27"/>
                        <wpg:cNvGrpSpPr>
                          <a:grpSpLocks/>
                        </wpg:cNvGrpSpPr>
                        <wpg:grpSpPr bwMode="auto">
                          <a:xfrm>
                            <a:off x="2199549" y="2521257"/>
                            <a:ext cx="863601" cy="871535"/>
                            <a:chOff x="2195513" y="2530475"/>
                            <a:chExt cx="544" cy="549"/>
                          </a:xfrm>
                        </wpg:grpSpPr>
                        <wps:wsp>
                          <wps:cNvPr id="35" name="Freeform 35"/>
                          <wps:cNvSpPr>
                            <a:spLocks/>
                          </wps:cNvSpPr>
                          <wps:spPr bwMode="auto">
                            <a:xfrm rot="5396504" flipV="1">
                              <a:off x="2195523" y="2530742"/>
                              <a:ext cx="259" cy="271"/>
                            </a:xfrm>
                            <a:custGeom>
                              <a:avLst/>
                              <a:gdLst>
                                <a:gd name="T0" fmla="*/ 407 w 165"/>
                                <a:gd name="T1" fmla="*/ 288 h 174"/>
                                <a:gd name="T2" fmla="*/ 0 w 165"/>
                                <a:gd name="T3" fmla="*/ 0 h 174"/>
                                <a:gd name="T4" fmla="*/ 0 w 165"/>
                                <a:gd name="T5" fmla="*/ 422 h 174"/>
                                <a:gd name="T6" fmla="*/ 407 w 165"/>
                                <a:gd name="T7" fmla="*/ 288 h 174"/>
                                <a:gd name="T8" fmla="*/ 0 60000 65536"/>
                                <a:gd name="T9" fmla="*/ 0 60000 65536"/>
                                <a:gd name="T10" fmla="*/ 0 60000 65536"/>
                                <a:gd name="T11" fmla="*/ 0 60000 65536"/>
                                <a:gd name="T12" fmla="*/ 0 w 165"/>
                                <a:gd name="T13" fmla="*/ 0 h 174"/>
                                <a:gd name="T14" fmla="*/ 165 w 165"/>
                                <a:gd name="T15" fmla="*/ 174 h 174"/>
                              </a:gdLst>
                              <a:ahLst/>
                              <a:cxnLst>
                                <a:cxn ang="T8">
                                  <a:pos x="T0" y="T1"/>
                                </a:cxn>
                                <a:cxn ang="T9">
                                  <a:pos x="T2" y="T3"/>
                                </a:cxn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</a:cxnLst>
                              <a:rect l="T12" t="T13" r="T14" b="T15"/>
                              <a:pathLst>
                                <a:path w="165" h="174">
                                  <a:moveTo>
                                    <a:pt x="165" y="119"/>
                                  </a:moveTo>
                                  <a:cubicBezTo>
                                    <a:pt x="141" y="48"/>
                                    <a:pt x="75" y="0"/>
                                    <a:pt x="0" y="0"/>
                                  </a:cubicBezTo>
                                  <a:lnTo>
                                    <a:pt x="0" y="174"/>
                                  </a:lnTo>
                                  <a:lnTo>
                                    <a:pt x="165" y="1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23A8DA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36" name="Freeform 36"/>
                          <wps:cNvSpPr>
                            <a:spLocks/>
                          </wps:cNvSpPr>
                          <wps:spPr bwMode="auto">
                            <a:xfrm rot="5396504" flipV="1">
                              <a:off x="2195718" y="2530735"/>
                              <a:ext cx="274" cy="304"/>
                            </a:xfrm>
                            <a:custGeom>
                              <a:avLst/>
                              <a:gdLst>
                                <a:gd name="T0" fmla="*/ 250 w 174"/>
                                <a:gd name="T1" fmla="*/ 474 h 195"/>
                                <a:gd name="T2" fmla="*/ 431 w 174"/>
                                <a:gd name="T3" fmla="*/ 134 h 195"/>
                                <a:gd name="T4" fmla="*/ 409 w 174"/>
                                <a:gd name="T5" fmla="*/ 0 h 195"/>
                                <a:gd name="T6" fmla="*/ 0 w 174"/>
                                <a:gd name="T7" fmla="*/ 134 h 195"/>
                                <a:gd name="T8" fmla="*/ 250 w 174"/>
                                <a:gd name="T9" fmla="*/ 474 h 19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  <a:gd name="T15" fmla="*/ 0 w 174"/>
                                <a:gd name="T16" fmla="*/ 0 h 195"/>
                                <a:gd name="T17" fmla="*/ 174 w 174"/>
                                <a:gd name="T18" fmla="*/ 195 h 195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T15" t="T16" r="T17" b="T18"/>
                              <a:pathLst>
                                <a:path w="174" h="195">
                                  <a:moveTo>
                                    <a:pt x="101" y="195"/>
                                  </a:moveTo>
                                  <a:cubicBezTo>
                                    <a:pt x="147" y="163"/>
                                    <a:pt x="174" y="110"/>
                                    <a:pt x="174" y="55"/>
                                  </a:cubicBezTo>
                                  <a:cubicBezTo>
                                    <a:pt x="174" y="36"/>
                                    <a:pt x="171" y="18"/>
                                    <a:pt x="165" y="0"/>
                                  </a:cubicBezTo>
                                  <a:lnTo>
                                    <a:pt x="0" y="55"/>
                                  </a:lnTo>
                                  <a:lnTo>
                                    <a:pt x="101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5F6F52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37" name="Freeform 37"/>
                          <wps:cNvSpPr>
                            <a:spLocks/>
                          </wps:cNvSpPr>
                          <wps:spPr bwMode="auto">
                            <a:xfrm rot="5396504" flipV="1">
                              <a:off x="2195762" y="2530616"/>
                              <a:ext cx="320" cy="271"/>
                            </a:xfrm>
                            <a:custGeom>
                              <a:avLst/>
                              <a:gdLst>
                                <a:gd name="T0" fmla="*/ 0 w 203"/>
                                <a:gd name="T1" fmla="*/ 343 h 173"/>
                                <a:gd name="T2" fmla="*/ 254 w 203"/>
                                <a:gd name="T3" fmla="*/ 425 h 173"/>
                                <a:gd name="T4" fmla="*/ 504 w 203"/>
                                <a:gd name="T5" fmla="*/ 343 h 173"/>
                                <a:gd name="T6" fmla="*/ 254 w 203"/>
                                <a:gd name="T7" fmla="*/ 0 h 173"/>
                                <a:gd name="T8" fmla="*/ 0 w 203"/>
                                <a:gd name="T9" fmla="*/ 343 h 17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  <a:gd name="T15" fmla="*/ 0 w 203"/>
                                <a:gd name="T16" fmla="*/ 0 h 173"/>
                                <a:gd name="T17" fmla="*/ 203 w 203"/>
                                <a:gd name="T18" fmla="*/ 173 h 173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T15" t="T16" r="T17" b="T18"/>
                              <a:pathLst>
                                <a:path w="203" h="173">
                                  <a:moveTo>
                                    <a:pt x="0" y="140"/>
                                  </a:moveTo>
                                  <a:cubicBezTo>
                                    <a:pt x="29" y="162"/>
                                    <a:pt x="65" y="173"/>
                                    <a:pt x="102" y="173"/>
                                  </a:cubicBezTo>
                                  <a:cubicBezTo>
                                    <a:pt x="138" y="173"/>
                                    <a:pt x="174" y="162"/>
                                    <a:pt x="203" y="140"/>
                                  </a:cubicBezTo>
                                  <a:lnTo>
                                    <a:pt x="102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E372EF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38" name="Freeform 38"/>
                          <wps:cNvSpPr>
                            <a:spLocks/>
                          </wps:cNvSpPr>
                          <wps:spPr bwMode="auto">
                            <a:xfrm rot="5396504" flipV="1">
                              <a:off x="2195715" y="2530460"/>
                              <a:ext cx="274" cy="304"/>
                            </a:xfrm>
                            <a:custGeom>
                              <a:avLst/>
                              <a:gdLst>
                                <a:gd name="T0" fmla="*/ 22 w 175"/>
                                <a:gd name="T1" fmla="*/ 0 h 195"/>
                                <a:gd name="T2" fmla="*/ 3 w 175"/>
                                <a:gd name="T3" fmla="*/ 131 h 195"/>
                                <a:gd name="T4" fmla="*/ 178 w 175"/>
                                <a:gd name="T5" fmla="*/ 474 h 195"/>
                                <a:gd name="T6" fmla="*/ 429 w 175"/>
                                <a:gd name="T7" fmla="*/ 134 h 195"/>
                                <a:gd name="T8" fmla="*/ 22 w 175"/>
                                <a:gd name="T9" fmla="*/ 0 h 19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  <a:gd name="T15" fmla="*/ 0 w 175"/>
                                <a:gd name="T16" fmla="*/ 0 h 195"/>
                                <a:gd name="T17" fmla="*/ 175 w 175"/>
                                <a:gd name="T18" fmla="*/ 195 h 195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T15" t="T16" r="T17" b="T18"/>
                              <a:pathLst>
                                <a:path w="175" h="195">
                                  <a:moveTo>
                                    <a:pt x="9" y="0"/>
                                  </a:moveTo>
                                  <a:cubicBezTo>
                                    <a:pt x="3" y="18"/>
                                    <a:pt x="1" y="36"/>
                                    <a:pt x="1" y="54"/>
                                  </a:cubicBezTo>
                                  <a:cubicBezTo>
                                    <a:pt x="0" y="110"/>
                                    <a:pt x="27" y="163"/>
                                    <a:pt x="73" y="195"/>
                                  </a:cubicBezTo>
                                  <a:lnTo>
                                    <a:pt x="175" y="55"/>
                                  </a:lnTo>
                                  <a:lnTo>
                                    <a:pt x="9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252291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39" name="Freeform 39"/>
                          <wps:cNvSpPr>
                            <a:spLocks/>
                          </wps:cNvSpPr>
                          <wps:spPr bwMode="auto">
                            <a:xfrm rot="5396504" flipV="1">
                              <a:off x="2195519" y="2530484"/>
                              <a:ext cx="260" cy="272"/>
                            </a:xfrm>
                            <a:custGeom>
                              <a:avLst/>
                              <a:gdLst>
                                <a:gd name="T0" fmla="*/ 404 w 166"/>
                                <a:gd name="T1" fmla="*/ 0 h 174"/>
                                <a:gd name="T2" fmla="*/ 0 w 166"/>
                                <a:gd name="T3" fmla="*/ 291 h 174"/>
                                <a:gd name="T4" fmla="*/ 407 w 166"/>
                                <a:gd name="T5" fmla="*/ 425 h 174"/>
                                <a:gd name="T6" fmla="*/ 404 w 166"/>
                                <a:gd name="T7" fmla="*/ 0 h 174"/>
                                <a:gd name="T8" fmla="*/ 0 60000 65536"/>
                                <a:gd name="T9" fmla="*/ 0 60000 65536"/>
                                <a:gd name="T10" fmla="*/ 0 60000 65536"/>
                                <a:gd name="T11" fmla="*/ 0 60000 65536"/>
                                <a:gd name="T12" fmla="*/ 0 w 166"/>
                                <a:gd name="T13" fmla="*/ 0 h 174"/>
                                <a:gd name="T14" fmla="*/ 166 w 166"/>
                                <a:gd name="T15" fmla="*/ 174 h 174"/>
                              </a:gdLst>
                              <a:ahLst/>
                              <a:cxnLst>
                                <a:cxn ang="T8">
                                  <a:pos x="T0" y="T1"/>
                                </a:cxn>
                                <a:cxn ang="T9">
                                  <a:pos x="T2" y="T3"/>
                                </a:cxn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</a:cxnLst>
                              <a:rect l="T12" t="T13" r="T14" b="T15"/>
                              <a:pathLst>
                                <a:path w="166" h="174">
                                  <a:moveTo>
                                    <a:pt x="165" y="0"/>
                                  </a:moveTo>
                                  <a:cubicBezTo>
                                    <a:pt x="90" y="0"/>
                                    <a:pt x="24" y="48"/>
                                    <a:pt x="0" y="119"/>
                                  </a:cubicBezTo>
                                  <a:lnTo>
                                    <a:pt x="166" y="174"/>
                                  </a:lnTo>
                                  <a:lnTo>
                                    <a:pt x="165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F0314FC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</wpg:grpSp>
                      <wpg:grpSp>
                        <wpg:cNvPr id="3" name="Group 3" descr="Custom:  Group 33"/>
                        <wpg:cNvGrpSpPr>
                          <a:grpSpLocks/>
                        </wpg:cNvGrpSpPr>
                        <wpg:grpSpPr bwMode="auto">
                          <a:xfrm>
                            <a:off x="672747" y="2521257"/>
                            <a:ext cx="863601" cy="871535"/>
                            <a:chOff x="671513" y="2530475"/>
                            <a:chExt cx="544" cy="549"/>
                          </a:xfrm>
                        </wpg:grpSpPr>
                        <wps:wsp>
                          <wps:cNvPr id="30" name="Freeform 30"/>
                          <wps:cNvSpPr>
                            <a:spLocks/>
                          </wps:cNvSpPr>
                          <wps:spPr bwMode="auto">
                            <a:xfrm rot="5396504" flipV="1">
                              <a:off x="671523" y="2530742"/>
                              <a:ext cx="259" cy="271"/>
                            </a:xfrm>
                            <a:custGeom>
                              <a:avLst/>
                              <a:gdLst>
                                <a:gd name="T0" fmla="*/ 407 w 165"/>
                                <a:gd name="T1" fmla="*/ 288 h 174"/>
                                <a:gd name="T2" fmla="*/ 0 w 165"/>
                                <a:gd name="T3" fmla="*/ 0 h 174"/>
                                <a:gd name="T4" fmla="*/ 0 w 165"/>
                                <a:gd name="T5" fmla="*/ 422 h 174"/>
                                <a:gd name="T6" fmla="*/ 407 w 165"/>
                                <a:gd name="T7" fmla="*/ 288 h 174"/>
                                <a:gd name="T8" fmla="*/ 0 60000 65536"/>
                                <a:gd name="T9" fmla="*/ 0 60000 65536"/>
                                <a:gd name="T10" fmla="*/ 0 60000 65536"/>
                                <a:gd name="T11" fmla="*/ 0 60000 65536"/>
                                <a:gd name="T12" fmla="*/ 0 w 165"/>
                                <a:gd name="T13" fmla="*/ 0 h 174"/>
                                <a:gd name="T14" fmla="*/ 165 w 165"/>
                                <a:gd name="T15" fmla="*/ 174 h 174"/>
                              </a:gdLst>
                              <a:ahLst/>
                              <a:cxnLst>
                                <a:cxn ang="T8">
                                  <a:pos x="T0" y="T1"/>
                                </a:cxn>
                                <a:cxn ang="T9">
                                  <a:pos x="T2" y="T3"/>
                                </a:cxn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</a:cxnLst>
                              <a:rect l="T12" t="T13" r="T14" b="T15"/>
                              <a:pathLst>
                                <a:path w="165" h="174">
                                  <a:moveTo>
                                    <a:pt x="165" y="119"/>
                                  </a:moveTo>
                                  <a:cubicBezTo>
                                    <a:pt x="141" y="48"/>
                                    <a:pt x="75" y="0"/>
                                    <a:pt x="0" y="0"/>
                                  </a:cubicBezTo>
                                  <a:lnTo>
                                    <a:pt x="0" y="174"/>
                                  </a:lnTo>
                                  <a:lnTo>
                                    <a:pt x="165" y="1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48AA20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31" name="Freeform 31"/>
                          <wps:cNvSpPr>
                            <a:spLocks/>
                          </wps:cNvSpPr>
                          <wps:spPr bwMode="auto">
                            <a:xfrm rot="5396504" flipV="1">
                              <a:off x="671718" y="2530735"/>
                              <a:ext cx="274" cy="304"/>
                            </a:xfrm>
                            <a:custGeom>
                              <a:avLst/>
                              <a:gdLst>
                                <a:gd name="T0" fmla="*/ 250 w 174"/>
                                <a:gd name="T1" fmla="*/ 474 h 195"/>
                                <a:gd name="T2" fmla="*/ 431 w 174"/>
                                <a:gd name="T3" fmla="*/ 134 h 195"/>
                                <a:gd name="T4" fmla="*/ 409 w 174"/>
                                <a:gd name="T5" fmla="*/ 0 h 195"/>
                                <a:gd name="T6" fmla="*/ 0 w 174"/>
                                <a:gd name="T7" fmla="*/ 134 h 195"/>
                                <a:gd name="T8" fmla="*/ 250 w 174"/>
                                <a:gd name="T9" fmla="*/ 474 h 19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  <a:gd name="T15" fmla="*/ 0 w 174"/>
                                <a:gd name="T16" fmla="*/ 0 h 195"/>
                                <a:gd name="T17" fmla="*/ 174 w 174"/>
                                <a:gd name="T18" fmla="*/ 195 h 195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T15" t="T16" r="T17" b="T18"/>
                              <a:pathLst>
                                <a:path w="174" h="195">
                                  <a:moveTo>
                                    <a:pt x="101" y="195"/>
                                  </a:moveTo>
                                  <a:cubicBezTo>
                                    <a:pt x="147" y="163"/>
                                    <a:pt x="174" y="110"/>
                                    <a:pt x="174" y="55"/>
                                  </a:cubicBezTo>
                                  <a:cubicBezTo>
                                    <a:pt x="174" y="36"/>
                                    <a:pt x="171" y="18"/>
                                    <a:pt x="165" y="0"/>
                                  </a:cubicBezTo>
                                  <a:lnTo>
                                    <a:pt x="0" y="55"/>
                                  </a:lnTo>
                                  <a:lnTo>
                                    <a:pt x="101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64341A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32" name="Freeform 32"/>
                          <wps:cNvSpPr>
                            <a:spLocks/>
                          </wps:cNvSpPr>
                          <wps:spPr bwMode="auto">
                            <a:xfrm rot="5396504" flipV="1">
                              <a:off x="671762" y="2530616"/>
                              <a:ext cx="320" cy="271"/>
                            </a:xfrm>
                            <a:custGeom>
                              <a:avLst/>
                              <a:gdLst>
                                <a:gd name="T0" fmla="*/ 0 w 203"/>
                                <a:gd name="T1" fmla="*/ 343 h 173"/>
                                <a:gd name="T2" fmla="*/ 254 w 203"/>
                                <a:gd name="T3" fmla="*/ 425 h 173"/>
                                <a:gd name="T4" fmla="*/ 504 w 203"/>
                                <a:gd name="T5" fmla="*/ 343 h 173"/>
                                <a:gd name="T6" fmla="*/ 254 w 203"/>
                                <a:gd name="T7" fmla="*/ 0 h 173"/>
                                <a:gd name="T8" fmla="*/ 0 w 203"/>
                                <a:gd name="T9" fmla="*/ 343 h 17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  <a:gd name="T15" fmla="*/ 0 w 203"/>
                                <a:gd name="T16" fmla="*/ 0 h 173"/>
                                <a:gd name="T17" fmla="*/ 203 w 203"/>
                                <a:gd name="T18" fmla="*/ 173 h 173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T15" t="T16" r="T17" b="T18"/>
                              <a:pathLst>
                                <a:path w="203" h="173">
                                  <a:moveTo>
                                    <a:pt x="0" y="140"/>
                                  </a:moveTo>
                                  <a:cubicBezTo>
                                    <a:pt x="29" y="162"/>
                                    <a:pt x="65" y="173"/>
                                    <a:pt x="102" y="173"/>
                                  </a:cubicBezTo>
                                  <a:cubicBezTo>
                                    <a:pt x="138" y="173"/>
                                    <a:pt x="174" y="162"/>
                                    <a:pt x="203" y="140"/>
                                  </a:cubicBezTo>
                                  <a:lnTo>
                                    <a:pt x="102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86E57A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33" name="Freeform 33"/>
                          <wps:cNvSpPr>
                            <a:spLocks/>
                          </wps:cNvSpPr>
                          <wps:spPr bwMode="auto">
                            <a:xfrm rot="5396504" flipV="1">
                              <a:off x="671715" y="2530460"/>
                              <a:ext cx="274" cy="304"/>
                            </a:xfrm>
                            <a:custGeom>
                              <a:avLst/>
                              <a:gdLst>
                                <a:gd name="T0" fmla="*/ 22 w 175"/>
                                <a:gd name="T1" fmla="*/ 0 h 195"/>
                                <a:gd name="T2" fmla="*/ 3 w 175"/>
                                <a:gd name="T3" fmla="*/ 131 h 195"/>
                                <a:gd name="T4" fmla="*/ 178 w 175"/>
                                <a:gd name="T5" fmla="*/ 474 h 195"/>
                                <a:gd name="T6" fmla="*/ 429 w 175"/>
                                <a:gd name="T7" fmla="*/ 134 h 195"/>
                                <a:gd name="T8" fmla="*/ 22 w 175"/>
                                <a:gd name="T9" fmla="*/ 0 h 19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  <a:gd name="T15" fmla="*/ 0 w 175"/>
                                <a:gd name="T16" fmla="*/ 0 h 195"/>
                                <a:gd name="T17" fmla="*/ 175 w 175"/>
                                <a:gd name="T18" fmla="*/ 195 h 195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T15" t="T16" r="T17" b="T18"/>
                              <a:pathLst>
                                <a:path w="175" h="195">
                                  <a:moveTo>
                                    <a:pt x="9" y="0"/>
                                  </a:moveTo>
                                  <a:cubicBezTo>
                                    <a:pt x="3" y="18"/>
                                    <a:pt x="1" y="36"/>
                                    <a:pt x="1" y="54"/>
                                  </a:cubicBezTo>
                                  <a:cubicBezTo>
                                    <a:pt x="0" y="110"/>
                                    <a:pt x="27" y="163"/>
                                    <a:pt x="73" y="195"/>
                                  </a:cubicBezTo>
                                  <a:lnTo>
                                    <a:pt x="175" y="55"/>
                                  </a:lnTo>
                                  <a:lnTo>
                                    <a:pt x="9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985B0C4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34" name="Freeform 34"/>
                          <wps:cNvSpPr>
                            <a:spLocks/>
                          </wps:cNvSpPr>
                          <wps:spPr bwMode="auto">
                            <a:xfrm rot="5396504" flipV="1">
                              <a:off x="671519" y="2530484"/>
                              <a:ext cx="260" cy="272"/>
                            </a:xfrm>
                            <a:custGeom>
                              <a:avLst/>
                              <a:gdLst>
                                <a:gd name="T0" fmla="*/ 404 w 166"/>
                                <a:gd name="T1" fmla="*/ 0 h 174"/>
                                <a:gd name="T2" fmla="*/ 0 w 166"/>
                                <a:gd name="T3" fmla="*/ 291 h 174"/>
                                <a:gd name="T4" fmla="*/ 407 w 166"/>
                                <a:gd name="T5" fmla="*/ 425 h 174"/>
                                <a:gd name="T6" fmla="*/ 404 w 166"/>
                                <a:gd name="T7" fmla="*/ 0 h 174"/>
                                <a:gd name="T8" fmla="*/ 0 60000 65536"/>
                                <a:gd name="T9" fmla="*/ 0 60000 65536"/>
                                <a:gd name="T10" fmla="*/ 0 60000 65536"/>
                                <a:gd name="T11" fmla="*/ 0 60000 65536"/>
                                <a:gd name="T12" fmla="*/ 0 w 166"/>
                                <a:gd name="T13" fmla="*/ 0 h 174"/>
                                <a:gd name="T14" fmla="*/ 166 w 166"/>
                                <a:gd name="T15" fmla="*/ 174 h 174"/>
                              </a:gdLst>
                              <a:ahLst/>
                              <a:cxnLst>
                                <a:cxn ang="T8">
                                  <a:pos x="T0" y="T1"/>
                                </a:cxn>
                                <a:cxn ang="T9">
                                  <a:pos x="T2" y="T3"/>
                                </a:cxn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</a:cxnLst>
                              <a:rect l="T12" t="T13" r="T14" b="T15"/>
                              <a:pathLst>
                                <a:path w="166" h="174">
                                  <a:moveTo>
                                    <a:pt x="165" y="0"/>
                                  </a:moveTo>
                                  <a:cubicBezTo>
                                    <a:pt x="90" y="0"/>
                                    <a:pt x="24" y="48"/>
                                    <a:pt x="0" y="119"/>
                                  </a:cubicBezTo>
                                  <a:lnTo>
                                    <a:pt x="166" y="174"/>
                                  </a:lnTo>
                                  <a:lnTo>
                                    <a:pt x="1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70AE77A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</wpg:grpSp>
                      <wpg:grpSp>
                        <wpg:cNvPr id="4" name="Group 4"/>
                        <wpg:cNvGrpSpPr/>
                        <wpg:grpSpPr>
                          <a:xfrm>
                            <a:off x="0" y="0"/>
                            <a:ext cx="3960813" cy="3862387"/>
                            <a:chOff x="0" y="0"/>
                            <a:chExt cx="3960813" cy="3862387"/>
                          </a:xfrm>
                        </wpg:grpSpPr>
                        <wpg:grpSp>
                          <wpg:cNvPr id="5" name="Group 5" descr="Custom:  Group 15"/>
                          <wpg:cNvGrpSpPr>
                            <a:grpSpLocks/>
                          </wpg:cNvGrpSpPr>
                          <wpg:grpSpPr bwMode="auto">
                            <a:xfrm>
                              <a:off x="1455233" y="139192"/>
                              <a:ext cx="863601" cy="871535"/>
                              <a:chOff x="1452563" y="139700"/>
                              <a:chExt cx="544" cy="549"/>
                            </a:xfrm>
                          </wpg:grpSpPr>
                          <wps:wsp>
                            <wps:cNvPr id="25" name="Freeform 25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1452573" y="139967"/>
                                <a:ext cx="259" cy="271"/>
                              </a:xfrm>
                              <a:custGeom>
                                <a:avLst/>
                                <a:gdLst>
                                  <a:gd name="T0" fmla="*/ 407 w 165"/>
                                  <a:gd name="T1" fmla="*/ 288 h 174"/>
                                  <a:gd name="T2" fmla="*/ 0 w 165"/>
                                  <a:gd name="T3" fmla="*/ 0 h 174"/>
                                  <a:gd name="T4" fmla="*/ 0 w 165"/>
                                  <a:gd name="T5" fmla="*/ 422 h 174"/>
                                  <a:gd name="T6" fmla="*/ 407 w 165"/>
                                  <a:gd name="T7" fmla="*/ 288 h 174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  <a:gd name="T12" fmla="*/ 0 w 165"/>
                                  <a:gd name="T13" fmla="*/ 0 h 174"/>
                                  <a:gd name="T14" fmla="*/ 165 w 165"/>
                                  <a:gd name="T15" fmla="*/ 174 h 174"/>
                                </a:gdLst>
                                <a:ahLst/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T12" t="T13" r="T14" b="T15"/>
                                <a:pathLst>
                                  <a:path w="165" h="174">
                                    <a:moveTo>
                                      <a:pt x="165" y="119"/>
                                    </a:moveTo>
                                    <a:cubicBezTo>
                                      <a:pt x="141" y="48"/>
                                      <a:pt x="75" y="0"/>
                                      <a:pt x="0" y="0"/>
                                    </a:cubicBezTo>
                                    <a:lnTo>
                                      <a:pt x="0" y="174"/>
                                    </a:lnTo>
                                    <a:lnTo>
                                      <a:pt x="165" y="119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EEAEDB3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26" name="Freeform 26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1452768" y="139960"/>
                                <a:ext cx="274" cy="304"/>
                              </a:xfrm>
                              <a:custGeom>
                                <a:avLst/>
                                <a:gdLst>
                                  <a:gd name="T0" fmla="*/ 250 w 174"/>
                                  <a:gd name="T1" fmla="*/ 474 h 195"/>
                                  <a:gd name="T2" fmla="*/ 431 w 174"/>
                                  <a:gd name="T3" fmla="*/ 134 h 195"/>
                                  <a:gd name="T4" fmla="*/ 409 w 174"/>
                                  <a:gd name="T5" fmla="*/ 0 h 195"/>
                                  <a:gd name="T6" fmla="*/ 0 w 174"/>
                                  <a:gd name="T7" fmla="*/ 134 h 195"/>
                                  <a:gd name="T8" fmla="*/ 250 w 174"/>
                                  <a:gd name="T9" fmla="*/ 474 h 195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0 60000 65536"/>
                                  <a:gd name="T14" fmla="*/ 0 60000 65536"/>
                                  <a:gd name="T15" fmla="*/ 0 w 174"/>
                                  <a:gd name="T16" fmla="*/ 0 h 195"/>
                                  <a:gd name="T17" fmla="*/ 174 w 174"/>
                                  <a:gd name="T18" fmla="*/ 195 h 195"/>
                                </a:gdLst>
                                <a:ahLst/>
                                <a:cxnLst>
                                  <a:cxn ang="T10">
                                    <a:pos x="T0" y="T1"/>
                                  </a:cxn>
                                  <a:cxn ang="T11">
                                    <a:pos x="T2" y="T3"/>
                                  </a:cxn>
                                  <a:cxn ang="T12">
                                    <a:pos x="T4" y="T5"/>
                                  </a:cxn>
                                  <a:cxn ang="T13">
                                    <a:pos x="T6" y="T7"/>
                                  </a:cxn>
                                  <a:cxn ang="T14">
                                    <a:pos x="T8" y="T9"/>
                                  </a:cxn>
                                </a:cxnLst>
                                <a:rect l="T15" t="T16" r="T17" b="T18"/>
                                <a:pathLst>
                                  <a:path w="174" h="195">
                                    <a:moveTo>
                                      <a:pt x="101" y="195"/>
                                    </a:moveTo>
                                    <a:cubicBezTo>
                                      <a:pt x="147" y="163"/>
                                      <a:pt x="174" y="110"/>
                                      <a:pt x="174" y="55"/>
                                    </a:cubicBezTo>
                                    <a:cubicBezTo>
                                      <a:pt x="174" y="36"/>
                                      <a:pt x="171" y="18"/>
                                      <a:pt x="165" y="0"/>
                                    </a:cubicBezTo>
                                    <a:lnTo>
                                      <a:pt x="0" y="55"/>
                                    </a:lnTo>
                                    <a:lnTo>
                                      <a:pt x="101" y="195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6A68629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27" name="Freeform 27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1452812" y="139841"/>
                                <a:ext cx="320" cy="271"/>
                              </a:xfrm>
                              <a:custGeom>
                                <a:avLst/>
                                <a:gdLst>
                                  <a:gd name="T0" fmla="*/ 0 w 203"/>
                                  <a:gd name="T1" fmla="*/ 343 h 173"/>
                                  <a:gd name="T2" fmla="*/ 254 w 203"/>
                                  <a:gd name="T3" fmla="*/ 425 h 173"/>
                                  <a:gd name="T4" fmla="*/ 504 w 203"/>
                                  <a:gd name="T5" fmla="*/ 343 h 173"/>
                                  <a:gd name="T6" fmla="*/ 254 w 203"/>
                                  <a:gd name="T7" fmla="*/ 0 h 173"/>
                                  <a:gd name="T8" fmla="*/ 0 w 203"/>
                                  <a:gd name="T9" fmla="*/ 343 h 173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0 60000 65536"/>
                                  <a:gd name="T14" fmla="*/ 0 60000 65536"/>
                                  <a:gd name="T15" fmla="*/ 0 w 203"/>
                                  <a:gd name="T16" fmla="*/ 0 h 173"/>
                                  <a:gd name="T17" fmla="*/ 203 w 203"/>
                                  <a:gd name="T18" fmla="*/ 173 h 173"/>
                                </a:gdLst>
                                <a:ahLst/>
                                <a:cxnLst>
                                  <a:cxn ang="T10">
                                    <a:pos x="T0" y="T1"/>
                                  </a:cxn>
                                  <a:cxn ang="T11">
                                    <a:pos x="T2" y="T3"/>
                                  </a:cxn>
                                  <a:cxn ang="T12">
                                    <a:pos x="T4" y="T5"/>
                                  </a:cxn>
                                  <a:cxn ang="T13">
                                    <a:pos x="T6" y="T7"/>
                                  </a:cxn>
                                  <a:cxn ang="T14">
                                    <a:pos x="T8" y="T9"/>
                                  </a:cxn>
                                </a:cxnLst>
                                <a:rect l="T15" t="T16" r="T17" b="T18"/>
                                <a:pathLst>
                                  <a:path w="203" h="173">
                                    <a:moveTo>
                                      <a:pt x="0" y="140"/>
                                    </a:moveTo>
                                    <a:cubicBezTo>
                                      <a:pt x="29" y="162"/>
                                      <a:pt x="65" y="173"/>
                                      <a:pt x="102" y="173"/>
                                    </a:cubicBezTo>
                                    <a:cubicBezTo>
                                      <a:pt x="138" y="173"/>
                                      <a:pt x="174" y="162"/>
                                      <a:pt x="203" y="140"/>
                                    </a:cubicBezTo>
                                    <a:lnTo>
                                      <a:pt x="102" y="0"/>
                                    </a:lnTo>
                                    <a:lnTo>
                                      <a:pt x="0" y="14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D05AC2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28" name="Freeform 28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1452765" y="139685"/>
                                <a:ext cx="274" cy="304"/>
                              </a:xfrm>
                              <a:custGeom>
                                <a:avLst/>
                                <a:gdLst>
                                  <a:gd name="T0" fmla="*/ 22 w 175"/>
                                  <a:gd name="T1" fmla="*/ 0 h 195"/>
                                  <a:gd name="T2" fmla="*/ 3 w 175"/>
                                  <a:gd name="T3" fmla="*/ 131 h 195"/>
                                  <a:gd name="T4" fmla="*/ 178 w 175"/>
                                  <a:gd name="T5" fmla="*/ 474 h 195"/>
                                  <a:gd name="T6" fmla="*/ 429 w 175"/>
                                  <a:gd name="T7" fmla="*/ 134 h 195"/>
                                  <a:gd name="T8" fmla="*/ 22 w 175"/>
                                  <a:gd name="T9" fmla="*/ 0 h 195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0 60000 65536"/>
                                  <a:gd name="T14" fmla="*/ 0 60000 65536"/>
                                  <a:gd name="T15" fmla="*/ 0 w 175"/>
                                  <a:gd name="T16" fmla="*/ 0 h 195"/>
                                  <a:gd name="T17" fmla="*/ 175 w 175"/>
                                  <a:gd name="T18" fmla="*/ 195 h 195"/>
                                </a:gdLst>
                                <a:ahLst/>
                                <a:cxnLst>
                                  <a:cxn ang="T10">
                                    <a:pos x="T0" y="T1"/>
                                  </a:cxn>
                                  <a:cxn ang="T11">
                                    <a:pos x="T2" y="T3"/>
                                  </a:cxn>
                                  <a:cxn ang="T12">
                                    <a:pos x="T4" y="T5"/>
                                  </a:cxn>
                                  <a:cxn ang="T13">
                                    <a:pos x="T6" y="T7"/>
                                  </a:cxn>
                                  <a:cxn ang="T14">
                                    <a:pos x="T8" y="T9"/>
                                  </a:cxn>
                                </a:cxnLst>
                                <a:rect l="T15" t="T16" r="T17" b="T18"/>
                                <a:pathLst>
                                  <a:path w="175" h="195">
                                    <a:moveTo>
                                      <a:pt x="9" y="0"/>
                                    </a:moveTo>
                                    <a:cubicBezTo>
                                      <a:pt x="3" y="18"/>
                                      <a:pt x="1" y="36"/>
                                      <a:pt x="1" y="54"/>
                                    </a:cubicBezTo>
                                    <a:cubicBezTo>
                                      <a:pt x="0" y="110"/>
                                      <a:pt x="27" y="163"/>
                                      <a:pt x="73" y="195"/>
                                    </a:cubicBezTo>
                                    <a:lnTo>
                                      <a:pt x="175" y="55"/>
                                    </a:lnTo>
                                    <a:lnTo>
                                      <a:pt x="9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30785B0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29" name="Freeform 29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1452569" y="139709"/>
                                <a:ext cx="260" cy="272"/>
                              </a:xfrm>
                              <a:custGeom>
                                <a:avLst/>
                                <a:gdLst>
                                  <a:gd name="T0" fmla="*/ 404 w 166"/>
                                  <a:gd name="T1" fmla="*/ 0 h 174"/>
                                  <a:gd name="T2" fmla="*/ 0 w 166"/>
                                  <a:gd name="T3" fmla="*/ 291 h 174"/>
                                  <a:gd name="T4" fmla="*/ 407 w 166"/>
                                  <a:gd name="T5" fmla="*/ 425 h 174"/>
                                  <a:gd name="T6" fmla="*/ 404 w 166"/>
                                  <a:gd name="T7" fmla="*/ 0 h 174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  <a:gd name="T12" fmla="*/ 0 w 166"/>
                                  <a:gd name="T13" fmla="*/ 0 h 174"/>
                                  <a:gd name="T14" fmla="*/ 166 w 166"/>
                                  <a:gd name="T15" fmla="*/ 174 h 174"/>
                                </a:gdLst>
                                <a:ahLst/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T12" t="T13" r="T14" b="T15"/>
                                <a:pathLst>
                                  <a:path w="166" h="174">
                                    <a:moveTo>
                                      <a:pt x="165" y="0"/>
                                    </a:moveTo>
                                    <a:cubicBezTo>
                                      <a:pt x="90" y="0"/>
                                      <a:pt x="24" y="48"/>
                                      <a:pt x="0" y="119"/>
                                    </a:cubicBezTo>
                                    <a:lnTo>
                                      <a:pt x="166" y="174"/>
                                    </a:lnTo>
                                    <a:lnTo>
                                      <a:pt x="165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1CDFEED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</wpg:grpSp>
                        <wps:wsp>
                          <wps:cNvPr id="6" name="Line 35"/>
                          <wps:cNvCnPr/>
                          <wps:spPr bwMode="auto">
                            <a:xfrm flipV="1">
                              <a:off x="663575" y="0"/>
                              <a:ext cx="1992313" cy="1481137"/>
                            </a:xfrm>
                            <a:prstGeom prst="line">
                              <a:avLst/>
                            </a:prstGeom>
                            <a:noFill/>
                            <a:ln w="19050" cmpd="sng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" name="Group 7" descr="Custom:  Group 1"/>
                          <wpg:cNvGrpSpPr>
                            <a:grpSpLocks/>
                          </wpg:cNvGrpSpPr>
                          <wpg:grpSpPr bwMode="auto">
                            <a:xfrm>
                              <a:off x="224250" y="1069240"/>
                              <a:ext cx="863601" cy="871535"/>
                              <a:chOff x="223838" y="1073150"/>
                              <a:chExt cx="544" cy="549"/>
                            </a:xfrm>
                          </wpg:grpSpPr>
                          <wps:wsp>
                            <wps:cNvPr id="20" name="Freeform 20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223848" y="1073417"/>
                                <a:ext cx="259" cy="271"/>
                              </a:xfrm>
                              <a:custGeom>
                                <a:avLst/>
                                <a:gdLst>
                                  <a:gd name="T0" fmla="*/ 407 w 165"/>
                                  <a:gd name="T1" fmla="*/ 288 h 174"/>
                                  <a:gd name="T2" fmla="*/ 0 w 165"/>
                                  <a:gd name="T3" fmla="*/ 0 h 174"/>
                                  <a:gd name="T4" fmla="*/ 0 w 165"/>
                                  <a:gd name="T5" fmla="*/ 422 h 174"/>
                                  <a:gd name="T6" fmla="*/ 407 w 165"/>
                                  <a:gd name="T7" fmla="*/ 288 h 174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  <a:gd name="T12" fmla="*/ 0 w 165"/>
                                  <a:gd name="T13" fmla="*/ 0 h 174"/>
                                  <a:gd name="T14" fmla="*/ 165 w 165"/>
                                  <a:gd name="T15" fmla="*/ 174 h 174"/>
                                </a:gdLst>
                                <a:ahLst/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T12" t="T13" r="T14" b="T15"/>
                                <a:pathLst>
                                  <a:path w="165" h="174">
                                    <a:moveTo>
                                      <a:pt x="165" y="119"/>
                                    </a:moveTo>
                                    <a:cubicBezTo>
                                      <a:pt x="141" y="48"/>
                                      <a:pt x="75" y="0"/>
                                      <a:pt x="0" y="0"/>
                                    </a:cubicBezTo>
                                    <a:lnTo>
                                      <a:pt x="0" y="174"/>
                                    </a:lnTo>
                                    <a:lnTo>
                                      <a:pt x="165" y="119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937F25A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21" name="Freeform 21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224043" y="1073410"/>
                                <a:ext cx="274" cy="304"/>
                              </a:xfrm>
                              <a:custGeom>
                                <a:avLst/>
                                <a:gdLst>
                                  <a:gd name="T0" fmla="*/ 250 w 174"/>
                                  <a:gd name="T1" fmla="*/ 474 h 195"/>
                                  <a:gd name="T2" fmla="*/ 431 w 174"/>
                                  <a:gd name="T3" fmla="*/ 134 h 195"/>
                                  <a:gd name="T4" fmla="*/ 409 w 174"/>
                                  <a:gd name="T5" fmla="*/ 0 h 195"/>
                                  <a:gd name="T6" fmla="*/ 0 w 174"/>
                                  <a:gd name="T7" fmla="*/ 134 h 195"/>
                                  <a:gd name="T8" fmla="*/ 250 w 174"/>
                                  <a:gd name="T9" fmla="*/ 474 h 195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0 60000 65536"/>
                                  <a:gd name="T14" fmla="*/ 0 60000 65536"/>
                                  <a:gd name="T15" fmla="*/ 0 w 174"/>
                                  <a:gd name="T16" fmla="*/ 0 h 195"/>
                                  <a:gd name="T17" fmla="*/ 174 w 174"/>
                                  <a:gd name="T18" fmla="*/ 195 h 195"/>
                                </a:gdLst>
                                <a:ahLst/>
                                <a:cxnLst>
                                  <a:cxn ang="T10">
                                    <a:pos x="T0" y="T1"/>
                                  </a:cxn>
                                  <a:cxn ang="T11">
                                    <a:pos x="T2" y="T3"/>
                                  </a:cxn>
                                  <a:cxn ang="T12">
                                    <a:pos x="T4" y="T5"/>
                                  </a:cxn>
                                  <a:cxn ang="T13">
                                    <a:pos x="T6" y="T7"/>
                                  </a:cxn>
                                  <a:cxn ang="T14">
                                    <a:pos x="T8" y="T9"/>
                                  </a:cxn>
                                </a:cxnLst>
                                <a:rect l="T15" t="T16" r="T17" b="T18"/>
                                <a:pathLst>
                                  <a:path w="174" h="195">
                                    <a:moveTo>
                                      <a:pt x="101" y="195"/>
                                    </a:moveTo>
                                    <a:cubicBezTo>
                                      <a:pt x="147" y="163"/>
                                      <a:pt x="174" y="110"/>
                                      <a:pt x="174" y="55"/>
                                    </a:cubicBezTo>
                                    <a:cubicBezTo>
                                      <a:pt x="174" y="36"/>
                                      <a:pt x="171" y="18"/>
                                      <a:pt x="165" y="0"/>
                                    </a:cubicBezTo>
                                    <a:lnTo>
                                      <a:pt x="0" y="55"/>
                                    </a:lnTo>
                                    <a:lnTo>
                                      <a:pt x="101" y="195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713022A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22" name="Freeform 22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224087" y="1073291"/>
                                <a:ext cx="320" cy="271"/>
                              </a:xfrm>
                              <a:custGeom>
                                <a:avLst/>
                                <a:gdLst>
                                  <a:gd name="T0" fmla="*/ 0 w 203"/>
                                  <a:gd name="T1" fmla="*/ 343 h 173"/>
                                  <a:gd name="T2" fmla="*/ 254 w 203"/>
                                  <a:gd name="T3" fmla="*/ 425 h 173"/>
                                  <a:gd name="T4" fmla="*/ 504 w 203"/>
                                  <a:gd name="T5" fmla="*/ 343 h 173"/>
                                  <a:gd name="T6" fmla="*/ 254 w 203"/>
                                  <a:gd name="T7" fmla="*/ 0 h 173"/>
                                  <a:gd name="T8" fmla="*/ 0 w 203"/>
                                  <a:gd name="T9" fmla="*/ 343 h 173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0 60000 65536"/>
                                  <a:gd name="T14" fmla="*/ 0 60000 65536"/>
                                  <a:gd name="T15" fmla="*/ 0 w 203"/>
                                  <a:gd name="T16" fmla="*/ 0 h 173"/>
                                  <a:gd name="T17" fmla="*/ 203 w 203"/>
                                  <a:gd name="T18" fmla="*/ 173 h 173"/>
                                </a:gdLst>
                                <a:ahLst/>
                                <a:cxnLst>
                                  <a:cxn ang="T10">
                                    <a:pos x="T0" y="T1"/>
                                  </a:cxn>
                                  <a:cxn ang="T11">
                                    <a:pos x="T2" y="T3"/>
                                  </a:cxn>
                                  <a:cxn ang="T12">
                                    <a:pos x="T4" y="T5"/>
                                  </a:cxn>
                                  <a:cxn ang="T13">
                                    <a:pos x="T6" y="T7"/>
                                  </a:cxn>
                                  <a:cxn ang="T14">
                                    <a:pos x="T8" y="T9"/>
                                  </a:cxn>
                                </a:cxnLst>
                                <a:rect l="T15" t="T16" r="T17" b="T18"/>
                                <a:pathLst>
                                  <a:path w="203" h="173">
                                    <a:moveTo>
                                      <a:pt x="0" y="140"/>
                                    </a:moveTo>
                                    <a:cubicBezTo>
                                      <a:pt x="29" y="162"/>
                                      <a:pt x="65" y="173"/>
                                      <a:pt x="102" y="173"/>
                                    </a:cubicBezTo>
                                    <a:cubicBezTo>
                                      <a:pt x="138" y="173"/>
                                      <a:pt x="174" y="162"/>
                                      <a:pt x="203" y="140"/>
                                    </a:cubicBezTo>
                                    <a:lnTo>
                                      <a:pt x="102" y="0"/>
                                    </a:lnTo>
                                    <a:lnTo>
                                      <a:pt x="0" y="14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AEA01C8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23" name="Freeform 23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224040" y="1073135"/>
                                <a:ext cx="274" cy="304"/>
                              </a:xfrm>
                              <a:custGeom>
                                <a:avLst/>
                                <a:gdLst>
                                  <a:gd name="T0" fmla="*/ 22 w 175"/>
                                  <a:gd name="T1" fmla="*/ 0 h 195"/>
                                  <a:gd name="T2" fmla="*/ 3 w 175"/>
                                  <a:gd name="T3" fmla="*/ 131 h 195"/>
                                  <a:gd name="T4" fmla="*/ 178 w 175"/>
                                  <a:gd name="T5" fmla="*/ 474 h 195"/>
                                  <a:gd name="T6" fmla="*/ 429 w 175"/>
                                  <a:gd name="T7" fmla="*/ 134 h 195"/>
                                  <a:gd name="T8" fmla="*/ 22 w 175"/>
                                  <a:gd name="T9" fmla="*/ 0 h 195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0 60000 65536"/>
                                  <a:gd name="T14" fmla="*/ 0 60000 65536"/>
                                  <a:gd name="T15" fmla="*/ 0 w 175"/>
                                  <a:gd name="T16" fmla="*/ 0 h 195"/>
                                  <a:gd name="T17" fmla="*/ 175 w 175"/>
                                  <a:gd name="T18" fmla="*/ 195 h 195"/>
                                </a:gdLst>
                                <a:ahLst/>
                                <a:cxnLst>
                                  <a:cxn ang="T10">
                                    <a:pos x="T0" y="T1"/>
                                  </a:cxn>
                                  <a:cxn ang="T11">
                                    <a:pos x="T2" y="T3"/>
                                  </a:cxn>
                                  <a:cxn ang="T12">
                                    <a:pos x="T4" y="T5"/>
                                  </a:cxn>
                                  <a:cxn ang="T13">
                                    <a:pos x="T6" y="T7"/>
                                  </a:cxn>
                                  <a:cxn ang="T14">
                                    <a:pos x="T8" y="T9"/>
                                  </a:cxn>
                                </a:cxnLst>
                                <a:rect l="T15" t="T16" r="T17" b="T18"/>
                                <a:pathLst>
                                  <a:path w="175" h="195">
                                    <a:moveTo>
                                      <a:pt x="9" y="0"/>
                                    </a:moveTo>
                                    <a:cubicBezTo>
                                      <a:pt x="3" y="18"/>
                                      <a:pt x="1" y="36"/>
                                      <a:pt x="1" y="54"/>
                                    </a:cubicBezTo>
                                    <a:cubicBezTo>
                                      <a:pt x="0" y="110"/>
                                      <a:pt x="27" y="163"/>
                                      <a:pt x="73" y="195"/>
                                    </a:cubicBezTo>
                                    <a:lnTo>
                                      <a:pt x="175" y="55"/>
                                    </a:lnTo>
                                    <a:lnTo>
                                      <a:pt x="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DA374C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24" name="Freeform 24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223844" y="1073159"/>
                                <a:ext cx="260" cy="272"/>
                              </a:xfrm>
                              <a:custGeom>
                                <a:avLst/>
                                <a:gdLst>
                                  <a:gd name="T0" fmla="*/ 404 w 166"/>
                                  <a:gd name="T1" fmla="*/ 0 h 174"/>
                                  <a:gd name="T2" fmla="*/ 0 w 166"/>
                                  <a:gd name="T3" fmla="*/ 291 h 174"/>
                                  <a:gd name="T4" fmla="*/ 407 w 166"/>
                                  <a:gd name="T5" fmla="*/ 425 h 174"/>
                                  <a:gd name="T6" fmla="*/ 404 w 166"/>
                                  <a:gd name="T7" fmla="*/ 0 h 174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  <a:gd name="T12" fmla="*/ 0 w 166"/>
                                  <a:gd name="T13" fmla="*/ 0 h 174"/>
                                  <a:gd name="T14" fmla="*/ 166 w 166"/>
                                  <a:gd name="T15" fmla="*/ 174 h 174"/>
                                </a:gdLst>
                                <a:ahLst/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T12" t="T13" r="T14" b="T15"/>
                                <a:pathLst>
                                  <a:path w="166" h="174">
                                    <a:moveTo>
                                      <a:pt x="165" y="0"/>
                                    </a:moveTo>
                                    <a:cubicBezTo>
                                      <a:pt x="90" y="0"/>
                                      <a:pt x="24" y="48"/>
                                      <a:pt x="0" y="119"/>
                                    </a:cubicBezTo>
                                    <a:lnTo>
                                      <a:pt x="166" y="174"/>
                                    </a:lnTo>
                                    <a:lnTo>
                                      <a:pt x="165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8E0EC4A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</wpg:grpSp>
                        <wpg:grpSp>
                          <wpg:cNvPr id="8" name="Group 8" descr="Custom:  Group 21"/>
                          <wpg:cNvGrpSpPr>
                            <a:grpSpLocks/>
                          </wpg:cNvGrpSpPr>
                          <wpg:grpSpPr bwMode="auto">
                            <a:xfrm>
                              <a:off x="2667132" y="1069240"/>
                              <a:ext cx="863601" cy="871535"/>
                              <a:chOff x="2662238" y="1073150"/>
                              <a:chExt cx="544" cy="549"/>
                            </a:xfrm>
                          </wpg:grpSpPr>
                          <wps:wsp>
                            <wps:cNvPr id="15" name="Freeform 15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2662248" y="1073417"/>
                                <a:ext cx="259" cy="271"/>
                              </a:xfrm>
                              <a:custGeom>
                                <a:avLst/>
                                <a:gdLst>
                                  <a:gd name="T0" fmla="*/ 407 w 165"/>
                                  <a:gd name="T1" fmla="*/ 288 h 174"/>
                                  <a:gd name="T2" fmla="*/ 0 w 165"/>
                                  <a:gd name="T3" fmla="*/ 0 h 174"/>
                                  <a:gd name="T4" fmla="*/ 0 w 165"/>
                                  <a:gd name="T5" fmla="*/ 422 h 174"/>
                                  <a:gd name="T6" fmla="*/ 407 w 165"/>
                                  <a:gd name="T7" fmla="*/ 288 h 174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  <a:gd name="T12" fmla="*/ 0 w 165"/>
                                  <a:gd name="T13" fmla="*/ 0 h 174"/>
                                  <a:gd name="T14" fmla="*/ 165 w 165"/>
                                  <a:gd name="T15" fmla="*/ 174 h 174"/>
                                </a:gdLst>
                                <a:ahLst/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T12" t="T13" r="T14" b="T15"/>
                                <a:pathLst>
                                  <a:path w="165" h="174">
                                    <a:moveTo>
                                      <a:pt x="165" y="119"/>
                                    </a:moveTo>
                                    <a:cubicBezTo>
                                      <a:pt x="141" y="48"/>
                                      <a:pt x="75" y="0"/>
                                      <a:pt x="0" y="0"/>
                                    </a:cubicBezTo>
                                    <a:lnTo>
                                      <a:pt x="0" y="174"/>
                                    </a:lnTo>
                                    <a:lnTo>
                                      <a:pt x="165" y="119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7BA779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16" name="Freeform 16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2662443" y="1073410"/>
                                <a:ext cx="274" cy="304"/>
                              </a:xfrm>
                              <a:custGeom>
                                <a:avLst/>
                                <a:gdLst>
                                  <a:gd name="T0" fmla="*/ 250 w 174"/>
                                  <a:gd name="T1" fmla="*/ 474 h 195"/>
                                  <a:gd name="T2" fmla="*/ 431 w 174"/>
                                  <a:gd name="T3" fmla="*/ 134 h 195"/>
                                  <a:gd name="T4" fmla="*/ 409 w 174"/>
                                  <a:gd name="T5" fmla="*/ 0 h 195"/>
                                  <a:gd name="T6" fmla="*/ 0 w 174"/>
                                  <a:gd name="T7" fmla="*/ 134 h 195"/>
                                  <a:gd name="T8" fmla="*/ 250 w 174"/>
                                  <a:gd name="T9" fmla="*/ 474 h 195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0 60000 65536"/>
                                  <a:gd name="T14" fmla="*/ 0 60000 65536"/>
                                  <a:gd name="T15" fmla="*/ 0 w 174"/>
                                  <a:gd name="T16" fmla="*/ 0 h 195"/>
                                  <a:gd name="T17" fmla="*/ 174 w 174"/>
                                  <a:gd name="T18" fmla="*/ 195 h 195"/>
                                </a:gdLst>
                                <a:ahLst/>
                                <a:cxnLst>
                                  <a:cxn ang="T10">
                                    <a:pos x="T0" y="T1"/>
                                  </a:cxn>
                                  <a:cxn ang="T11">
                                    <a:pos x="T2" y="T3"/>
                                  </a:cxn>
                                  <a:cxn ang="T12">
                                    <a:pos x="T4" y="T5"/>
                                  </a:cxn>
                                  <a:cxn ang="T13">
                                    <a:pos x="T6" y="T7"/>
                                  </a:cxn>
                                  <a:cxn ang="T14">
                                    <a:pos x="T8" y="T9"/>
                                  </a:cxn>
                                </a:cxnLst>
                                <a:rect l="T15" t="T16" r="T17" b="T18"/>
                                <a:pathLst>
                                  <a:path w="174" h="195">
                                    <a:moveTo>
                                      <a:pt x="101" y="195"/>
                                    </a:moveTo>
                                    <a:cubicBezTo>
                                      <a:pt x="147" y="163"/>
                                      <a:pt x="174" y="110"/>
                                      <a:pt x="174" y="55"/>
                                    </a:cubicBezTo>
                                    <a:cubicBezTo>
                                      <a:pt x="174" y="36"/>
                                      <a:pt x="171" y="18"/>
                                      <a:pt x="165" y="0"/>
                                    </a:cubicBezTo>
                                    <a:lnTo>
                                      <a:pt x="0" y="55"/>
                                    </a:lnTo>
                                    <a:lnTo>
                                      <a:pt x="101" y="1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A6301E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17" name="Freeform 17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2662487" y="1073291"/>
                                <a:ext cx="320" cy="271"/>
                              </a:xfrm>
                              <a:custGeom>
                                <a:avLst/>
                                <a:gdLst>
                                  <a:gd name="T0" fmla="*/ 0 w 203"/>
                                  <a:gd name="T1" fmla="*/ 343 h 173"/>
                                  <a:gd name="T2" fmla="*/ 254 w 203"/>
                                  <a:gd name="T3" fmla="*/ 425 h 173"/>
                                  <a:gd name="T4" fmla="*/ 504 w 203"/>
                                  <a:gd name="T5" fmla="*/ 343 h 173"/>
                                  <a:gd name="T6" fmla="*/ 254 w 203"/>
                                  <a:gd name="T7" fmla="*/ 0 h 173"/>
                                  <a:gd name="T8" fmla="*/ 0 w 203"/>
                                  <a:gd name="T9" fmla="*/ 343 h 173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0 60000 65536"/>
                                  <a:gd name="T14" fmla="*/ 0 60000 65536"/>
                                  <a:gd name="T15" fmla="*/ 0 w 203"/>
                                  <a:gd name="T16" fmla="*/ 0 h 173"/>
                                  <a:gd name="T17" fmla="*/ 203 w 203"/>
                                  <a:gd name="T18" fmla="*/ 173 h 173"/>
                                </a:gdLst>
                                <a:ahLst/>
                                <a:cxnLst>
                                  <a:cxn ang="T10">
                                    <a:pos x="T0" y="T1"/>
                                  </a:cxn>
                                  <a:cxn ang="T11">
                                    <a:pos x="T2" y="T3"/>
                                  </a:cxn>
                                  <a:cxn ang="T12">
                                    <a:pos x="T4" y="T5"/>
                                  </a:cxn>
                                  <a:cxn ang="T13">
                                    <a:pos x="T6" y="T7"/>
                                  </a:cxn>
                                  <a:cxn ang="T14">
                                    <a:pos x="T8" y="T9"/>
                                  </a:cxn>
                                </a:cxnLst>
                                <a:rect l="T15" t="T16" r="T17" b="T18"/>
                                <a:pathLst>
                                  <a:path w="203" h="173">
                                    <a:moveTo>
                                      <a:pt x="0" y="140"/>
                                    </a:moveTo>
                                    <a:cubicBezTo>
                                      <a:pt x="29" y="162"/>
                                      <a:pt x="65" y="173"/>
                                      <a:pt x="102" y="173"/>
                                    </a:cubicBezTo>
                                    <a:cubicBezTo>
                                      <a:pt x="138" y="173"/>
                                      <a:pt x="174" y="162"/>
                                      <a:pt x="203" y="140"/>
                                    </a:cubicBezTo>
                                    <a:lnTo>
                                      <a:pt x="102" y="0"/>
                                    </a:lnTo>
                                    <a:lnTo>
                                      <a:pt x="0" y="14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318DBDB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18" name="Freeform 18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2662440" y="1073135"/>
                                <a:ext cx="274" cy="304"/>
                              </a:xfrm>
                              <a:custGeom>
                                <a:avLst/>
                                <a:gdLst>
                                  <a:gd name="T0" fmla="*/ 22 w 175"/>
                                  <a:gd name="T1" fmla="*/ 0 h 195"/>
                                  <a:gd name="T2" fmla="*/ 3 w 175"/>
                                  <a:gd name="T3" fmla="*/ 131 h 195"/>
                                  <a:gd name="T4" fmla="*/ 178 w 175"/>
                                  <a:gd name="T5" fmla="*/ 474 h 195"/>
                                  <a:gd name="T6" fmla="*/ 429 w 175"/>
                                  <a:gd name="T7" fmla="*/ 134 h 195"/>
                                  <a:gd name="T8" fmla="*/ 22 w 175"/>
                                  <a:gd name="T9" fmla="*/ 0 h 195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0 60000 65536"/>
                                  <a:gd name="T14" fmla="*/ 0 60000 65536"/>
                                  <a:gd name="T15" fmla="*/ 0 w 175"/>
                                  <a:gd name="T16" fmla="*/ 0 h 195"/>
                                  <a:gd name="T17" fmla="*/ 175 w 175"/>
                                  <a:gd name="T18" fmla="*/ 195 h 195"/>
                                </a:gdLst>
                                <a:ahLst/>
                                <a:cxnLst>
                                  <a:cxn ang="T10">
                                    <a:pos x="T0" y="T1"/>
                                  </a:cxn>
                                  <a:cxn ang="T11">
                                    <a:pos x="T2" y="T3"/>
                                  </a:cxn>
                                  <a:cxn ang="T12">
                                    <a:pos x="T4" y="T5"/>
                                  </a:cxn>
                                  <a:cxn ang="T13">
                                    <a:pos x="T6" y="T7"/>
                                  </a:cxn>
                                  <a:cxn ang="T14">
                                    <a:pos x="T8" y="T9"/>
                                  </a:cxn>
                                </a:cxnLst>
                                <a:rect l="T15" t="T16" r="T17" b="T18"/>
                                <a:pathLst>
                                  <a:path w="175" h="195">
                                    <a:moveTo>
                                      <a:pt x="9" y="0"/>
                                    </a:moveTo>
                                    <a:cubicBezTo>
                                      <a:pt x="3" y="18"/>
                                      <a:pt x="1" y="36"/>
                                      <a:pt x="1" y="54"/>
                                    </a:cubicBezTo>
                                    <a:cubicBezTo>
                                      <a:pt x="0" y="110"/>
                                      <a:pt x="27" y="163"/>
                                      <a:pt x="73" y="195"/>
                                    </a:cubicBezTo>
                                    <a:lnTo>
                                      <a:pt x="175" y="55"/>
                                    </a:lnTo>
                                    <a:lnTo>
                                      <a:pt x="9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8DBF6B3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  <wps:wsp>
                            <wps:cNvPr id="19" name="Freeform 19"/>
                            <wps:cNvSpPr>
                              <a:spLocks/>
                            </wps:cNvSpPr>
                            <wps:spPr bwMode="auto">
                              <a:xfrm rot="5396504" flipV="1">
                                <a:off x="2662244" y="1073159"/>
                                <a:ext cx="260" cy="272"/>
                              </a:xfrm>
                              <a:custGeom>
                                <a:avLst/>
                                <a:gdLst>
                                  <a:gd name="T0" fmla="*/ 404 w 166"/>
                                  <a:gd name="T1" fmla="*/ 0 h 174"/>
                                  <a:gd name="T2" fmla="*/ 0 w 166"/>
                                  <a:gd name="T3" fmla="*/ 291 h 174"/>
                                  <a:gd name="T4" fmla="*/ 407 w 166"/>
                                  <a:gd name="T5" fmla="*/ 425 h 174"/>
                                  <a:gd name="T6" fmla="*/ 404 w 166"/>
                                  <a:gd name="T7" fmla="*/ 0 h 174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  <a:gd name="T12" fmla="*/ 0 w 166"/>
                                  <a:gd name="T13" fmla="*/ 0 h 174"/>
                                  <a:gd name="T14" fmla="*/ 166 w 166"/>
                                  <a:gd name="T15" fmla="*/ 174 h 174"/>
                                </a:gdLst>
                                <a:ahLst/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T12" t="T13" r="T14" b="T15"/>
                                <a:pathLst>
                                  <a:path w="166" h="174">
                                    <a:moveTo>
                                      <a:pt x="165" y="0"/>
                                    </a:moveTo>
                                    <a:cubicBezTo>
                                      <a:pt x="90" y="0"/>
                                      <a:pt x="24" y="48"/>
                                      <a:pt x="0" y="119"/>
                                    </a:cubicBezTo>
                                    <a:lnTo>
                                      <a:pt x="166" y="174"/>
                                    </a:lnTo>
                                    <a:lnTo>
                                      <a:pt x="165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1EFDBB0" w14:textId="77777777" w:rsidR="00C071B3" w:rsidRDefault="00C071B3" w:rsidP="00580C44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</wpg:grpSp>
                        <wps:wsp>
                          <wps:cNvPr id="11" name="Line 36"/>
                          <wps:cNvCnPr/>
                          <wps:spPr bwMode="auto">
                            <a:xfrm>
                              <a:off x="1874838" y="598487"/>
                              <a:ext cx="2085975" cy="1525588"/>
                            </a:xfrm>
                            <a:prstGeom prst="line">
                              <a:avLst/>
                            </a:prstGeom>
                            <a:noFill/>
                            <a:ln w="19050" cmpd="sng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37"/>
                          <wps:cNvCnPr/>
                          <wps:spPr bwMode="auto">
                            <a:xfrm flipH="1">
                              <a:off x="2333625" y="1500187"/>
                              <a:ext cx="765175" cy="2362200"/>
                            </a:xfrm>
                            <a:prstGeom prst="line">
                              <a:avLst/>
                            </a:prstGeom>
                            <a:noFill/>
                            <a:ln w="19050" cmpd="sng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38"/>
                          <wps:cNvCnPr/>
                          <wps:spPr bwMode="auto">
                            <a:xfrm flipH="1">
                              <a:off x="0" y="2970212"/>
                              <a:ext cx="2636838" cy="0"/>
                            </a:xfrm>
                            <a:prstGeom prst="line">
                              <a:avLst/>
                            </a:prstGeom>
                            <a:noFill/>
                            <a:ln w="19050" cmpd="sng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39"/>
                          <wps:cNvCnPr/>
                          <wps:spPr bwMode="auto">
                            <a:xfrm flipH="1" flipV="1">
                              <a:off x="298450" y="473075"/>
                              <a:ext cx="830263" cy="2497137"/>
                            </a:xfrm>
                            <a:prstGeom prst="line">
                              <a:avLst/>
                            </a:prstGeom>
                            <a:noFill/>
                            <a:ln w="19050" cmpd="sng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9.7pt;margin-top:14.05pt;width:116.85pt;height:113.95pt;z-index:251635712" coordsize="3960813,386238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">
                <v:group id="Group 2" o:spid="_x0000_s1027" alt="Custom:  Group 27" style="position:absolute;left:2199549;top:2521257;width:863601;height:871535" coordorigin="2195513,2530475" coordsize="544,54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yMBtcxAAAANoAAAAP&#10;AAAAAAAAAAAAAAAAAKkCAABkcnMvZG93bnJldi54bWxQSwUGAAAAAAQABAD6AAAAmgMAAAAA&#10;">
                  <v:shape id="Freeform 35" o:spid="_x0000_s1028" style="position:absolute;left:2195523;top:2530742;width:259;height:271;rotation:-5894421fd;flip:y;visibility:visible;mso-wrap-style:square;v-text-anchor:top" coordsize="165,174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13QZxQAA&#10;ANsAAAAPAAAAZHJzL2Rvd25yZXYueG1sRI9Li8JAEITvC/6HoYW9rRMT9kF0FBECWdjDro+DtybT&#10;JsFMT8hMYvz3zoLgsaiqr6jlejSNGKhztWUF81kEgriwuuZSwWGfvX2BcB5ZY2OZFNzIwXo1eVli&#10;qu2V/2jY+VIECLsUFVTet6mUrqjIoJvZljh4Z9sZ9EF2pdQdXgPcNDKOog9psOawUGFL24qKy643&#10;Cr6z4zY51BJd/PuT95vhePqcZ0q9TsfNAoSn0T/Dj3auFSTv8P8l/AC5u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PXdBnFAAAA2wAAAA8AAAAAAAAAAAAAAAAAlwIAAGRycy9k&#10;b3ducmV2LnhtbFBLBQYAAAAABAAEAPUAAACJAwAAAAA=&#10;" adj="-11796480,,5400" path="m165,119c141,48,75,,,0l0,174,165,119xe" fillcolor="white [3212]" strokecolor="black [3213]" strokeweight="1.5pt">
                    <v:stroke joinstyle="round"/>
                    <v:formulas/>
                    <v:path arrowok="t" o:connecttype="custom" o:connectlocs="639,449;0,0;0,657;639,449" o:connectangles="0,0,0,0" textboxrect="0,0,165,174"/>
                    <v:textbox>
                      <w:txbxContent>
                        <w:p w14:paraId="3223A8DA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  <v:shape id="Freeform 36" o:spid="_x0000_s1029" style="position:absolute;left:2195718;top:2530735;width:274;height:304;rotation:-5894421fd;flip:y;visibility:visible;mso-wrap-style:square;v-text-anchor:top" coordsize="174,195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psg2wAAA&#10;ANsAAAAPAAAAZHJzL2Rvd25yZXYueG1sRI/RisIwFETfF/yHcIV9W1NX0FKNooLUNzH6Adfm2hab&#10;m9JkbffvjbCwj8PMnGFWm8E24kmdrx0rmE4SEMSFMzWXCq6Xw1cKwgdkg41jUvBLHjbr0ccKM+N6&#10;PtNTh1JECPsMFVQhtJmUvqjIop+4ljh6d9dZDFF2pTQd9hFuG/mdJHNpsea4UGFL+4qKh/6xChYh&#10;6W9Dvku5zvkuKdWnXGulPsfDdgki0BD+w3/to1Ewm8P7S/wBcv0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Wpsg2wAAAANsAAAAPAAAAAAAAAAAAAAAAAJcCAABkcnMvZG93bnJl&#10;di54bWxQSwUGAAAAAAQABAD1AAAAhAMAAAAA&#10;" adj="-11796480,,5400" path="m101,195c147,163,174,110,174,55,174,36,171,18,165,0l0,55,101,195xe" filled="f" stroked="f" strokeweight="1.5pt">
                    <v:stroke joinstyle="round"/>
                    <v:formulas/>
                    <v:path arrowok="t" o:connecttype="custom" o:connectlocs="394,739;679,209;644,0;0,209;394,739" o:connectangles="0,0,0,0,0" textboxrect="0,0,174,195"/>
                    <v:textbox>
                      <w:txbxContent>
                        <w:p w14:paraId="445F6F52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  <v:shape id="Freeform 37" o:spid="_x0000_s1030" style="position:absolute;left:2195762;top:2530616;width:320;height:271;rotation:-5894421fd;flip:y;visibility:visible;mso-wrap-style:square;v-text-anchor:top" coordsize="203,173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BNE2xQAA&#10;ANsAAAAPAAAAZHJzL2Rvd25yZXYueG1sRI9Ba8JAFITvBf/D8oTemo0KtkRXKYo0hUI1RvD4yD6T&#10;1OzbkN2a+O+7hUKPw8x8wyzXg2nEjTpXW1YwiWIQxIXVNZcK8uPu6QWE88gaG8uk4E4O1qvRwxIT&#10;bXs+0C3zpQgQdgkqqLxvEyldUZFBF9mWOHgX2xn0QXal1B32AW4aOY3juTRYc1iosKVNRcU1+zYK&#10;9rP0mp/n/vK+eTsd7Kfe3j/sl1KP4+F1AcLT4P/Df+1UK5g9w++X8APk6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oE0TbFAAAA2wAAAA8AAAAAAAAAAAAAAAAAlwIAAGRycy9k&#10;b3ducmV2LnhtbFBLBQYAAAAABAAEAPUAAACJAwAAAAA=&#10;" adj="-11796480,,5400" path="m0,140c29,162,65,173,102,173,138,173,174,162,203,140l102,,,140xe" filled="f" stroked="f" strokeweight="1.5pt">
                    <v:stroke joinstyle="round"/>
                    <v:formulas/>
                    <v:path arrowok="t" o:connecttype="custom" o:connectlocs="0,537;400,666;794,537;400,0;0,537" o:connectangles="0,0,0,0,0" textboxrect="0,0,203,173"/>
                    <v:textbox>
                      <w:txbxContent>
                        <w:p w14:paraId="25E372EF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  <v:shape id="Freeform 38" o:spid="_x0000_s1031" style="position:absolute;left:2195715;top:2530460;width:274;height:304;rotation:-5894421fd;flip:y;visibility:visible;mso-wrap-style:square;v-text-anchor:top" coordsize="175,195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lTeZvgAA&#10;ANsAAAAPAAAAZHJzL2Rvd25yZXYueG1sRE/NisIwEL4LvkMYwZumuiDSNUoRhWXBg64PMJuMbTWZ&#10;lCSr9e3NQdjjx/e/2vTOijuF2HpWMJsWIIi1Ny3XCs4/+8kSREzIBq1nUvCkCJv1cLDC0vgHH+l+&#10;SrXIIRxLVNCk1JVSRt2Qwzj1HXHmLj44TBmGWpqAjxzurJwXxUI6bDk3NNjRtiF9O/05BX21tHq7&#10;O2hnq6r93h3ClehXqfGorz5BJOrTv/jt/jIKPvLY/CX/ALl+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MJU3mb4AAADbAAAADwAAAAAAAAAAAAAAAACXAgAAZHJzL2Rvd25yZXYu&#10;eG1sUEsFBgAAAAAEAAQA9QAAAIIDAAAAAA==&#10;" adj="-11796480,,5400" path="m9,0c3,18,1,36,1,54,,110,27,163,73,195l175,55,9,0xe" filled="f" stroked="f" strokeweight="1.5pt">
                    <v:stroke joinstyle="round"/>
                    <v:formulas/>
                    <v:path arrowok="t" o:connecttype="custom" o:connectlocs="34,0;5,204;279,739;672,209;34,0" o:connectangles="0,0,0,0,0" textboxrect="0,0,175,195"/>
                    <v:textbox>
                      <w:txbxContent>
                        <w:p w14:paraId="6C252291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  <v:shape id="Freeform 39" o:spid="_x0000_s1032" style="position:absolute;left:2195519;top:2530484;width:260;height:272;rotation:-5894421fd;flip:y;visibility:visible;mso-wrap-style:square;v-text-anchor:top" coordsize="166,174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EhVhwgAA&#10;ANsAAAAPAAAAZHJzL2Rvd25yZXYueG1sRI9Bi8IwFITvC/6H8ARva7oWRLtGEVHQm9WF3eOjeduW&#10;Ni+liRr/vREEj8PMfMMsVsG04kq9qy0r+BonIIgLq2suFfycd58zEM4ja2wtk4I7OVgtBx8LzLS9&#10;cU7Xky9FhLDLUEHlfZdJ6YqKDLqx7Yij9297gz7KvpS6x1uEm1ZOkmQqDdYcFyrsaFNR0ZwuRkEI&#10;f3mSNl7Oz7P8cFzrbZP+bpUaDcP6G4Sn4N/hV3uvFaRzeH6JP0Au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4SFWHCAAAA2wAAAA8AAAAAAAAAAAAAAAAAlwIAAGRycy9kb3du&#10;cmV2LnhtbFBLBQYAAAAABAAEAPUAAACGAwAAAAA=&#10;" adj="-11796480,,5400" path="m165,0c90,,24,48,,119l166,174,165,0xe" filled="f" stroked="f" strokeweight="1.5pt">
                    <v:stroke joinstyle="round"/>
                    <v:formulas/>
                    <v:path arrowok="t" o:connecttype="custom" o:connectlocs="633,0;0,455;637,664;633,0" o:connectangles="0,0,0,0" textboxrect="0,0,166,174"/>
                    <v:textbox>
                      <w:txbxContent>
                        <w:p w14:paraId="4F0314FC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</v:group>
                <v:group id="Group 3" o:spid="_x0000_s1033" alt="Custom:  Group 33" style="position:absolute;left:672747;top:2521257;width:863601;height:871535" coordorigin="671513,2530475" coordsize="544,54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18vsfDAAAA2gAAAA8A&#10;AAAAAAAAAAAAAAAAqQIAAGRycy9kb3ducmV2LnhtbFBLBQYAAAAABAAEAPoAAACZAwAAAAA=&#10;">
                  <v:shape id="Freeform 30" o:spid="_x0000_s1034" style="position:absolute;left:671523;top:2530742;width:259;height:271;rotation:-5894421fd;flip:y;visibility:visible;mso-wrap-style:square;v-text-anchor:top" coordsize="165,174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d7hzwAAA&#10;ANsAAAAPAAAAZHJzL2Rvd25yZXYueG1sRE9Ni8IwEL0L/ocwgjdNV2GRapTdhS16WmxFPA7N2NZt&#10;JqWJtfrrzUHw+Hjfq01vatFR6yrLCj6mEQji3OqKCwWH7HeyAOE8ssbaMim4k4PNejhYYaztjffU&#10;pb4QIYRdjApK75tYSpeXZNBNbUMcuLNtDfoA20LqFm8h3NRyFkWf0mDFoaHEhn5Kyv/Tq1FwfCSP&#10;XZKd0vq7uF+sxrzK/hZKjUf91xKEp96/xS/3ViuYh/XhS/gBcv0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+d7hzwAAAANsAAAAPAAAAAAAAAAAAAAAAAJcCAABkcnMvZG93bnJl&#10;di54bWxQSwUGAAAAAAQABAD1AAAAhAMAAAAA&#10;" adj="-11796480,,5400" path="m165,119c141,48,75,,,0l0,174,165,119xe" filled="f" stroked="f" strokeweight="1.5pt">
                    <v:stroke joinstyle="round"/>
                    <v:formulas/>
                    <v:path arrowok="t" o:connecttype="custom" o:connectlocs="639,449;0,0;0,657;639,449" o:connectangles="0,0,0,0" textboxrect="0,0,165,174"/>
                    <v:textbox>
                      <w:txbxContent>
                        <w:p w14:paraId="3D48AA20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  <v:shape id="Freeform 31" o:spid="_x0000_s1035" style="position:absolute;left:671718;top:2530735;width:274;height:304;rotation:-5894421fd;flip:y;visibility:visible;mso-wrap-style:square;v-text-anchor:top" coordsize="174,195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T1BCwQAA&#10;ANsAAAAPAAAAZHJzL2Rvd25yZXYueG1sRI/NasMwEITvhbyD2EButZwGWuNECUmhuLdSJQ+wsdY/&#10;xFoZSY3dt68KhR6HmfmG2R1mO4g7+dA7VrDOchDEtTM9twou57fHAkSIyAYHx6TgmwIc9ouHHZbG&#10;TfxJdx1bkSAcSlTQxTiWUoa6I4shcyNx8hrnLcYkfSuNxynB7SCf8vxZWuw5LXQ40mtH9U1/WQUv&#10;MZ+uc3UquK+4kVToj0prpVbL+bgFEWmO/+G/9rtRsFnD75f0A+T+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U9QQsEAAADbAAAADwAAAAAAAAAAAAAAAACXAgAAZHJzL2Rvd25y&#10;ZXYueG1sUEsFBgAAAAAEAAQA9QAAAIUDAAAAAA==&#10;" adj="-11796480,,5400" path="m101,195c147,163,174,110,174,55,174,36,171,18,165,0l0,55,101,195xe" filled="f" stroked="f" strokeweight="1.5pt">
                    <v:stroke joinstyle="round"/>
                    <v:formulas/>
                    <v:path arrowok="t" o:connecttype="custom" o:connectlocs="394,739;679,209;644,0;0,209;394,739" o:connectangles="0,0,0,0,0" textboxrect="0,0,174,195"/>
                    <v:textbox>
                      <w:txbxContent>
                        <w:p w14:paraId="2864341A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  <v:shape id="Freeform 32" o:spid="_x0000_s1036" style="position:absolute;left:671762;top:2530616;width:320;height:271;rotation:-5894421fd;flip:y;visibility:visible;mso-wrap-style:square;v-text-anchor:top" coordsize="203,173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c3KuxQAA&#10;ANsAAAAPAAAAZHJzL2Rvd25yZXYueG1sRI/dasJAFITvC77DcoTe1Y0RpKRupChSCwWrtdDLQ/bk&#10;x2TPhuw2iW/fFYReDjPzDbNaj6YRPXWusqxgPotAEGdWV1woOH/tnp5BOI+ssbFMCq7kYJ1OHlaY&#10;aDvwkfqTL0SAsEtQQel9m0jpspIMupltiYOX286gD7IrpO5wCHDTyDiKltJgxWGhxJY2JWX16dco&#10;+Fzs6/PP0ufvm7fvoz3o7fXDXpR6nI6vLyA8jf4/fG/vtYJFDLcv4QfI9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pzcq7FAAAA2wAAAA8AAAAAAAAAAAAAAAAAlwIAAGRycy9k&#10;b3ducmV2LnhtbFBLBQYAAAAABAAEAPUAAACJAwAAAAA=&#10;" adj="-11796480,,5400" path="m0,140c29,162,65,173,102,173,138,173,174,162,203,140l102,,,140xe" filled="f" stroked="f" strokeweight="1.5pt">
                    <v:stroke joinstyle="round"/>
                    <v:formulas/>
                    <v:path arrowok="t" o:connecttype="custom" o:connectlocs="0,537;400,666;794,537;400,0;0,537" o:connectangles="0,0,0,0,0" textboxrect="0,0,203,173"/>
                    <v:textbox>
                      <w:txbxContent>
                        <w:p w14:paraId="6886E57A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  <v:shape id="Freeform 33" o:spid="_x0000_s1037" style="position:absolute;left:671715;top:2530460;width:274;height:304;rotation:-5894421fd;flip:y;visibility:visible;mso-wrap-style:square;v-text-anchor:top" coordsize="175,195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MaXowgAA&#10;ANsAAAAPAAAAZHJzL2Rvd25yZXYueG1sRI/dagIxFITvC75DOELvatYKIlujLGJBCl748wCnyenu&#10;1uRkSaKub28EwcthZr5h5sveWXGhEFvPCsajAgSx9qblWsHx8P0xAxETskHrmRTcKMJyMXibY2n8&#10;lXd02adaZAjHEhU0KXWllFE35DCOfEecvT8fHKYsQy1NwGuGOys/i2IqHbacFxrsaNWQPu3PTkFf&#10;zaxerbfa2apqf9bb8E/0q9T7sK++QCTq0yv8bG+MgskEHl/yD5CLO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4xpejCAAAA2wAAAA8AAAAAAAAAAAAAAAAAlwIAAGRycy9kb3du&#10;cmV2LnhtbFBLBQYAAAAABAAEAPUAAACGAwAAAAA=&#10;" adj="-11796480,,5400" path="m9,0c3,18,1,36,1,54,,110,27,163,73,195l175,55,9,0xe" filled="f" stroked="f" strokeweight="1.5pt">
                    <v:stroke joinstyle="round"/>
                    <v:formulas/>
                    <v:path arrowok="t" o:connecttype="custom" o:connectlocs="34,0;5,204;279,739;672,209;34,0" o:connectangles="0,0,0,0,0" textboxrect="0,0,175,195"/>
                    <v:textbox>
                      <w:txbxContent>
                        <w:p w14:paraId="1985B0C4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  <v:shape id="Freeform 34" o:spid="_x0000_s1038" style="position:absolute;left:671519;top:2530484;width:260;height:272;rotation:-5894421fd;flip:y;visibility:visible;mso-wrap-style:square;v-text-anchor:top" coordsize="166,174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oX64wwAA&#10;ANsAAAAPAAAAZHJzL2Rvd25yZXYueG1sRI9PawIxFMTvgt8hPKE3zaqtyGoULRV66cE/6/mxeW4W&#10;Ny9LkuraT98UCh6HmfkNs1x3thE38qF2rGA8ykAQl07XXCk4HXfDOYgQkTU2jknBgwKsV/3eEnPt&#10;7ryn2yFWIkE45KjAxNjmUobSkMUwci1x8i7OW4xJ+kpqj/cEt42cZNlMWqw5LRhs6d1QeT18WwWN&#10;22TbHyraj6mZnPdvvviqfaHUy6DbLEBE6uIz/N/+1Aqmr/D3Jf0Aufo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GoX64wwAAANsAAAAPAAAAAAAAAAAAAAAAAJcCAABkcnMvZG93&#10;bnJldi54bWxQSwUGAAAAAAQABAD1AAAAhwMAAAAA&#10;" adj="-11796480,,5400" path="m165,0c90,,24,48,,119l166,174,165,0xe" fillcolor="white [3212]" strokecolor="black [3213]" strokeweight="1.5pt">
                    <v:stroke joinstyle="round"/>
                    <v:formulas/>
                    <v:path arrowok="t" o:connecttype="custom" o:connectlocs="633,0;0,455;637,664;633,0" o:connectangles="0,0,0,0" textboxrect="0,0,166,174"/>
                    <v:textbox>
                      <w:txbxContent>
                        <w:p w14:paraId="470AE77A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</v:group>
                <v:group id="Group 4" o:spid="_x0000_s1039" style="position:absolute;width:3960813;height:3862387" coordsize="3960813,386238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lSazxQAAANoAAAAPAAAAZHJzL2Rvd25yZXYueG1sRI9Pa8JAFMTvBb/D8oTe&#10;6ibaFomuEkItPYRCVRBvj+wzCWbfhuw2f759t1DocZiZ3zDb/Wga0VPnassK4kUEgriwuuZSwfl0&#10;eFqDcB5ZY2OZFEzkYL+bPWwx0XbgL+qPvhQBwi5BBZX3bSKlKyoy6Ba2JQ7ezXYGfZBdKXWHQ4Cb&#10;Ri6j6FUarDksVNhSVlFxP34bBe8DDukqfuvz+y2brqeXz0sek1KP8zHdgPA0+v/wX/tDK3i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pUms8UAAADaAAAA&#10;DwAAAAAAAAAAAAAAAACpAgAAZHJzL2Rvd25yZXYueG1sUEsFBgAAAAAEAAQA+gAAAJsDAAAAAA==&#10;">
                  <v:group id="Group 5" o:spid="_x0000_s1040" alt="Custom:  Group 15" style="position:absolute;left:1455233;top:139192;width:863601;height:871535" coordorigin="1452563,139700" coordsize="544,54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2YMoxAAAANo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hJ4XAk3&#10;QK5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2YMoxAAAANoAAAAP&#10;AAAAAAAAAAAAAAAAAKkCAABkcnMvZG93bnJldi54bWxQSwUGAAAAAAQABAD6AAAAmgMAAAAA&#10;">
                    <v:shape id="Freeform 25" o:spid="_x0000_s1041" style="position:absolute;left:1452573;top:139967;width:259;height:271;rotation:-5894421fd;flip:y;visibility:visible;mso-wrap-style:square;v-text-anchor:top" coordsize="165,174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2Y02wgAA&#10;ANsAAAAPAAAAZHJzL2Rvd25yZXYueG1sRI9Bi8IwFITvC/6H8IS9ramCItUoKijuSbYV8fhonm21&#10;eSlN1Oqv3wiCx2FmvmGm89ZU4kaNKy0r6PciEMSZ1SXnCvbp+mcMwnlkjZVlUvAgB/NZ52uKsbZ3&#10;/qNb4nMRIOxiVFB4X8dSuqwgg65na+LgnWxj0AfZ5FI3eA9wU8lBFI2kwZLDQoE1rQrKLsnVKDg8&#10;N8/fTXpMqmX+OFuNWZnuxkp9d9vFBISn1n/C7/ZWKxgM4fUl/AA5+w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vZjTbCAAAA2wAAAA8AAAAAAAAAAAAAAAAAlwIAAGRycy9kb3du&#10;cmV2LnhtbFBLBQYAAAAABAAEAPUAAACGAwAAAAA=&#10;" adj="-11796480,,5400" path="m165,119c141,48,75,,,0l0,174,165,119xe" filled="f" stroked="f" strokeweight="1.5pt">
                      <v:stroke joinstyle="round"/>
                      <v:formulas/>
                      <v:path arrowok="t" o:connecttype="custom" o:connectlocs="639,449;0,0;0,657;639,449" o:connectangles="0,0,0,0" textboxrect="0,0,165,174"/>
                      <v:textbox>
                        <w:txbxContent>
                          <w:p w14:paraId="3EEAEDB3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26" o:spid="_x0000_s1042" style="position:absolute;left:1452768;top:139960;width:274;height:304;rotation:-5894421fd;flip:y;visibility:visible;mso-wrap-style:square;v-text-anchor:top" coordsize="174,195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f17rwAAA&#10;ANsAAAAPAAAAZHJzL2Rvd25yZXYueG1sRI9Bi8IwFITvgv8hPMGbpnrQUo2iwlJvi9Ef8GyebbF5&#10;KU203X+/WVjwOMzMN8x2P9hGvKnztWMFi3kCgrhwpuZSwe36NUtB+IBssHFMCn7Iw343Hm0xM67n&#10;C711KEWEsM9QQRVCm0npi4os+rlriaP3cJ3FEGVXStNhH+G2kcskWUmLNceFCls6VVQ89csqWIek&#10;vw/5MeU654ekVH/nWis1nQyHDYhAQ/iE/9tno2C5gr8v8QfI3S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Tf17rwAAAANsAAAAPAAAAAAAAAAAAAAAAAJcCAABkcnMvZG93bnJl&#10;di54bWxQSwUGAAAAAAQABAD1AAAAhAMAAAAA&#10;" adj="-11796480,,5400" path="m101,195c147,163,174,110,174,55,174,36,171,18,165,0l0,55,101,195xe" filled="f" stroked="f" strokeweight="1.5pt">
                      <v:stroke joinstyle="round"/>
                      <v:formulas/>
                      <v:path arrowok="t" o:connecttype="custom" o:connectlocs="394,739;679,209;644,0;0,209;394,739" o:connectangles="0,0,0,0,0" textboxrect="0,0,174,195"/>
                      <v:textbox>
                        <w:txbxContent>
                          <w:p w14:paraId="06A68629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27" o:spid="_x0000_s1043" style="position:absolute;left:1452812;top:139841;width:320;height:271;rotation:-5894421fd;flip:y;visibility:visible;mso-wrap-style:square;v-text-anchor:top" coordsize="203,173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4Z+fwwAA&#10;ANsAAAAPAAAAZHJzL2Rvd25yZXYueG1sRI/BasMwEETvgf6D2EJvsWw3pK0b2ZRAINekPfS4WBvL&#10;tbUylmK7f18FAj0OM/OG2VWL7cVEo28dK8iSFARx7XTLjYKvz8P6FYQPyBp7x6TglzxU5cNqh4V2&#10;M59oOodGRAj7AhWYEIZCSl8bsugTNxBH7+JGiyHKsZF6xDnCbS/zNN1Kiy3HBYMD7Q3V3flqFUxz&#10;//yzmfDY7vPTNjNv3+bSbZR6elw+3kEEWsJ/+N4+agX5C9y+xB8gy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J4Z+fwwAAANsAAAAPAAAAAAAAAAAAAAAAAJcCAABkcnMvZG93&#10;bnJldi54bWxQSwUGAAAAAAQABAD1AAAAhwMAAAAA&#10;" adj="-11796480,,5400" path="m0,140c29,162,65,173,102,173,138,173,174,162,203,140l102,,,140xe" fillcolor="white [3212]" strokecolor="black [3213]" strokeweight="1.5pt">
                      <v:stroke joinstyle="round"/>
                      <v:formulas/>
                      <v:path arrowok="t" o:connecttype="custom" o:connectlocs="0,537;400,666;794,537;400,0;0,537" o:connectangles="0,0,0,0,0" textboxrect="0,0,203,173"/>
                      <v:textbox>
                        <w:txbxContent>
                          <w:p w14:paraId="60D05AC2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28" o:spid="_x0000_s1044" style="position:absolute;left:1452765;top:139685;width:274;height:304;rotation:-5894421fd;flip:y;visibility:visible;mso-wrap-style:square;v-text-anchor:top" coordsize="175,195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TKFEvgAA&#10;ANsAAAAPAAAAZHJzL2Rvd25yZXYueG1sRE/LisIwFN0L8w/hCu401YVINUoRB0Rw4eMDrsm17Uxy&#10;U5Ko9e/NYmCWh/NebXpnxZNCbD0rmE4KEMTam5ZrBdfL93gBIiZkg9YzKXhThM36a7DC0vgXn+h5&#10;TrXIIRxLVNCk1JVSRt2QwzjxHXHm7j44TBmGWpqArxzurJwVxVw6bDk3NNjRtiH9e344BX21sHq7&#10;O2pnq6o97I7hh+im1GjYV0sQifr0L/5z742CWR6bv+QfIN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tUyhRL4AAADbAAAADwAAAAAAAAAAAAAAAACXAgAAZHJzL2Rvd25yZXYu&#10;eG1sUEsFBgAAAAAEAAQA9QAAAIIDAAAAAA==&#10;" adj="-11796480,,5400" path="m9,0c3,18,1,36,1,54,,110,27,163,73,195l175,55,9,0xe" filled="f" stroked="f" strokeweight="1.5pt">
                      <v:stroke joinstyle="round"/>
                      <v:formulas/>
                      <v:path arrowok="t" o:connecttype="custom" o:connectlocs="34,0;5,204;279,739;672,209;34,0" o:connectangles="0,0,0,0,0" textboxrect="0,0,175,195"/>
                      <v:textbox>
                        <w:txbxContent>
                          <w:p w14:paraId="330785B0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29" o:spid="_x0000_s1045" style="position:absolute;left:1452569;top:139709;width:260;height:272;rotation:-5894421fd;flip:y;visibility:visible;mso-wrap-style:square;v-text-anchor:top" coordsize="166,174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y4O8wgAA&#10;ANsAAAAPAAAAZHJzL2Rvd25yZXYueG1sRI9Bi8IwFITvwv6H8IS9aaqCaDWKLAq7N2uF3eOjebal&#10;zUtpomb/vREEj8PMfMOst8G04ka9qy0rmIwTEMSF1TWXCs75YbQA4TyyxtYyKfgnB9vNx2CNqbZ3&#10;zuh28qWIEHYpKqi871IpXVGRQTe2HXH0LrY36KPsS6l7vEe4aeU0SebSYM1xocKOvioqmtPVKAjh&#10;L0tmjZfLfJH9HHd638x+90p9DsNuBcJT8O/wq/2tFUyX8PwSf4DcP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vLg7zCAAAA2wAAAA8AAAAAAAAAAAAAAAAAlwIAAGRycy9kb3du&#10;cmV2LnhtbFBLBQYAAAAABAAEAPUAAACGAwAAAAA=&#10;" adj="-11796480,,5400" path="m165,0c90,,24,48,,119l166,174,165,0xe" filled="f" stroked="f" strokeweight="1.5pt">
                      <v:stroke joinstyle="round"/>
                      <v:formulas/>
                      <v:path arrowok="t" o:connecttype="custom" o:connectlocs="633,0;0,455;637,664;633,0" o:connectangles="0,0,0,0" textboxrect="0,0,166,174"/>
                      <v:textbox>
                        <w:txbxContent>
                          <w:p w14:paraId="21CDFEED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</v:group>
                  <v:line id="Line 35" o:spid="_x0000_s1046" style="position:absolute;flip:y;visibility:visible;mso-wrap-style:square" from="663575,0" to="2655888,148113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KG/QsEAAADaAAAADwAAAGRycy9kb3ducmV2LnhtbESPT4vCMBTE74LfITzBm6ZdVKQaRReV&#10;xcOy/rs/mmdabF5KE7X77Y2wsMdhZn7DzJetrcSDGl86VpAOExDEudMlGwXn03YwBeEDssbKMSn4&#10;JQ/LRbczx0y7Jx/ocQxGRAj7DBUUIdSZlD4vyKIfupo4elfXWAxRNkbqBp8Rbiv5kSQTabHkuFBg&#10;TZ8F5bfj3SrYoN6NDvvxRp++f4wZtWmyvqRK9XvtagYiUBv+w3/tL61gAu8r8QbIxQs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oob9CwQAAANoAAAAPAAAAAAAAAAAAAAAA&#10;AKECAABkcnMvZG93bnJldi54bWxQSwUGAAAAAAQABAD5AAAAjwMAAAAA&#10;" strokecolor="black [3213]" strokeweight="1.5pt"/>
                  <v:group id="Group 7" o:spid="_x0000_s1047" alt="Custom:  Group 1" style="position:absolute;left:224250;top:1069240;width:863601;height:871535" coordorigin="223838,1073150" coordsize="544,54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iR7jExQAAANoAAAAPAAAAZHJzL2Rvd25yZXYueG1sRI9Pa8JAFMTvBb/D8oTe&#10;6iZKW4muEkItPYRCVRBvj+wzCWbfhuw2f759t1DocZiZ3zDb/Wga0VPnassK4kUEgriwuuZSwfl0&#10;eFqDcB5ZY2OZFEzkYL+bPWwx0XbgL+qPvhQBwi5BBZX3bSKlKyoy6Ba2JQ7ezXYGfZBdKXWHQ4Cb&#10;Ri6j6EUarDksVNhSVlFxP34bBe8DDukqfuvz+y2brqfnz0sek1KP8zHdgPA0+v/wX/tDK3iF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ke4xMUAAADaAAAA&#10;DwAAAAAAAAAAAAAAAACpAgAAZHJzL2Rvd25yZXYueG1sUEsFBgAAAAAEAAQA+gAAAJsDAAAAAA==&#10;">
                    <v:shape id="Freeform 20" o:spid="_x0000_s1048" style="position:absolute;left:223848;top:1073417;width:259;height:271;rotation:-5894421fd;flip:y;visibility:visible;mso-wrap-style:square;v-text-anchor:top" coordsize="165,174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ri6uwQAA&#10;ANsAAAAPAAAAZHJzL2Rvd25yZXYueG1sRE9Na4NAEL0X8h+WKfTWrPVQxGQjSSDSnkq1lBwHd6Im&#10;7qy4W2P89d1DIMfH+15nk+nESINrLSt4W0YgiCurW64V/JSH1wSE88gaO8uk4EYOss3iaY2ptlf+&#10;prHwtQgh7FJU0Hjfp1K6qiGDbml74sCd7GDQBzjUUg94DeGmk3EUvUuDLYeGBnvaN1Rdij+j4HfO&#10;58+8PBbdrr6drcaqLb8SpV6ep+0KhKfJP8R394dWEIf14Uv4AXLz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u64ursEAAADbAAAADwAAAAAAAAAAAAAAAACXAgAAZHJzL2Rvd25y&#10;ZXYueG1sUEsFBgAAAAAEAAQA9QAAAIUDAAAAAA==&#10;" adj="-11796480,,5400" path="m165,119c141,48,75,,,0l0,174,165,119xe" filled="f" stroked="f" strokeweight="1.5pt">
                      <v:stroke joinstyle="round"/>
                      <v:formulas/>
                      <v:path arrowok="t" o:connecttype="custom" o:connectlocs="639,449;0,0;0,657;639,449" o:connectangles="0,0,0,0" textboxrect="0,0,165,174"/>
                      <v:textbox>
                        <w:txbxContent>
                          <w:p w14:paraId="4937F25A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21" o:spid="_x0000_s1049" style="position:absolute;left:224043;top:1073410;width:274;height:304;rotation:-5894421fd;flip:y;visibility:visible;mso-wrap-style:square;v-text-anchor:top" coordsize="174,195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lsafwQAA&#10;ANsAAAAPAAAAZHJzL2Rvd25yZXYueG1sRI/BasMwEETvgf6D2EJvsWwfWuNGCWmhuLdQNR+wtTaW&#10;ibUylhq7fx8FAj0OM/OG2ewWN4gLTaH3rKDIchDErTc9dwqO3x/rCkSIyAYHz6TgjwLstg+rDdbG&#10;z/xFFx07kSAcalRgYxxrKUNryWHI/EicvJOfHMYkp06aCecEd4Ms8/xZOuw5LVgc6d1Se9a/TsFL&#10;zOefpXmruG/4JKnSh0ZrpZ4el/0riEhL/A/f259GQVnA7Uv6AXJ7B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JbGn8EAAADbAAAADwAAAAAAAAAAAAAAAACXAgAAZHJzL2Rvd25y&#10;ZXYueG1sUEsFBgAAAAAEAAQA9QAAAIUDAAAAAA==&#10;" adj="-11796480,,5400" path="m101,195c147,163,174,110,174,55,174,36,171,18,165,0l0,55,101,195xe" filled="f" stroked="f" strokeweight="1.5pt">
                      <v:stroke joinstyle="round"/>
                      <v:formulas/>
                      <v:path arrowok="t" o:connecttype="custom" o:connectlocs="394,739;679,209;644,0;0,209;394,739" o:connectangles="0,0,0,0,0" textboxrect="0,0,174,195"/>
                      <v:textbox>
                        <w:txbxContent>
                          <w:p w14:paraId="3713022A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22" o:spid="_x0000_s1050" style="position:absolute;left:224087;top:1073291;width:320;height:271;rotation:-5894421fd;flip:y;visibility:visible;mso-wrap-style:square;v-text-anchor:top" coordsize="203,173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quRzwwAA&#10;ANsAAAAPAAAAZHJzL2Rvd25yZXYueG1sRI/disIwFITvBd8hHME7Ta0gSzWKKMsqLLj+gZeH5thW&#10;m5PSRK1vvxEEL4eZ+YaZzBpTijvVrrCsYNCPQBCnVhecKTjsv3tfIJxH1lhaJgVPcjCbtlsTTLR9&#10;8JbuO5+JAGGXoILc+yqR0qU5GXR9WxEH72xrgz7IOpO6xkeAm1LGUTSSBgsOCzlWtMgpve5uRsHf&#10;cHU9nEb+vF78HLd2o5fPX3tRqttp5mMQnhr/Cb/bK60gjuH1JfwAOf0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vquRzwwAAANsAAAAPAAAAAAAAAAAAAAAAAJcCAABkcnMvZG93&#10;bnJldi54bWxQSwUGAAAAAAQABAD1AAAAhwMAAAAA&#10;" adj="-11796480,,5400" path="m0,140c29,162,65,173,102,173,138,173,174,162,203,140l102,,,140xe" filled="f" stroked="f" strokeweight="1.5pt">
                      <v:stroke joinstyle="round"/>
                      <v:formulas/>
                      <v:path arrowok="t" o:connecttype="custom" o:connectlocs="0,537;400,666;794,537;400,0;0,537" o:connectangles="0,0,0,0,0" textboxrect="0,0,203,173"/>
                      <v:textbox>
                        <w:txbxContent>
                          <w:p w14:paraId="0AEA01C8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23" o:spid="_x0000_s1051" style="position:absolute;left:224040;top:1073135;width:274;height:304;rotation:-5894421fd;flip:y;visibility:visible;mso-wrap-style:square;v-text-anchor:top" coordsize="175,195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LyC9wwAA&#10;ANsAAAAPAAAAZHJzL2Rvd25yZXYueG1sRI9Ba8JAFITvBf/D8gRvdaNCkegqKggVD6Uxgt4e2Wc2&#10;mH0bstsk/ffdQqHHYWa+Ydbbwdaio9ZXjhXMpgkI4sLpiksF+eX4ugThA7LG2jEp+CYP283oZY2p&#10;dj1/UpeFUkQI+xQVmBCaVEpfGLLop64hjt7DtRZDlG0pdYt9hNtazpPkTVqsOC4YbOhgqHhmX1bB&#10;4X7adXlBvbst/eyKZ/ORZ3ulJuNhtwIRaAj/4b/2u1YwX8Dvl/gD5OY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JLyC9wwAAANsAAAAPAAAAAAAAAAAAAAAAAJcCAABkcnMvZG93&#10;bnJldi54bWxQSwUGAAAAAAQABAD1AAAAhwMAAAAA&#10;" adj="-11796480,,5400" path="m9,0c3,18,1,36,1,54,,110,27,163,73,195l175,55,9,0xe" fillcolor="white [3212]" strokecolor="black [3213]" strokeweight="1.5pt">
                      <v:stroke joinstyle="round"/>
                      <v:formulas/>
                      <v:path arrowok="t" o:connecttype="custom" o:connectlocs="34,0;5,204;279,739;672,209;34,0" o:connectangles="0,0,0,0,0" textboxrect="0,0,175,195"/>
                      <v:textbox>
                        <w:txbxContent>
                          <w:p w14:paraId="61DA374C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24" o:spid="_x0000_s1052" style="position:absolute;left:223844;top:1073159;width:260;height:272;rotation:-5894421fd;flip:y;visibility:visible;mso-wrap-style:square;v-text-anchor:top" coordsize="166,174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yiwiwgAA&#10;ANsAAAAPAAAAZHJzL2Rvd25yZXYueG1sRI9Bi8IwFITvC/6H8ARva7oqi3aNIqKgN6uCe3w0b9vS&#10;5qU0UeO/N4Kwx2FmvmHmy2AacaPOVZYVfA0TEMS51RUXCs6n7ecUhPPIGhvLpOBBDpaL3sccU23v&#10;nNHt6AsRIexSVFB636ZSurwkg25oW+Lo/dnOoI+yK6Tu8B7hppGjJPmWBiuOCyW2tC4pr49XoyCE&#10;3ywZ117OTtNsf1jpTT2+bJQa9MPqB4Sn4P/D7/ZOKxhN4PUl/gC5e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XKLCLCAAAA2wAAAA8AAAAAAAAAAAAAAAAAlwIAAGRycy9kb3du&#10;cmV2LnhtbFBLBQYAAAAABAAEAPUAAACGAwAAAAA=&#10;" adj="-11796480,,5400" path="m165,0c90,,24,48,,119l166,174,165,0xe" filled="f" stroked="f" strokeweight="1.5pt">
                      <v:stroke joinstyle="round"/>
                      <v:formulas/>
                      <v:path arrowok="t" o:connecttype="custom" o:connectlocs="633,0;0,455;637,664;633,0" o:connectangles="0,0,0,0" textboxrect="0,0,166,174"/>
                      <v:textbox>
                        <w:txbxContent>
                          <w:p w14:paraId="08E0EC4A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</v:group>
                  <v:group id="_x0000_s1053" alt="Custom:  Group 21" style="position:absolute;left:2667132;top:1069240;width:863601;height:871535" coordorigin="2662238,1073150" coordsize="544,54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DT2Cy2wQAAANoAAAAPAAAA&#10;AAAAAAAAAAAAAKkCAABkcnMvZG93bnJldi54bWxQSwUGAAAAAAQABAD6AAAAlwMAAAAA&#10;">
                    <v:shape id="Freeform 15" o:spid="_x0000_s1054" style="position:absolute;left:2662248;top:1073417;width:259;height:271;rotation:-5894421fd;flip:y;visibility:visible;mso-wrap-style:square;v-text-anchor:top" coordsize="165,174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tUeLwQAA&#10;ANsAAAAPAAAAZHJzL2Rvd25yZXYueG1sRE9La8JAEL4X+h+WKXirmwoVSV2lLVTqSUxEehyyYxKb&#10;nQ3ZNa9f7wqCt/n4nrNc96YSLTWutKzgbRqBIM6sLjlXcEh/XhcgnEfWWFkmBQM5WK+en5YYa9vx&#10;ntrE5yKEsItRQeF9HUvpsoIMuqmtiQN3so1BH2CTS91gF8JNJWdRNJcGSw4NBdb0XVD2n1yMguO4&#10;Gbeb9C+pvvLhbDVmZbpbKDV56T8/QHjq/UN8d//qMP8dbr+EA+TqC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bVHi8EAAADbAAAADwAAAAAAAAAAAAAAAACXAgAAZHJzL2Rvd25y&#10;ZXYueG1sUEsFBgAAAAAEAAQA9QAAAIUDAAAAAA==&#10;" adj="-11796480,,5400" path="m165,119c141,48,75,,,0l0,174,165,119xe" filled="f" stroked="f" strokeweight="1.5pt">
                      <v:stroke joinstyle="round"/>
                      <v:formulas/>
                      <v:path arrowok="t" o:connecttype="custom" o:connectlocs="639,449;0,0;0,657;639,449" o:connectangles="0,0,0,0" textboxrect="0,0,165,174"/>
                      <v:textbox>
                        <w:txbxContent>
                          <w:p w14:paraId="187BA779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16" o:spid="_x0000_s1055" style="position:absolute;left:2662443;top:1073410;width:274;height:304;rotation:-5894421fd;flip:y;visibility:visible;mso-wrap-style:square;v-text-anchor:top" coordsize="174,195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x5CFwgAA&#10;ANsAAAAPAAAAZHJzL2Rvd25yZXYueG1sRE/basJAEH0X/IdlBN90Y6FSomsoBWmptFov9HWanWSD&#10;2dk0u2r8e1co9G0O5zrzrLO1OFPrK8cKJuMEBHHudMWlgv1uOXoC4QOyxtoxKbiSh2zR780x1e7C&#10;X3TehlLEEPYpKjAhNKmUPjdk0Y9dQxy5wrUWQ4RtKXWLlxhua/mQJFNpseLYYLChF0P5cXuyCj4f&#10;sdj8nvLv17WcIP2s9Ls5fCg1HHTPMxCBuvAv/nO/6Th/Cvdf4gFyc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THkIXCAAAA2wAAAA8AAAAAAAAAAAAAAAAAlwIAAGRycy9kb3du&#10;cmV2LnhtbFBLBQYAAAAABAAEAPUAAACGAwAAAAA=&#10;" adj="-11796480,,5400" path="m101,195c147,163,174,110,174,55,174,36,171,18,165,0l0,55,101,195xe" fillcolor="white [3212]" strokecolor="black [3213]" strokeweight="1.5pt">
                      <v:stroke joinstyle="round"/>
                      <v:formulas/>
                      <v:path arrowok="t" o:connecttype="custom" o:connectlocs="394,739;679,209;644,0;0,209;394,739" o:connectangles="0,0,0,0,0" textboxrect="0,0,174,195"/>
                      <v:textbox>
                        <w:txbxContent>
                          <w:p w14:paraId="25A6301E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17" o:spid="_x0000_s1056" style="position:absolute;left:2662487;top:1073291;width:320;height:271;rotation:-5894421fd;flip:y;visibility:visible;mso-wrap-style:square;v-text-anchor:top" coordsize="203,173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sY1WwwAA&#10;ANsAAAAPAAAAZHJzL2Rvd25yZXYueG1sRE/basJAEH0v+A/LCL7VTRVSSV2lKKKFgvVS8HHIjklM&#10;djZkt0n8+65Q6NscznXmy95UoqXGFZYVvIwjEMSp1QVnCs6nzfMMhPPIGivLpOBODpaLwdMcE207&#10;PlB79JkIIewSVJB7XydSujQng25sa+LAXW1j0AfYZFI32IVwU8lJFMXSYMGhIceaVjml5fHHKPia&#10;7srzJfbXj9X2+2D3en3/tDelRsP+/Q2Ep97/i//cOx3mv8Ljl3CAXPw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xsY1WwwAAANsAAAAPAAAAAAAAAAAAAAAAAJcCAABkcnMvZG93&#10;bnJldi54bWxQSwUGAAAAAAQABAD1AAAAhwMAAAAA&#10;" adj="-11796480,,5400" path="m0,140c29,162,65,173,102,173,138,173,174,162,203,140l102,,,140xe" filled="f" stroked="f" strokeweight="1.5pt">
                      <v:stroke joinstyle="round"/>
                      <v:formulas/>
                      <v:path arrowok="t" o:connecttype="custom" o:connectlocs="0,537;400,666;794,537;400,0;0,537" o:connectangles="0,0,0,0,0" textboxrect="0,0,203,173"/>
                      <v:textbox>
                        <w:txbxContent>
                          <w:p w14:paraId="1318DBDB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18" o:spid="_x0000_s1057" style="position:absolute;left:2662440;top:1073135;width:274;height:304;rotation:-5894421fd;flip:y;visibility:visible;mso-wrap-style:square;v-text-anchor:top" coordsize="175,195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IGv5wgAA&#10;ANsAAAAPAAAAZHJzL2Rvd25yZXYueG1sRI9BawIxEIXvQv9DmEJvmtVDka1RFrEgBQ9Vf8A0me5u&#10;TSZLkur233cOgrcZ3pv3vlltxuDVlVLuIxuYzypQxDa6nlsD59P7dAkqF2SHPjIZ+KMMm/XTZIW1&#10;izf+pOuxtEpCONdooCtlqLXOtqOAeRYHYtG+YwpYZE2tdglvEh68XlTVqw7YszR0ONC2I3s5/gYD&#10;Y7P0drs72OCbpv/YHdIP0ZcxL89j8waq0Fge5vv13gm+wMovMoBe/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sga/nCAAAA2wAAAA8AAAAAAAAAAAAAAAAAlwIAAGRycy9kb3du&#10;cmV2LnhtbFBLBQYAAAAABAAEAPUAAACGAwAAAAA=&#10;" adj="-11796480,,5400" path="m9,0c3,18,1,36,1,54,,110,27,163,73,195l175,55,9,0xe" filled="f" stroked="f" strokeweight="1.5pt">
                      <v:stroke joinstyle="round"/>
                      <v:formulas/>
                      <v:path arrowok="t" o:connecttype="custom" o:connectlocs="34,0;5,204;279,739;672,209;34,0" o:connectangles="0,0,0,0,0" textboxrect="0,0,175,195"/>
                      <v:textbox>
                        <w:txbxContent>
                          <w:p w14:paraId="78DBF6B3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Freeform 19" o:spid="_x0000_s1058" style="position:absolute;left:2662244;top:1073159;width:260;height:272;rotation:-5894421fd;flip:y;visibility:visible;mso-wrap-style:square;v-text-anchor:top" coordsize="166,174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p0kBwQAA&#10;ANsAAAAPAAAAZHJzL2Rvd25yZXYueG1sRE9Na8JAEL0X/A/LCN7qRgMlpq4iYkFvTSy0xyE7JiHZ&#10;2ZDdmvXfdwuF3ubxPme7D6YXdxpda1nBapmAIK6sbrlW8HF9e85AOI+ssbdMCh7kYL+bPW0x13bi&#10;gu6lr0UMYZejgsb7IZfSVQ0ZdEs7EEfuZkeDPsKxlnrEKYabXq6T5EUabDk2NDjQsaGqK7+NghC+&#10;iiTtvNxcs+LyftCnLv08KbWYh8MrCE/B/4v/3Gcd52/g95d4gNz9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VadJAcEAAADbAAAADwAAAAAAAAAAAAAAAACXAgAAZHJzL2Rvd25y&#10;ZXYueG1sUEsFBgAAAAAEAAQA9QAAAIUDAAAAAA==&#10;" adj="-11796480,,5400" path="m165,0c90,,24,48,,119l166,174,165,0xe" filled="f" stroked="f" strokeweight="1.5pt">
                      <v:stroke joinstyle="round"/>
                      <v:formulas/>
                      <v:path arrowok="t" o:connecttype="custom" o:connectlocs="633,0;0,455;637,664;633,0" o:connectangles="0,0,0,0" textboxrect="0,0,166,174"/>
                      <v:textbox>
                        <w:txbxContent>
                          <w:p w14:paraId="31EFDBB0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</v:shape>
                  </v:group>
                  <v:line id="Line 36" o:spid="_x0000_s1059" style="position:absolute;visibility:visible;mso-wrap-style:square" from="1874838,598487" to="3960813,21240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plY578AAADbAAAADwAAAGRycy9kb3ducmV2LnhtbERPTYvCMBC9L+x/CCN4W1M9iFSjqODq&#10;1boevA3NbFO2mZQktfXfG0HY2zze56w2g23EnXyoHSuYTjIQxKXTNVcKfi6HrwWIEJE1No5JwYMC&#10;bNafHyvMtev5TPciViKFcMhRgYmxzaUMpSGLYeJa4sT9Om8xJugrqT32Kdw2cpZlc2mx5tRgsKW9&#10;ofKv6KyCW7eL/niR274Y9t9mdmjKzl2VGo+G7RJEpCH+i9/uk07zp/D6JR0g108A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pplY578AAADbAAAADwAAAAAAAAAAAAAAAACh&#10;AgAAZHJzL2Rvd25yZXYueG1sUEsFBgAAAAAEAAQA+QAAAI0DAAAAAA==&#10;" strokecolor="black [3213]" strokeweight="1.5pt"/>
                  <v:line id="Line 37" o:spid="_x0000_s1060" style="position:absolute;flip:x;visibility:visible;mso-wrap-style:square" from="2333625,1500187" to="3098800,386238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9XgvcIAAADbAAAADwAAAGRycy9kb3ducmV2LnhtbERPyWrDMBC9F/IPYgK5NbKNW4ITJSTF&#10;KaWH0mz3wZrIJtbIWKrj/n1VKPQ2j7fOajPaVgzU+8axgnSegCCunG7YKDif9o8LED4ga2wdk4Jv&#10;8rBZTx5WWGh35wMNx2BEDGFfoII6hK6Q0lc1WfRz1xFH7up6iyHC3kjd4z2G21ZmSfIsLTYcG2rs&#10;6KWm6nb8sgpK1K/54f2p1KePT2PyMU12l1Sp2XTcLkEEGsO/+M/9puP8DH5/iQfI9Q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n9XgvcIAAADbAAAADwAAAAAAAAAAAAAA&#10;AAChAgAAZHJzL2Rvd25yZXYueG1sUEsFBgAAAAAEAAQA+QAAAJADAAAAAA==&#10;" strokecolor="black [3213]" strokeweight="1.5pt"/>
                  <v:line id="Line 38" o:spid="_x0000_s1061" style="position:absolute;flip:x;visibility:visible;mso-wrap-style:square" from="0,2970212" to="2636838,297021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JlFJsIAAADbAAAADwAAAGRycy9kb3ducmV2LnhtbERPS2vCQBC+F/wPywje6ib1gaRZxYot&#10;4kHUtPchO90Es7Mhu2r677tCobf5+J6Tr3rbiBt1vnasIB0nIIhLp2s2Cj6L9+cFCB+QNTaOScEP&#10;eVgtB085Ztrd+US3czAihrDPUEEVQptJ6cuKLPqxa4kj9+06iyHCzkjd4T2G20a+JMlcWqw5NlTY&#10;0qai8nK+WgVb1B/T03621cXhaMy0T5O3r1Sp0bBfv4II1Id/8Z97p+P8CTx+iQfI5S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8JlFJsIAAADbAAAADwAAAAAAAAAAAAAA&#10;AAChAgAAZHJzL2Rvd25yZXYueG1sUEsFBgAAAAAEAAQA+QAAAJADAAAAAA==&#10;" strokecolor="black [3213]" strokeweight="1.5pt"/>
                  <v:line id="Line 39" o:spid="_x0000_s1062" style="position:absolute;flip:x y;visibility:visible;mso-wrap-style:square" from="298450,473075" to="1128713,297021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shKRsIAAADbAAAADwAAAGRycy9kb3ducmV2LnhtbERP3WrCMBS+F/YO4Qx2N5OpyKxNZQxk&#10;u1DBugc4NMe22Jx0SdTOp18GA+/Ox/d78tVgO3EhH1rHGl7GCgRx5UzLtYavw/r5FUSIyAY7x6Th&#10;hwKsiodRjplxV97TpYy1SCEcMtTQxNhnUoaqIYth7HrixB2dtxgT9LU0Hq8p3HZyotRcWmw5NTTY&#10;03tD1ak8Ww3tbK42W/cxVd9h58/bxS1Odwetnx6HtyWISEO8i//dnybNn8HfL+kAWfw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shKRsIAAADbAAAADwAAAAAAAAAAAAAA&#10;AAChAgAAZHJzL2Rvd25yZXYueG1sUEsFBgAAAAAEAAQA+QAAAJADAAAAAA==&#10;" strokecolor="black [3213]" strokeweight="1.5pt"/>
                </v:group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04645261" wp14:editId="19099FBC">
                <wp:simplePos x="0" y="0"/>
                <wp:positionH relativeFrom="column">
                  <wp:posOffset>1871345</wp:posOffset>
                </wp:positionH>
                <wp:positionV relativeFrom="paragraph">
                  <wp:posOffset>115570</wp:posOffset>
                </wp:positionV>
                <wp:extent cx="4313555" cy="701675"/>
                <wp:effectExtent l="0" t="0" r="29845" b="3492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3555" cy="701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FCD8D7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63" type="#_x0000_t202" style="position:absolute;margin-left:147.35pt;margin-top:9.1pt;width:339.65pt;height:55.25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" filled="f" strokecolor="black [3213]">
                <v:textbox>
                  <w:txbxContent>
                    <w:p w14:paraId="75FCD8D7" w14:textId="77777777" w:rsidR="00C071B3" w:rsidRDefault="00C071B3" w:rsidP="00580C44">
                      <w:pPr>
                        <w:rPr>
                          <w:rFonts w:eastAsia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B0A8702" w14:textId="77777777" w:rsidR="00580C44" w:rsidRDefault="00580C44"/>
    <w:p w14:paraId="4DEA3011" w14:textId="77777777" w:rsidR="00580C44" w:rsidRDefault="00580C44"/>
    <w:p w14:paraId="2C42DBF0" w14:textId="77777777" w:rsidR="00580C44" w:rsidRDefault="00580C44"/>
    <w:p w14:paraId="1BFC3EE9" w14:textId="77777777" w:rsidR="00580C44" w:rsidRDefault="00580C44"/>
    <w:p w14:paraId="37063761" w14:textId="77777777" w:rsidR="00580C44" w:rsidRDefault="00580C44"/>
    <w:p w14:paraId="048749B3" w14:textId="77777777" w:rsidR="00580C44" w:rsidRDefault="00580C44"/>
    <w:p w14:paraId="55231A1D" w14:textId="77777777" w:rsidR="00580C44" w:rsidRDefault="00580C44"/>
    <w:p w14:paraId="3EADAC51" w14:textId="77777777" w:rsidR="00580C44" w:rsidRDefault="00580C44"/>
    <w:p w14:paraId="27B87AD7" w14:textId="77777777" w:rsidR="00580C44" w:rsidRDefault="00580C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38"/>
        <w:gridCol w:w="5338"/>
      </w:tblGrid>
      <w:tr w:rsidR="00580C44" w14:paraId="23D34E57" w14:textId="77777777" w:rsidTr="00580C44">
        <w:trPr>
          <w:trHeight w:val="857"/>
        </w:trPr>
        <w:tc>
          <w:tcPr>
            <w:tcW w:w="5338" w:type="dxa"/>
          </w:tcPr>
          <w:p w14:paraId="6B4D54A8" w14:textId="77777777" w:rsidR="00580C44" w:rsidRDefault="00580C44"/>
        </w:tc>
        <w:tc>
          <w:tcPr>
            <w:tcW w:w="5338" w:type="dxa"/>
          </w:tcPr>
          <w:p w14:paraId="10B5A6F9" w14:textId="77777777" w:rsidR="00580C44" w:rsidRDefault="00580C44"/>
        </w:tc>
      </w:tr>
    </w:tbl>
    <w:p w14:paraId="7C7115B3" w14:textId="3026E6B6" w:rsidR="00EA71D5" w:rsidRDefault="00EA71D5"/>
    <w:p w14:paraId="195A79C7" w14:textId="512BF600" w:rsidR="00580C44" w:rsidRDefault="009B7FA7"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E894B79" wp14:editId="5FF814E5">
                <wp:simplePos x="0" y="0"/>
                <wp:positionH relativeFrom="column">
                  <wp:posOffset>30480</wp:posOffset>
                </wp:positionH>
                <wp:positionV relativeFrom="paragraph">
                  <wp:posOffset>90170</wp:posOffset>
                </wp:positionV>
                <wp:extent cx="2099310" cy="1620520"/>
                <wp:effectExtent l="0" t="0" r="8890" b="5080"/>
                <wp:wrapNone/>
                <wp:docPr id="106" name="Group 1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9310" cy="1620520"/>
                          <a:chOff x="0" y="0"/>
                          <a:chExt cx="2099310" cy="1620520"/>
                        </a:xfrm>
                      </wpg:grpSpPr>
                      <wps:wsp>
                        <wps:cNvPr id="75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7965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FB2552" w14:textId="1C27F0A7" w:rsidR="00C071B3" w:rsidRPr="00C071B3" w:rsidRDefault="00C071B3" w:rsidP="009F32F6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 w:rsidRPr="00C071B3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100</w:t>
                              </w:r>
                              <w:r w:rsidRPr="00C071B3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844550" y="0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D5AE5D" w14:textId="5CA4EEF4" w:rsidR="00C071B3" w:rsidRPr="00C071B3" w:rsidRDefault="00C071B3" w:rsidP="00C071B3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66</w:t>
                              </w:r>
                              <w:r w:rsidRPr="00C071B3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272540" y="775970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6FE966" w14:textId="34FD7C63" w:rsidR="00C071B3" w:rsidRPr="00C071B3" w:rsidRDefault="009B7FA7" w:rsidP="00C071B3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98</w:t>
                              </w:r>
                              <w:r w:rsidR="00C071B3" w:rsidRPr="00C071B3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3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718820" y="1303655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99A4CC" w14:textId="18C8770C" w:rsidR="009B7FA7" w:rsidRPr="00C071B3" w:rsidRDefault="009B7FA7" w:rsidP="009B7FA7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6" o:spid="_x0000_s1064" style="position:absolute;margin-left:2.4pt;margin-top:7.1pt;width:165.3pt;height:127.6pt;z-index:251706368" coordsize="2099310,16205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">
                <v:shape id="Text Box 42" o:spid="_x0000_s1065" type="#_x0000_t202" style="position:absolute;top:227965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KJPBwwAA&#10;ANsAAAAPAAAAZHJzL2Rvd25yZXYueG1sRI9Ba8JAFITvBf/D8oTe6q6iVtNsRJRCT4pWBW+P7DMJ&#10;zb4N2a1J/31XKPQ4zMw3TLrqbS3u1PrKsYbxSIEgzp2puNBw+nx/WYDwAdlg7Zg0/JCHVTZ4SjEx&#10;ruMD3Y+hEBHCPkENZQhNIqXPS7LoR64hjt7NtRZDlG0hTYtdhNtaTpSaS4sVx4USG9qUlH8dv62G&#10;8+52vUzVvtjaWdO5Xkm2S6n187Bfv4EI1If/8F/7w2h4ncHjS/wBMvs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RKJPBwwAAANsAAAAPAAAAAAAAAAAAAAAAAJcCAABkcnMvZG93&#10;bnJldi54bWxQSwUGAAAAAAQABAD1AAAAhwMAAAAA&#10;" filled="f" stroked="f">
                  <v:textbox>
                    <w:txbxContent>
                      <w:p w14:paraId="70FB2552" w14:textId="1C27F0A7" w:rsidR="00C071B3" w:rsidRPr="00C071B3" w:rsidRDefault="00C071B3" w:rsidP="009F32F6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 w:rsidRPr="00C071B3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100</w:t>
                        </w:r>
                        <w:r w:rsidRPr="00C071B3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42" o:spid="_x0000_s1066" type="#_x0000_t202" style="position:absolute;left:844550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H3M4wwAA&#10;ANsAAAAPAAAAZHJzL2Rvd25yZXYueG1sRI9Ba8JAFITvgv9heYI3s2vRYlI3obQUPFmqreDtkX0m&#10;odm3Ibs18d93CwWPw8x8w2yL0bbiSr1vHGtYJgoEcelMw5WGz+PbYgPCB2SDrWPScCMPRT6dbDEz&#10;buAPuh5CJSKEfYYa6hC6TEpf1mTRJ64jjt7F9RZDlH0lTY9DhNtWPij1KC02HBdq7OilpvL78GM1&#10;fO0v59NKvVevdt0NblSSbSq1ns/G5ycQgcZwD/+3d0ZDuoS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eH3M4wwAAANsAAAAPAAAAAAAAAAAAAAAAAJcCAABkcnMvZG93&#10;bnJldi54bWxQSwUGAAAAAAQABAD1AAAAhwMAAAAA&#10;" filled="f" stroked="f">
                  <v:textbox>
                    <w:txbxContent>
                      <w:p w14:paraId="6ED5AE5D" w14:textId="5CA4EEF4" w:rsidR="00C071B3" w:rsidRPr="00C071B3" w:rsidRDefault="00C071B3" w:rsidP="00C071B3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66</w:t>
                        </w:r>
                        <w:r w:rsidRPr="00C071B3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42" o:spid="_x0000_s1067" type="#_x0000_t202" style="position:absolute;left:1272540;top:775970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ze1PwwAA&#10;ANsAAAAPAAAAZHJzL2Rvd25yZXYueG1sRI/NasMwEITvhbyD2EBvtZTQltiJbEJLoKeW5g9yW6yN&#10;bWKtjKXE7ttXhUKOw8x8w6yK0bbiRr1vHGuYJQoEcelMw5WG/W7ztADhA7LB1jFp+CEPRT55WGFm&#10;3MDfdNuGSkQI+ww11CF0mZS+rMmiT1xHHL2z6y2GKPtKmh6HCLetnCv1Ki02HBdq7OitpvKyvVoN&#10;h8/z6fisvqp3+9INblSSbSq1fpyO6yWIQGO4h//bH0ZDOoe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uze1PwwAAANsAAAAPAAAAAAAAAAAAAAAAAJcCAABkcnMvZG93&#10;bnJldi54bWxQSwUGAAAAAAQABAD1AAAAhwMAAAAA&#10;" filled="f" stroked="f">
                  <v:textbox>
                    <w:txbxContent>
                      <w:p w14:paraId="3E6FE966" w14:textId="34FD7C63" w:rsidR="00C071B3" w:rsidRPr="00C071B3" w:rsidRDefault="009B7FA7" w:rsidP="00C071B3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98</w:t>
                        </w:r>
                        <w:r w:rsidR="00C071B3" w:rsidRPr="00C071B3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42" o:spid="_x0000_s1068" type="#_x0000_t202" style="position:absolute;left:718820;top:1303655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gUjUwgAA&#10;ANsAAAAPAAAAZHJzL2Rvd25yZXYueG1sRI9Pi8IwFMTvgt8hPMHbmqiraDWKKAt7WvEveHs0z7bY&#10;vJQma7vffrOw4HGYmd8wy3VrS/Gk2heONQwHCgRx6kzBmYbz6eNtBsIHZIOlY9LwQx7Wq25niYlx&#10;DR/oeQyZiBD2CWrIQ6gSKX2ak0U/cBVx9O6uthiirDNpamwi3JZypNRUWiw4LuRY0Tan9HH8thou&#10;X/fb9V3ts52dVI1rlWQ7l1r3e+1mASJQG17h//an0TAfw9+X+APk6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GBSNTCAAAA2wAAAA8AAAAAAAAAAAAAAAAAlwIAAGRycy9kb3du&#10;cmV2LnhtbFBLBQYAAAAABAAEAPUAAACGAwAAAAA=&#10;" filled="f" stroked="f">
                  <v:textbox>
                    <w:txbxContent>
                      <w:p w14:paraId="7B99A4CC" w14:textId="18C8770C" w:rsidR="009B7FA7" w:rsidRPr="00C071B3" w:rsidRDefault="009B7FA7" w:rsidP="009B7FA7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4746C24A" wp14:editId="56447F09">
                <wp:simplePos x="0" y="0"/>
                <wp:positionH relativeFrom="column">
                  <wp:posOffset>-61595</wp:posOffset>
                </wp:positionH>
                <wp:positionV relativeFrom="paragraph">
                  <wp:posOffset>1790065</wp:posOffset>
                </wp:positionV>
                <wp:extent cx="2272665" cy="1643380"/>
                <wp:effectExtent l="0" t="0" r="0" b="7620"/>
                <wp:wrapThrough wrapText="bothSides">
                  <wp:wrapPolygon edited="0">
                    <wp:start x="5311" y="0"/>
                    <wp:lineTo x="241" y="5675"/>
                    <wp:lineTo x="0" y="11017"/>
                    <wp:lineTo x="5070" y="16359"/>
                    <wp:lineTo x="5070" y="18028"/>
                    <wp:lineTo x="9174" y="20365"/>
                    <wp:lineTo x="12553" y="21366"/>
                    <wp:lineTo x="19554" y="21366"/>
                    <wp:lineTo x="20037" y="18696"/>
                    <wp:lineTo x="19071" y="17694"/>
                    <wp:lineTo x="15209" y="16359"/>
                    <wp:lineTo x="14243" y="11017"/>
                    <wp:lineTo x="20761" y="10349"/>
                    <wp:lineTo x="20761" y="6677"/>
                    <wp:lineTo x="15209" y="5675"/>
                    <wp:lineTo x="14002" y="0"/>
                    <wp:lineTo x="5311" y="0"/>
                  </wp:wrapPolygon>
                </wp:wrapThrough>
                <wp:docPr id="105" name="Group 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2665" cy="1643380"/>
                          <a:chOff x="0" y="0"/>
                          <a:chExt cx="2272665" cy="1643380"/>
                        </a:xfrm>
                      </wpg:grpSpPr>
                      <wps:wsp>
                        <wps:cNvPr id="6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774700" y="25400"/>
                            <a:ext cx="408940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3B7BDC" w14:textId="77777777" w:rsidR="00C071B3" w:rsidRDefault="00C071B3" w:rsidP="009F32F6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497965" y="514350"/>
                            <a:ext cx="408940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1DEB91" w14:textId="77777777" w:rsidR="00C071B3" w:rsidRDefault="00C071B3" w:rsidP="009F32F6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03860"/>
                            <a:ext cx="408940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E5CDBC" w14:textId="77777777" w:rsidR="00C071B3" w:rsidRDefault="00C071B3" w:rsidP="009F32F6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5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521335" y="1114425"/>
                            <a:ext cx="408940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8B2E1A" w14:textId="77777777" w:rsidR="00C071B3" w:rsidRDefault="00C071B3" w:rsidP="009F32F6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135" y="22860"/>
                            <a:ext cx="1559560" cy="1483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" name="Arc 19"/>
                        <wps:cNvSpPr>
                          <a:spLocks/>
                        </wps:cNvSpPr>
                        <wps:spPr bwMode="auto">
                          <a:xfrm>
                            <a:off x="474345" y="90805"/>
                            <a:ext cx="310424" cy="213234"/>
                          </a:xfrm>
                          <a:custGeom>
                            <a:avLst/>
                            <a:gdLst>
                              <a:gd name="T0" fmla="*/ 1 w 21600"/>
                              <a:gd name="T1" fmla="*/ 0 h 25031"/>
                              <a:gd name="T2" fmla="*/ 3 w 21600"/>
                              <a:gd name="T3" fmla="*/ 4 h 25031"/>
                              <a:gd name="T4" fmla="*/ 0 w 21600"/>
                              <a:gd name="T5" fmla="*/ 3 h 2503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5031" fill="none" extrusionOk="0">
                                <a:moveTo>
                                  <a:pt x="7777" y="0"/>
                                </a:moveTo>
                                <a:cubicBezTo>
                                  <a:pt x="16107" y="3214"/>
                                  <a:pt x="21600" y="11222"/>
                                  <a:pt x="21600" y="20151"/>
                                </a:cubicBezTo>
                                <a:cubicBezTo>
                                  <a:pt x="21600" y="21793"/>
                                  <a:pt x="21412" y="23430"/>
                                  <a:pt x="21041" y="25030"/>
                                </a:cubicBezTo>
                              </a:path>
                              <a:path w="21600" h="25031" stroke="0" extrusionOk="0">
                                <a:moveTo>
                                  <a:pt x="7777" y="0"/>
                                </a:moveTo>
                                <a:cubicBezTo>
                                  <a:pt x="16107" y="3214"/>
                                  <a:pt x="21600" y="11222"/>
                                  <a:pt x="21600" y="20151"/>
                                </a:cubicBezTo>
                                <a:cubicBezTo>
                                  <a:pt x="21600" y="21793"/>
                                  <a:pt x="21412" y="23430"/>
                                  <a:pt x="21041" y="25030"/>
                                </a:cubicBezTo>
                                <a:lnTo>
                                  <a:pt x="0" y="20151"/>
                                </a:lnTo>
                                <a:lnTo>
                                  <a:pt x="777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EB0D6B7" w14:textId="77777777" w:rsidR="00C071B3" w:rsidRDefault="00C071B3" w:rsidP="009F32F6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none" anchor="ctr"/>
                      </wps:wsp>
                      <wps:wsp>
                        <wps:cNvPr id="57" name="Arc 20"/>
                        <wps:cNvSpPr>
                          <a:spLocks/>
                        </wps:cNvSpPr>
                        <wps:spPr bwMode="auto">
                          <a:xfrm rot="21414904">
                            <a:off x="37465" y="648335"/>
                            <a:ext cx="379095" cy="264795"/>
                          </a:xfrm>
                          <a:custGeom>
                            <a:avLst/>
                            <a:gdLst>
                              <a:gd name="T0" fmla="*/ 0 w 30100"/>
                              <a:gd name="T1" fmla="*/ 2 h 21600"/>
                              <a:gd name="T2" fmla="*/ 4 w 30100"/>
                              <a:gd name="T3" fmla="*/ 0 h 21600"/>
                              <a:gd name="T4" fmla="*/ 3 w 30100"/>
                              <a:gd name="T5" fmla="*/ 3 h 2160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0100" h="21600" fill="none" extrusionOk="0">
                                <a:moveTo>
                                  <a:pt x="0" y="15715"/>
                                </a:moveTo>
                                <a:cubicBezTo>
                                  <a:pt x="2632" y="6417"/>
                                  <a:pt x="11120" y="-1"/>
                                  <a:pt x="20783" y="0"/>
                                </a:cubicBezTo>
                                <a:cubicBezTo>
                                  <a:pt x="24007" y="0"/>
                                  <a:pt x="27191" y="721"/>
                                  <a:pt x="30100" y="2112"/>
                                </a:cubicBezTo>
                              </a:path>
                              <a:path w="30100" h="21600" stroke="0" extrusionOk="0">
                                <a:moveTo>
                                  <a:pt x="0" y="15715"/>
                                </a:moveTo>
                                <a:cubicBezTo>
                                  <a:pt x="2632" y="6417"/>
                                  <a:pt x="11120" y="-1"/>
                                  <a:pt x="20783" y="0"/>
                                </a:cubicBezTo>
                                <a:cubicBezTo>
                                  <a:pt x="24007" y="0"/>
                                  <a:pt x="27191" y="721"/>
                                  <a:pt x="30100" y="2112"/>
                                </a:cubicBezTo>
                                <a:lnTo>
                                  <a:pt x="20783" y="21600"/>
                                </a:lnTo>
                                <a:lnTo>
                                  <a:pt x="0" y="157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43B7AC4" w14:textId="785A026D" w:rsidR="00C071B3" w:rsidRPr="00C071B3" w:rsidRDefault="009B7FA7" w:rsidP="009F32F6">
                              <w:pPr>
                                <w:rPr>
                                  <w:rFonts w:ascii="Tahoma" w:hAnsi="Tahoma"/>
                                  <w:sz w:val="20"/>
                                  <w:szCs w:val="20"/>
                                  <w:vertAlign w:val="superscript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0"/>
                                  <w:szCs w:val="20"/>
                                </w:rPr>
                                <w:t>91</w:t>
                              </w:r>
                              <w:r w:rsidR="00C071B3" w:rsidRPr="00C071B3">
                                <w:rPr>
                                  <w:rFonts w:ascii="Tahoma" w:hAnsi="Tahoma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none" anchor="ctr"/>
                      </wps:wsp>
                      <wps:wsp>
                        <wps:cNvPr id="58" name="Arc 21"/>
                        <wps:cNvSpPr>
                          <a:spLocks/>
                        </wps:cNvSpPr>
                        <wps:spPr bwMode="auto">
                          <a:xfrm rot="19415164">
                            <a:off x="1246505" y="462280"/>
                            <a:ext cx="310424" cy="347946"/>
                          </a:xfrm>
                          <a:custGeom>
                            <a:avLst/>
                            <a:gdLst>
                              <a:gd name="T0" fmla="*/ 3 w 21369"/>
                              <a:gd name="T1" fmla="*/ 0 h 20933"/>
                              <a:gd name="T2" fmla="*/ 1 w 21369"/>
                              <a:gd name="T3" fmla="*/ 3 h 20933"/>
                              <a:gd name="T4" fmla="*/ 0 w 21369"/>
                              <a:gd name="T5" fmla="*/ 0 h 2093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369" h="20933" fill="none" extrusionOk="0">
                                <a:moveTo>
                                  <a:pt x="21368" y="3152"/>
                                </a:moveTo>
                                <a:cubicBezTo>
                                  <a:pt x="20096" y="11772"/>
                                  <a:pt x="13770" y="18784"/>
                                  <a:pt x="5326" y="20932"/>
                                </a:cubicBezTo>
                              </a:path>
                              <a:path w="21369" h="20933" stroke="0" extrusionOk="0">
                                <a:moveTo>
                                  <a:pt x="21368" y="3152"/>
                                </a:moveTo>
                                <a:cubicBezTo>
                                  <a:pt x="20096" y="11772"/>
                                  <a:pt x="13770" y="18784"/>
                                  <a:pt x="5326" y="20932"/>
                                </a:cubicBezTo>
                                <a:lnTo>
                                  <a:pt x="0" y="0"/>
                                </a:lnTo>
                                <a:lnTo>
                                  <a:pt x="21368" y="31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AAA1700" w14:textId="1AA651A2" w:rsidR="00C071B3" w:rsidRPr="00C071B3" w:rsidRDefault="00C071B3" w:rsidP="009F32F6">
                              <w:pPr>
                                <w:rPr>
                                  <w:rFonts w:ascii="Tahoma" w:hAnsi="Tahoma"/>
                                  <w:sz w:val="20"/>
                                  <w:szCs w:val="20"/>
                                  <w:vertAlign w:val="superscript"/>
                                </w:rPr>
                              </w:pPr>
                            </w:p>
                          </w:txbxContent>
                        </wps:txbx>
                        <wps:bodyPr wrap="none" anchor="ctr"/>
                      </wps:wsp>
                      <wps:wsp>
                        <wps:cNvPr id="59" name="Arc 22"/>
                        <wps:cNvSpPr>
                          <a:spLocks/>
                        </wps:cNvSpPr>
                        <wps:spPr bwMode="auto">
                          <a:xfrm>
                            <a:off x="770890" y="1213485"/>
                            <a:ext cx="397160" cy="121025"/>
                          </a:xfrm>
                          <a:custGeom>
                            <a:avLst/>
                            <a:gdLst>
                              <a:gd name="T0" fmla="*/ 0 w 21600"/>
                              <a:gd name="T1" fmla="*/ 2 h 14187"/>
                              <a:gd name="T2" fmla="*/ 0 w 21600"/>
                              <a:gd name="T3" fmla="*/ 0 h 14187"/>
                              <a:gd name="T4" fmla="*/ 3 w 21600"/>
                              <a:gd name="T5" fmla="*/ 1 h 1418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4187" fill="none" extrusionOk="0">
                                <a:moveTo>
                                  <a:pt x="431" y="14187"/>
                                </a:moveTo>
                                <a:cubicBezTo>
                                  <a:pt x="144" y="12772"/>
                                  <a:pt x="0" y="11333"/>
                                  <a:pt x="0" y="9890"/>
                                </a:cubicBezTo>
                                <a:cubicBezTo>
                                  <a:pt x="-1" y="6449"/>
                                  <a:pt x="821" y="3058"/>
                                  <a:pt x="2397" y="0"/>
                                </a:cubicBezTo>
                              </a:path>
                              <a:path w="21600" h="14187" stroke="0" extrusionOk="0">
                                <a:moveTo>
                                  <a:pt x="431" y="14187"/>
                                </a:moveTo>
                                <a:cubicBezTo>
                                  <a:pt x="144" y="12772"/>
                                  <a:pt x="0" y="11333"/>
                                  <a:pt x="0" y="9890"/>
                                </a:cubicBezTo>
                                <a:cubicBezTo>
                                  <a:pt x="-1" y="6449"/>
                                  <a:pt x="821" y="3058"/>
                                  <a:pt x="2397" y="0"/>
                                </a:cubicBezTo>
                                <a:lnTo>
                                  <a:pt x="21600" y="9890"/>
                                </a:lnTo>
                                <a:lnTo>
                                  <a:pt x="431" y="141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0F4AA9B" w14:textId="77777777" w:rsidR="00C071B3" w:rsidRPr="00AF22EA" w:rsidRDefault="00C071B3" w:rsidP="009F32F6">
                              <w:pPr>
                                <w:rPr>
                                  <w:sz w:val="22"/>
                                  <w:szCs w:val="22"/>
                                  <w:vertAlign w:val="superscript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25</w:t>
                              </w:r>
                              <w:r w:rsidRPr="00AF22EA">
                                <w:rPr>
                                  <w:sz w:val="22"/>
                                  <w:szCs w:val="22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none" anchor="ctr"/>
                      </wps:wsp>
                      <wps:wsp>
                        <wps:cNvPr id="60" name="Arc 26"/>
                        <wps:cNvSpPr>
                          <a:spLocks/>
                        </wps:cNvSpPr>
                        <wps:spPr bwMode="auto">
                          <a:xfrm>
                            <a:off x="1293495" y="1240155"/>
                            <a:ext cx="310515" cy="139065"/>
                          </a:xfrm>
                          <a:custGeom>
                            <a:avLst/>
                            <a:gdLst>
                              <a:gd name="T0" fmla="*/ 4 w 27758"/>
                              <a:gd name="T1" fmla="*/ 3 h 21600"/>
                              <a:gd name="T2" fmla="*/ 0 w 27758"/>
                              <a:gd name="T3" fmla="*/ 0 h 21600"/>
                              <a:gd name="T4" fmla="*/ 3 w 27758"/>
                              <a:gd name="T5" fmla="*/ 0 h 2160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758" h="21600" fill="none" extrusionOk="0">
                                <a:moveTo>
                                  <a:pt x="27758" y="20637"/>
                                </a:moveTo>
                                <a:cubicBezTo>
                                  <a:pt x="25692" y="21275"/>
                                  <a:pt x="23543" y="21599"/>
                                  <a:pt x="21382" y="21600"/>
                                </a:cubicBezTo>
                                <a:cubicBezTo>
                                  <a:pt x="10635" y="21600"/>
                                  <a:pt x="1524" y="13700"/>
                                  <a:pt x="0" y="3062"/>
                                </a:cubicBezTo>
                              </a:path>
                              <a:path w="27758" h="21600" stroke="0" extrusionOk="0">
                                <a:moveTo>
                                  <a:pt x="27758" y="20637"/>
                                </a:moveTo>
                                <a:cubicBezTo>
                                  <a:pt x="25692" y="21275"/>
                                  <a:pt x="23543" y="21599"/>
                                  <a:pt x="21382" y="21600"/>
                                </a:cubicBezTo>
                                <a:cubicBezTo>
                                  <a:pt x="10635" y="21600"/>
                                  <a:pt x="1524" y="13700"/>
                                  <a:pt x="0" y="3062"/>
                                </a:cubicBezTo>
                                <a:lnTo>
                                  <a:pt x="21382" y="0"/>
                                </a:lnTo>
                                <a:lnTo>
                                  <a:pt x="27758" y="206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B5ADA63" w14:textId="1E2D4BDC" w:rsidR="00C071B3" w:rsidRPr="00AF22EA" w:rsidRDefault="00C071B3" w:rsidP="009F32F6">
                              <w:pPr>
                                <w:rPr>
                                  <w:sz w:val="22"/>
                                  <w:szCs w:val="22"/>
                                  <w:vertAlign w:val="superscript"/>
                                </w:rPr>
                              </w:pPr>
                            </w:p>
                          </w:txbxContent>
                        </wps:txbx>
                        <wps:bodyPr wrap="none" anchor="ctr">
                          <a:noAutofit/>
                        </wps:bodyPr>
                      </wps:wsp>
                      <wps:wsp>
                        <wps:cNvPr id="63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082675" y="1281430"/>
                            <a:ext cx="408940" cy="317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043EE3" w14:textId="77777777" w:rsidR="00C071B3" w:rsidRDefault="00C071B3" w:rsidP="009F32F6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703580" y="0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4FFE5B" w14:textId="1E618B86" w:rsidR="009B7FA7" w:rsidRPr="00C071B3" w:rsidRDefault="009B7FA7" w:rsidP="009B7FA7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8</w:t>
                              </w: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0</w:t>
                              </w:r>
                              <w:r w:rsidRPr="00C071B3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5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445895" y="491490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89E6A1" w14:textId="75BDDC3A" w:rsidR="009B7FA7" w:rsidRPr="00C071B3" w:rsidRDefault="009B7FA7" w:rsidP="009B7FA7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75</w:t>
                              </w:r>
                              <w:r w:rsidRPr="00C071B3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6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292225" y="1326515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FEF18A" w14:textId="2563C747" w:rsidR="009B7FA7" w:rsidRPr="00C071B3" w:rsidRDefault="009B7FA7" w:rsidP="009B7FA7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95</w:t>
                              </w:r>
                              <w:r w:rsidRPr="00C071B3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0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527050" y="1119505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98E691" w14:textId="4B428CFD" w:rsidR="009B7FA7" w:rsidRPr="00C071B3" w:rsidRDefault="009B7FA7" w:rsidP="009B7FA7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5" o:spid="_x0000_s1069" style="position:absolute;margin-left:-4.8pt;margin-top:140.95pt;width:178.95pt;height:129.4pt;z-index:251722752" coordsize="2272665,164338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">
                <v:shape id="Text Box 42" o:spid="_x0000_s1070" type="#_x0000_t202" style="position:absolute;left:774700;top:25400;width:408940;height:2647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ygMfwwAA&#10;ANsAAAAPAAAAZHJzL2Rvd25yZXYueG1sRI9Ba8JAFITvQv/D8oTezG6kFU2zhmIp9FRRW6G3R/aZ&#10;BLNvQ3Zr0n/fFQSPw8x8w+TFaFtxod43jjWkiQJBXDrTcKXh6/A+W4LwAdlg65g0/JGHYv0wyTEz&#10;buAdXfahEhHCPkMNdQhdJqUva7LoE9cRR+/keoshyr6Spschwm0r50otpMWG40KNHW1qKs/7X6vh&#10;+/P0c3xS2+rNPneDG5Vku5JaP07H1xcQgcZwD9/aH0bDIoXrl/gD5Po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rygMfwwAAANsAAAAPAAAAAAAAAAAAAAAAAJcCAABkcnMvZG93&#10;bnJldi54bWxQSwUGAAAAAAQABAD1AAAAhwMAAAAA&#10;" filled="f" stroked="f">
                  <v:textbox>
                    <w:txbxContent>
                      <w:p w14:paraId="383B7BDC" w14:textId="77777777" w:rsidR="00C071B3" w:rsidRDefault="00C071B3" w:rsidP="009F32F6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Text Box 42" o:spid="_x0000_s1071" type="#_x0000_t202" style="position:absolute;left:1497965;top:514350;width:408940;height:2647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GJ1owwAA&#10;ANsAAAAPAAAAZHJzL2Rvd25yZXYueG1sRI/NasMwEITvhbyD2EBvtZTQmsSxEkJKoaeW5g9yW6yN&#10;bWKtjKXa7ttXhUKOw8x8w+Sb0Taip87XjjXMEgWCuHCm5lLD8fD2tADhA7LBxjFp+CEPm/XkIcfM&#10;uIG/qN+HUkQI+ww1VCG0mZS+qMiiT1xLHL2r6yyGKLtSmg6HCLeNnCuVSos1x4UKW9pVVNz231bD&#10;6eN6OT+rz/LVvrSDG5Vku5RaP07H7QpEoDHcw//td6MhncPfl/gD5Po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GJ1owwAAANsAAAAPAAAAAAAAAAAAAAAAAJcCAABkcnMvZG93&#10;bnJldi54bWxQSwUGAAAAAAQABAD1AAAAhwMAAAAA&#10;" filled="f" stroked="f">
                  <v:textbox>
                    <w:txbxContent>
                      <w:p w14:paraId="2B1DEB91" w14:textId="77777777" w:rsidR="00C071B3" w:rsidRDefault="00C071B3" w:rsidP="009F32F6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Text Box 42" o:spid="_x0000_s1072" type="#_x0000_t202" style="position:absolute;top:403860;width:408940;height:2647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vaCHwgAA&#10;ANsAAAAPAAAAZHJzL2Rvd25yZXYueG1sRI9Pi8IwFMTvC36H8IS9rYmLilajiIuwJ2X9B94ezbMt&#10;Ni+libZ+eyMseBxm5jfMbNHaUtyp9oVjDf2eAkGcOlNwpuGwX3+NQfiAbLB0TBoe5GEx73zMMDGu&#10;4T+670ImIoR9ghryEKpESp/mZNH3XEUcvYurLYYo60yaGpsIt6X8VmokLRYcF3KsaJVTet3drIbj&#10;5nI+DdQ2+7HDqnGtkmwnUuvPbrucggjUhnf4v/1rNIwG8PoSf4CcP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u9oIfCAAAA2wAAAA8AAAAAAAAAAAAAAAAAlwIAAGRycy9kb3du&#10;cmV2LnhtbFBLBQYAAAAABAAEAPUAAACGAwAAAAA=&#10;" filled="f" stroked="f">
                  <v:textbox>
                    <w:txbxContent>
                      <w:p w14:paraId="13E5CDBC" w14:textId="77777777" w:rsidR="00C071B3" w:rsidRDefault="00C071B3" w:rsidP="009F32F6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Text Box 42" o:spid="_x0000_s1073" type="#_x0000_t202" style="position:absolute;left:521335;top:1114425;width:408940;height:2647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8QUcwgAA&#10;ANsAAAAPAAAAZHJzL2Rvd25yZXYueG1sRI9Pi8IwFMTvgt8hPGFvmiiraDWKKMKeXNZ/4O3RPNti&#10;81KaaLvf3iwseBxm5jfMYtXaUjyp9oVjDcOBAkGcOlNwpuF03PWnIHxANlg6Jg2/5GG17HYWmBjX&#10;8A89DyETEcI+QQ15CFUipU9zsugHriKO3s3VFkOUdSZNjU2E21KOlJpIiwXHhRwr2uSU3g8Pq+G8&#10;v10vn+o729px1bhWSbYzqfVHr13PQQRqwzv83/4yGiZj+PsSf4Bcv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TxBRzCAAAA2wAAAA8AAAAAAAAAAAAAAAAAlwIAAGRycy9kb3du&#10;cmV2LnhtbFBLBQYAAAAABAAEAPUAAACGAwAAAAA=&#10;" filled="f" stroked="f">
                  <v:textbox>
                    <w:txbxContent>
                      <w:p w14:paraId="458B2E1A" w14:textId="77777777" w:rsidR="00C071B3" w:rsidRDefault="00C071B3" w:rsidP="009F32F6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5" o:spid="_x0000_s1074" type="#_x0000_t75" style="position:absolute;left:64135;top:22860;width:1559560;height:148399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RS&#10;yA7DAAAA2wAAAA8AAABkcnMvZG93bnJldi54bWxEj0+LwjAUxO8LfofwhL2tqYKyVqP4ZwUPe1mr&#10;92fzbIvNS23SWr/9RhA8DjPzG2a+7EwpWqpdYVnBcBCBIE6tLjhTcEx2X98gnEfWWFomBQ9ysFz0&#10;PuYYa3vnP2oPPhMBwi5GBbn3VSylS3My6Aa2Ig7exdYGfZB1JnWN9wA3pRxF0UQaLDgs5FjRJqf0&#10;emiMgp8E29/ddLI5Jc1N3rbNdH06a6U++91qBsJT59/hV3uvFYzH8PwSfoBc/AM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BFLIDsMAAADbAAAADwAAAAAAAAAAAAAAAACcAgAA&#10;ZHJzL2Rvd25yZXYueG1sUEsFBgAAAAAEAAQA9wAAAIwDAAAAAA==&#10;">
                  <v:imagedata r:id="rId6" o:title="" chromakey="white"/>
                  <v:path arrowok="t"/>
                </v:shape>
                <v:shape id="Arc 19" o:spid="_x0000_s1075" style="position:absolute;left:474345;top:90805;width:310424;height:213234;visibility:visible;mso-wrap-style:none;v-text-anchor:middle" coordsize="21600,25031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P1n5xQAA&#10;ANsAAAAPAAAAZHJzL2Rvd25yZXYueG1sRI/dagIxFITvC75DOEJvRLMWFFmNUgRtkULx7/64Od0s&#10;bk62m3RdffpGELwcZuYbZrZobSkaqn3hWMFwkIAgzpwuOFdw2K/6ExA+IGssHZOCK3lYzDsvM0y1&#10;u/CWml3IRYSwT1GBCaFKpfSZIYt+4Cri6P242mKIss6lrvES4baUb0kylhYLjgsGK1oays67P6ug&#10;d14fv26r7NCrms3xevo1H9/rrVKv3fZ9CiJQG57hR/tTKxiN4f4l/gA5/w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c/WfnFAAAA2wAAAA8AAAAAAAAAAAAAAAAAlwIAAGRycy9k&#10;b3ducmV2LnhtbFBLBQYAAAAABAAEAPUAAACJAwAAAAA=&#10;" adj="-11796480,,5400" path="m7777,0nfc16107,3214,21600,11222,21600,20151,21600,21793,21412,23430,21041,25030em7777,0nsc16107,3214,21600,11222,21600,20151,21600,21793,21412,23430,21041,25030l0,20151,7777,0xe" filled="f" strokecolor="black [3213]" strokeweight="1pt">
                  <v:stroke joinstyle="round"/>
                  <v:formulas/>
                  <v:path arrowok="t" o:extrusionok="f" o:connecttype="custom" o:connectlocs="14,0;43,34;0,26" o:connectangles="0,0,0" textboxrect="0,0,21600,25031"/>
                  <v:textbox>
                    <w:txbxContent>
                      <w:p w14:paraId="7EB0D6B7" w14:textId="77777777" w:rsidR="00C071B3" w:rsidRDefault="00C071B3" w:rsidP="009F32F6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Arc 20" o:spid="_x0000_s1076" style="position:absolute;left:37465;top:648335;width:379095;height:264795;rotation:-202174fd;visibility:visible;mso-wrap-style:none;v-text-anchor:middle" coordsize="30100,21600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ZPUXxAAA&#10;ANsAAAAPAAAAZHJzL2Rvd25yZXYueG1sRI9Ba8JAFITvBf/D8gre6qaCVaKrVEWUUixRe3/NvibB&#10;7Nu4u8b033cLQo/DzHzDzBadqUVLzleWFTwPEhDEudUVFwpOx83TBIQPyBpry6Tghzws5r2HGaba&#10;3jij9hAKESHsU1RQhtCkUvq8JIN+YBvi6H1bZzBE6QqpHd4i3NRymCQv0mDFcaHEhlYl5efD1ShY&#10;Lz/a/flrc3G0C+/tp9tm9o2V6j92r1MQgbrwH763d1rBaAx/X+IPkPN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WT1F8QAAADbAAAADwAAAAAAAAAAAAAAAACXAgAAZHJzL2Rv&#10;d25yZXYueG1sUEsFBgAAAAAEAAQA9QAAAIgDAAAAAA==&#10;" adj="-11796480,,5400" path="m0,15715nfc2632,6417,11120,-1,20783,,24007,,27191,721,30100,2112em0,15715nsc2632,6417,11120,-1,20783,,24007,,27191,721,30100,2112l20783,21600,,15715xe" filled="f" strokecolor="black [3213]" strokeweight="1pt">
                  <v:stroke joinstyle="round"/>
                  <v:formulas/>
                  <v:path arrowok="t" o:extrusionok="f" o:connecttype="custom" o:connectlocs="0,25;50,0;38,37" o:connectangles="0,0,0" textboxrect="0,0,30100,21600"/>
                  <v:textbox>
                    <w:txbxContent>
                      <w:p w14:paraId="443B7AC4" w14:textId="785A026D" w:rsidR="00C071B3" w:rsidRPr="00C071B3" w:rsidRDefault="009B7FA7" w:rsidP="009F32F6">
                        <w:pPr>
                          <w:rPr>
                            <w:rFonts w:ascii="Tahoma" w:hAnsi="Tahoma"/>
                            <w:sz w:val="20"/>
                            <w:szCs w:val="20"/>
                            <w:vertAlign w:val="superscript"/>
                          </w:rPr>
                        </w:pPr>
                        <w:r>
                          <w:rPr>
                            <w:rFonts w:ascii="Tahoma" w:hAnsi="Tahoma"/>
                            <w:sz w:val="20"/>
                            <w:szCs w:val="20"/>
                          </w:rPr>
                          <w:t>91</w:t>
                        </w:r>
                        <w:r w:rsidR="00C071B3" w:rsidRPr="00C071B3">
                          <w:rPr>
                            <w:rFonts w:ascii="Tahoma" w:hAnsi="Tahoma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Arc 21" o:spid="_x0000_s1077" style="position:absolute;left:1246505;top:462280;width:310424;height:347946;rotation:-2386424fd;visibility:visible;mso-wrap-style:none;v-text-anchor:middle" coordsize="21369,20933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PbQLvgAA&#10;ANsAAAAPAAAAZHJzL2Rvd25yZXYueG1sRE9Ni8IwEL0v+B/CCN7WVMVFqlFEUES9WEU9Ds3YFptJ&#10;aWKt/94chD0+3vds0ZpSNFS7wrKCQT8CQZxaXXCm4Hxa/05AOI+ssbRMCt7kYDHv/Mww1vbFR2oS&#10;n4kQwi5GBbn3VSylS3My6Pq2Ig7c3dYGfYB1JnWNrxBuSjmMoj9psODQkGNFq5zSR/I0CsyoaKNn&#10;I6/Hy2C/ObC9yV1mlep12+UUhKfW/4u/7q1WMA5jw5fwA+T8A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9z20C74AAADbAAAADwAAAAAAAAAAAAAAAACXAgAAZHJzL2Rvd25yZXYu&#10;eG1sUEsFBgAAAAAEAAQA9QAAAIIDAAAAAA==&#10;" adj="-11796480,,5400" path="m21368,3152nfc20096,11772,13770,18784,5326,20932em21368,3152nsc20096,11772,13770,18784,5326,20932l0,,21368,3152xe" filled="f" strokecolor="black [3213]" strokeweight="1pt">
                  <v:stroke joinstyle="round"/>
                  <v:formulas/>
                  <v:path arrowok="t" o:extrusionok="f" o:connecttype="custom" o:connectlocs="44,0;15,50;0,0" o:connectangles="0,0,0" textboxrect="0,0,21369,20933"/>
                  <v:textbox>
                    <w:txbxContent>
                      <w:p w14:paraId="5AAA1700" w14:textId="1AA651A2" w:rsidR="00C071B3" w:rsidRPr="00C071B3" w:rsidRDefault="00C071B3" w:rsidP="009F32F6">
                        <w:pPr>
                          <w:rPr>
                            <w:rFonts w:ascii="Tahoma" w:hAnsi="Tahoma"/>
                            <w:sz w:val="20"/>
                            <w:szCs w:val="20"/>
                            <w:vertAlign w:val="superscript"/>
                          </w:rPr>
                        </w:pPr>
                      </w:p>
                    </w:txbxContent>
                  </v:textbox>
                </v:shape>
                <v:shape id="Arc 22" o:spid="_x0000_s1078" style="position:absolute;left:770890;top:1213485;width:397160;height:121025;visibility:visible;mso-wrap-style:none;v-text-anchor:middle" coordsize="21600,14187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EH0wwgAA&#10;ANsAAAAPAAAAZHJzL2Rvd25yZXYueG1sRI9Pi8IwFMTvwn6H8IS9iKYu+K8aZRGEPXixCsveHs2z&#10;DTYvJYna/fZGEDwOM/MbZrXpbCNu5INxrGA8ykAQl04brhScjrvhHESIyBobx6TgnwJs1h+9Feba&#10;3flAtyJWIkE45KigjrHNpQxlTRbDyLXEyTs7bzEm6SupPd4T3DbyK8um0qLhtFBjS9uayktxtQr0&#10;pdtPZjjY2t9pYfyMGvdndkp99rvvJYhIXXyHX+0frWCygOeX9APk+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8QfTDCAAAA2wAAAA8AAAAAAAAAAAAAAAAAlwIAAGRycy9kb3du&#10;cmV2LnhtbFBLBQYAAAAABAAEAPUAAACGAwAAAAA=&#10;" adj="-11796480,,5400" path="m431,14187nfc144,12772,,11333,,9890,-1,6449,821,3058,2397,0em431,14187nsc144,12772,,11333,,9890,-1,6449,821,3058,2397,0l21600,9890,431,14187xe" filled="f" strokecolor="black [3213]" strokeweight="1pt">
                  <v:stroke joinstyle="round"/>
                  <v:formulas/>
                  <v:path arrowok="t" o:extrusionok="f" o:connecttype="custom" o:connectlocs="0,17;0,0;55,9" o:connectangles="0,0,0" textboxrect="0,0,21600,14187"/>
                  <v:textbox>
                    <w:txbxContent>
                      <w:p w14:paraId="50F4AA9B" w14:textId="77777777" w:rsidR="00C071B3" w:rsidRPr="00AF22EA" w:rsidRDefault="00C071B3" w:rsidP="009F32F6">
                        <w:pPr>
                          <w:rPr>
                            <w:sz w:val="22"/>
                            <w:szCs w:val="22"/>
                            <w:vertAlign w:val="superscript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25</w:t>
                        </w:r>
                        <w:r w:rsidRPr="00AF22EA">
                          <w:rPr>
                            <w:sz w:val="22"/>
                            <w:szCs w:val="22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Arc 26" o:spid="_x0000_s1079" style="position:absolute;left:1293495;top:1240155;width:310515;height:139065;visibility:visible;mso-wrap-style:none;v-text-anchor:middle" coordsize="27758,21600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sr/avgAA&#10;ANsAAAAPAAAAZHJzL2Rvd25yZXYueG1sRE+5jsIwEO1X4h+sQaJbHCiADRiEEFdDsSyiHuzJIeJx&#10;iA2Ev8cF0pZP754tWluJBzW+dKxg0E9AEGtnSs4VnP423xMQPiAbrByTghd5WMw7XzNMjXvyLz2O&#10;IRcxhH2KCooQ6lRKrwuy6PuuJo5c5hqLIcIml6bBZwy3lRwmyUhaLDk2FFjTqiB9Pd6tAtTnzW78&#10;s7ocbFiX21uVTWqdKdXrtsspiEBt+Bd/3HujYBTXxy/xB8j5G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97K/2r4AAADbAAAADwAAAAAAAAAAAAAAAACXAgAAZHJzL2Rvd25yZXYu&#10;eG1sUEsFBgAAAAAEAAQA9QAAAIIDAAAAAA==&#10;" adj="-11796480,,5400" path="m27758,20637nfc25692,21275,23543,21599,21382,21600,10635,21600,1524,13700,,3062em27758,20637nsc25692,21275,23543,21599,21382,21600,10635,21600,1524,13700,,3062l21382,,27758,20637xe" filled="f" strokecolor="black [3213]" strokeweight="1pt">
                  <v:stroke joinstyle="round"/>
                  <v:formulas/>
                  <v:path arrowok="t" o:extrusionok="f" o:connecttype="custom" o:connectlocs="45,19;0,0;34,0" o:connectangles="0,0,0" textboxrect="0,0,27758,21600"/>
                  <v:textbox>
                    <w:txbxContent>
                      <w:p w14:paraId="2B5ADA63" w14:textId="1E2D4BDC" w:rsidR="00C071B3" w:rsidRPr="00AF22EA" w:rsidRDefault="00C071B3" w:rsidP="009F32F6">
                        <w:pPr>
                          <w:rPr>
                            <w:sz w:val="22"/>
                            <w:szCs w:val="22"/>
                            <w:vertAlign w:val="superscript"/>
                          </w:rPr>
                        </w:pPr>
                      </w:p>
                    </w:txbxContent>
                  </v:textbox>
                </v:shape>
                <v:shape id="Text Box 42" o:spid="_x0000_s1080" type="#_x0000_t202" style="position:absolute;left:1082675;top:1281430;width:408940;height:31705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VDjzwwAA&#10;ANsAAAAPAAAAZHJzL2Rvd25yZXYueG1sRI9Ba8JAFITvgv9heUJvumutoqmrSKXQk9JUBW+P7DMJ&#10;zb4N2a1J/70rCB6HmfmGWa47W4krNb50rGE8UiCIM2dKzjUcfj6HcxA+IBusHJOGf/KwXvV7S0yM&#10;a/mbrmnIRYSwT1BDEUKdSOmzgiz6kauJo3dxjcUQZZNL02Ab4baSr0rNpMWS40KBNX0UlP2mf1bD&#10;cXc5n97UPt/aad26Tkm2C6n1y6DbvIMI1IVn+NH+MhpmE7h/iT9Arm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0VDjzwwAAANsAAAAPAAAAAAAAAAAAAAAAAJcCAABkcnMvZG93&#10;bnJldi54bWxQSwUGAAAAAAQABAD1AAAAhwMAAAAA&#10;" filled="f" stroked="f">
                  <v:textbox>
                    <w:txbxContent>
                      <w:p w14:paraId="5C043EE3" w14:textId="77777777" w:rsidR="00C071B3" w:rsidRDefault="00C071B3" w:rsidP="009F32F6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Text Box 42" o:spid="_x0000_s1081" type="#_x0000_t202" style="position:absolute;left:703580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aNCgwwAA&#10;ANsAAAAPAAAAZHJzL2Rvd25yZXYueG1sRI/NasMwEITvhbyD2EButZSSltiJbEJLoKeW5g9yW6yN&#10;bWKtjKXG7ttXhUKOw8x8w6yL0bbiRr1vHGuYJwoEcelMw5WGw377uAThA7LB1jFp+CEPRT55WGNm&#10;3MBfdNuFSkQI+ww11CF0mZS+rMmiT1xHHL2L6y2GKPtKmh6HCLetfFLqRVpsOC7U2NFrTeV19201&#10;HD8u59NCfVZv9rkb3Kgk21RqPZuOmxWIQGO4h//b70ZDuoC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OaNCgwwAAANsAAAAPAAAAAAAAAAAAAAAAAJcCAABkcnMvZG93&#10;bnJldi54bWxQSwUGAAAAAAQABAD1AAAAhwMAAAAA&#10;" filled="f" stroked="f">
                  <v:textbox>
                    <w:txbxContent>
                      <w:p w14:paraId="7E4FFE5B" w14:textId="1E618B86" w:rsidR="009B7FA7" w:rsidRPr="00C071B3" w:rsidRDefault="009B7FA7" w:rsidP="009B7FA7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8</w:t>
                        </w: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0</w:t>
                        </w:r>
                        <w:r w:rsidRPr="00C071B3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42" o:spid="_x0000_s1082" type="#_x0000_t202" style="position:absolute;left:1445895;top:491490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JHU7wwAA&#10;ANsAAAAPAAAAZHJzL2Rvd25yZXYueG1sRI/NasMwEITvhbyD2EBvtZSSlNiJbEJLoKeW5g9yW6yN&#10;bWKtjKXG7ttXhUKOw8x8w6yL0bbiRr1vHGuYJQoEcelMw5WGw377tAThA7LB1jFp+CEPRT55WGNm&#10;3MBfdNuFSkQI+ww11CF0mZS+rMmiT1xHHL2L6y2GKPtKmh6HCLetfFbqRVpsOC7U2NFrTeV19201&#10;HD8u59NcfVZvdtENblSSbSq1fpyOmxWIQGO4h//b70ZDuoC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hJHU7wwAAANsAAAAPAAAAAAAAAAAAAAAAAJcCAABkcnMvZG93&#10;bnJldi54bWxQSwUGAAAAAAQABAD1AAAAhwMAAAAA&#10;" filled="f" stroked="f">
                  <v:textbox>
                    <w:txbxContent>
                      <w:p w14:paraId="6B89E6A1" w14:textId="75BDDC3A" w:rsidR="009B7FA7" w:rsidRPr="00C071B3" w:rsidRDefault="009B7FA7" w:rsidP="009B7FA7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75</w:t>
                        </w:r>
                        <w:r w:rsidRPr="00C071B3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42" o:spid="_x0000_s1083" type="#_x0000_t202" style="position:absolute;left:1292225;top:1326515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9utMwgAA&#10;ANsAAAAPAAAAZHJzL2Rvd25yZXYueG1sRI9Bi8IwFITvgv8hPMGbJsoqa9cooix4UnR3BW+P5tmW&#10;bV5KE23990YQPA4z8w0zX7a2FDeqfeFYw2ioQBCnzhScafj9+R58gvAB2WDpmDTcycNy0e3MMTGu&#10;4QPdjiETEcI+QQ15CFUipU9zsuiHriKO3sXVFkOUdSZNjU2E21KOlZpKiwXHhRwrWueU/h+vVsPf&#10;7nI+fah9trGTqnGtkmxnUut+r119gQjUhnf41d4aDbMpPL/EHyA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H260zCAAAA2wAAAA8AAAAAAAAAAAAAAAAAlwIAAGRycy9kb3du&#10;cmV2LnhtbFBLBQYAAAAABAAEAPUAAACGAwAAAAA=&#10;" filled="f" stroked="f">
                  <v:textbox>
                    <w:txbxContent>
                      <w:p w14:paraId="39FEF18A" w14:textId="2563C747" w:rsidR="009B7FA7" w:rsidRPr="00C071B3" w:rsidRDefault="009B7FA7" w:rsidP="009B7FA7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95</w:t>
                        </w:r>
                        <w:r w:rsidRPr="00C071B3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42" o:spid="_x0000_s1084" type="#_x0000_t202" style="position:absolute;left:527050;top:1119505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ziQMwAAA&#10;ANwAAAAPAAAAZHJzL2Rvd25yZXYueG1sRE9Li8IwEL4L/ocwgjdNFBW3GkV2ETwpPnZhb0MztsVm&#10;Uppo6783Cwve5uN7znLd2lI8qPaFYw2joQJBnDpTcKbhct4O5iB8QDZYOiYNT/KwXnU7S0yMa/hI&#10;j1PIRAxhn6CGPIQqkdKnOVn0Q1cRR+7qaoshwjqTpsYmhttSjpWaSYsFx4YcK/rMKb2d7lbD9/76&#10;+zNRh+zLTqvGtUqy/ZBa93vtZgEiUBve4n/3zsT5agx/z8QL5OoF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zziQMwAAAANwAAAAPAAAAAAAAAAAAAAAAAJcCAABkcnMvZG93bnJl&#10;di54bWxQSwUGAAAAAAQABAD1AAAAhAMAAAAA&#10;" filled="f" stroked="f">
                  <v:textbox>
                    <w:txbxContent>
                      <w:p w14:paraId="5898E691" w14:textId="4B428CFD" w:rsidR="009B7FA7" w:rsidRPr="00C071B3" w:rsidRDefault="009B7FA7" w:rsidP="009B7FA7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B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C071B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DEE3673" wp14:editId="1CCA5FED">
                <wp:simplePos x="0" y="0"/>
                <wp:positionH relativeFrom="column">
                  <wp:posOffset>2489200</wp:posOffset>
                </wp:positionH>
                <wp:positionV relativeFrom="paragraph">
                  <wp:posOffset>1348448</wp:posOffset>
                </wp:positionV>
                <wp:extent cx="825500" cy="845643"/>
                <wp:effectExtent l="0" t="0" r="0" b="0"/>
                <wp:wrapSquare wrapText="bothSides"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8456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587C6" w14:textId="77777777" w:rsidR="00C071B3" w:rsidRPr="00C071B3" w:rsidRDefault="00C071B3">
                            <w:pPr>
                              <w:rPr>
                                <w:rFonts w:ascii="Tahoma" w:hAnsi="Tahom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8" o:spid="_x0000_s1085" type="#_x0000_t202" style="position:absolute;margin-left:196pt;margin-top:106.2pt;width:65pt;height:66.6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" filled="f" stroked="f">
                <v:textbox>
                  <w:txbxContent>
                    <w:p w14:paraId="485587C6" w14:textId="77777777" w:rsidR="00C071B3" w:rsidRPr="00C071B3" w:rsidRDefault="00C071B3">
                      <w:pPr>
                        <w:rPr>
                          <w:rFonts w:ascii="Tahoma" w:hAnsi="Tahoma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178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106E35C" wp14:editId="1ACED0E8">
                <wp:simplePos x="0" y="0"/>
                <wp:positionH relativeFrom="column">
                  <wp:posOffset>4078605</wp:posOffset>
                </wp:positionH>
                <wp:positionV relativeFrom="paragraph">
                  <wp:posOffset>2540</wp:posOffset>
                </wp:positionV>
                <wp:extent cx="2411095" cy="3333750"/>
                <wp:effectExtent l="0" t="0" r="0" b="0"/>
                <wp:wrapSquare wrapText="bothSides"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1095" cy="3333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287"/>
                              <w:gridCol w:w="1096"/>
                            </w:tblGrid>
                            <w:tr w:rsidR="00C071B3" w:rsidRPr="00580C44" w14:paraId="52E57DA2" w14:textId="77777777" w:rsidTr="00C17828">
                              <w:trPr>
                                <w:jc w:val="center"/>
                              </w:trPr>
                              <w:tc>
                                <w:tcPr>
                                  <w:tcW w:w="1287" w:type="dxa"/>
                                </w:tcPr>
                                <w:p w14:paraId="276181EE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80C44">
                                    <w:rPr>
                                      <w:rFonts w:ascii="Tahoma" w:hAnsi="Tahoma"/>
                                      <w:b/>
                                      <w:sz w:val="22"/>
                                      <w:szCs w:val="22"/>
                                    </w:rPr>
                                    <w:t>Exterior Angle</w:t>
                                  </w:r>
                                </w:p>
                              </w:tc>
                              <w:tc>
                                <w:tcPr>
                                  <w:tcW w:w="1096" w:type="dxa"/>
                                </w:tcPr>
                                <w:p w14:paraId="62C24BDE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80C44">
                                    <w:rPr>
                                      <w:rFonts w:ascii="Tahoma" w:hAnsi="Tahoma"/>
                                      <w:b/>
                                      <w:sz w:val="22"/>
                                      <w:szCs w:val="22"/>
                                    </w:rPr>
                                    <w:t xml:space="preserve">No. </w:t>
                                  </w:r>
                                  <w:proofErr w:type="gramStart"/>
                                  <w:r w:rsidRPr="00580C44">
                                    <w:rPr>
                                      <w:rFonts w:ascii="Tahoma" w:hAnsi="Tahoma"/>
                                      <w:b/>
                                      <w:sz w:val="22"/>
                                      <w:szCs w:val="22"/>
                                    </w:rPr>
                                    <w:t>of</w:t>
                                  </w:r>
                                  <w:proofErr w:type="gramEnd"/>
                                  <w:r w:rsidRPr="00580C44">
                                    <w:rPr>
                                      <w:rFonts w:ascii="Tahoma" w:hAnsi="Tahoma"/>
                                      <w:b/>
                                      <w:sz w:val="22"/>
                                      <w:szCs w:val="22"/>
                                    </w:rPr>
                                    <w:t xml:space="preserve"> sides</w:t>
                                  </w:r>
                                </w:p>
                              </w:tc>
                            </w:tr>
                            <w:tr w:rsidR="00C071B3" w14:paraId="169B1E08" w14:textId="77777777" w:rsidTr="00C17828">
                              <w:trPr>
                                <w:trHeight w:val="559"/>
                                <w:jc w:val="center"/>
                              </w:trPr>
                              <w:tc>
                                <w:tcPr>
                                  <w:tcW w:w="1287" w:type="dxa"/>
                                  <w:vAlign w:val="center"/>
                                </w:tcPr>
                                <w:p w14:paraId="49117E9A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  <w:t>45</w:t>
                                  </w: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  <w:vertAlign w:val="superscript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3F32B01D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C071B3" w14:paraId="0FE5BBB8" w14:textId="77777777" w:rsidTr="00C17828">
                              <w:trPr>
                                <w:trHeight w:val="559"/>
                                <w:jc w:val="center"/>
                              </w:trPr>
                              <w:tc>
                                <w:tcPr>
                                  <w:tcW w:w="1287" w:type="dxa"/>
                                  <w:vAlign w:val="center"/>
                                </w:tcPr>
                                <w:p w14:paraId="57DBD60C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  <w:t>24</w:t>
                                  </w: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  <w:vertAlign w:val="superscript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27AF6C98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C071B3" w14:paraId="6613DAA9" w14:textId="77777777" w:rsidTr="00C17828">
                              <w:trPr>
                                <w:trHeight w:val="559"/>
                                <w:jc w:val="center"/>
                              </w:trPr>
                              <w:tc>
                                <w:tcPr>
                                  <w:tcW w:w="1287" w:type="dxa"/>
                                  <w:vAlign w:val="center"/>
                                </w:tcPr>
                                <w:p w14:paraId="7B5F33AB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0E4E1F4F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C071B3" w14:paraId="569AC9FA" w14:textId="77777777" w:rsidTr="00C17828">
                              <w:trPr>
                                <w:trHeight w:val="559"/>
                                <w:jc w:val="center"/>
                              </w:trPr>
                              <w:tc>
                                <w:tcPr>
                                  <w:tcW w:w="1287" w:type="dxa"/>
                                  <w:vAlign w:val="center"/>
                                </w:tcPr>
                                <w:p w14:paraId="22B871BE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18F05287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C071B3" w14:paraId="396EBD71" w14:textId="77777777" w:rsidTr="00C17828">
                              <w:trPr>
                                <w:trHeight w:val="559"/>
                                <w:jc w:val="center"/>
                              </w:trPr>
                              <w:tc>
                                <w:tcPr>
                                  <w:tcW w:w="1287" w:type="dxa"/>
                                  <w:vAlign w:val="center"/>
                                </w:tcPr>
                                <w:p w14:paraId="0B4359DC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  <w:t>30</w:t>
                                  </w: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  <w:vertAlign w:val="superscript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31DAFED3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C071B3" w14:paraId="35D70139" w14:textId="77777777" w:rsidTr="00C17828">
                              <w:trPr>
                                <w:trHeight w:val="559"/>
                                <w:jc w:val="center"/>
                              </w:trPr>
                              <w:tc>
                                <w:tcPr>
                                  <w:tcW w:w="1287" w:type="dxa"/>
                                  <w:vAlign w:val="center"/>
                                </w:tcPr>
                                <w:p w14:paraId="68667B41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  <w:vertAlign w:val="superscript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3E935956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C071B3" w14:paraId="66BD8063" w14:textId="77777777" w:rsidTr="00C17828">
                              <w:trPr>
                                <w:trHeight w:val="559"/>
                                <w:jc w:val="center"/>
                              </w:trPr>
                              <w:tc>
                                <w:tcPr>
                                  <w:tcW w:w="1287" w:type="dxa"/>
                                  <w:vAlign w:val="center"/>
                                </w:tcPr>
                                <w:p w14:paraId="1456BE67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5ED32EF6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C071B3" w14:paraId="2030F98C" w14:textId="77777777" w:rsidTr="00C17828">
                              <w:trPr>
                                <w:trHeight w:val="559"/>
                                <w:jc w:val="center"/>
                              </w:trPr>
                              <w:tc>
                                <w:tcPr>
                                  <w:tcW w:w="1287" w:type="dxa"/>
                                  <w:vAlign w:val="center"/>
                                </w:tcPr>
                                <w:p w14:paraId="0EF33AD2" w14:textId="77777777" w:rsidR="00C071B3" w:rsidRPr="00580C44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24245080" w14:textId="77777777" w:rsidR="00C071B3" w:rsidRDefault="00C071B3" w:rsidP="00C071B3">
                                  <w:pPr>
                                    <w:jc w:val="center"/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sz w:val="22"/>
                                      <w:szCs w:val="22"/>
                                    </w:rPr>
                                    <w:t>16</w:t>
                                  </w:r>
                                </w:p>
                              </w:tc>
                            </w:tr>
                          </w:tbl>
                          <w:p w14:paraId="5EA92A1E" w14:textId="77777777" w:rsidR="00C071B3" w:rsidRDefault="00C071B3" w:rsidP="00580C44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3" o:spid="_x0000_s1086" type="#_x0000_t202" style="position:absolute;margin-left:321.15pt;margin-top:.2pt;width:189.85pt;height:262.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" filled="f" stroked="f">
                <v:textbox>
                  <w:txbxContent>
                    <w:tbl>
                      <w:tblPr>
                        <w:tblStyle w:val="TableGrid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287"/>
                        <w:gridCol w:w="1096"/>
                      </w:tblGrid>
                      <w:tr w:rsidR="00C071B3" w:rsidRPr="00580C44" w14:paraId="52E57DA2" w14:textId="77777777" w:rsidTr="00C17828">
                        <w:trPr>
                          <w:jc w:val="center"/>
                        </w:trPr>
                        <w:tc>
                          <w:tcPr>
                            <w:tcW w:w="1287" w:type="dxa"/>
                          </w:tcPr>
                          <w:p w14:paraId="276181EE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</w:pPr>
                            <w:r w:rsidRPr="00580C44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Exterior Angle</w:t>
                            </w:r>
                          </w:p>
                        </w:tc>
                        <w:tc>
                          <w:tcPr>
                            <w:tcW w:w="1096" w:type="dxa"/>
                          </w:tcPr>
                          <w:p w14:paraId="62C24BDE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</w:pPr>
                            <w:r w:rsidRPr="00580C44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No. </w:t>
                            </w:r>
                            <w:proofErr w:type="gramStart"/>
                            <w:r w:rsidRPr="00580C44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of</w:t>
                            </w:r>
                            <w:proofErr w:type="gramEnd"/>
                            <w:r w:rsidRPr="00580C44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sides</w:t>
                            </w:r>
                          </w:p>
                        </w:tc>
                      </w:tr>
                      <w:tr w:rsidR="00C071B3" w14:paraId="169B1E08" w14:textId="77777777" w:rsidTr="00C17828">
                        <w:trPr>
                          <w:trHeight w:val="559"/>
                          <w:jc w:val="center"/>
                        </w:trPr>
                        <w:tc>
                          <w:tcPr>
                            <w:tcW w:w="1287" w:type="dxa"/>
                            <w:vAlign w:val="center"/>
                          </w:tcPr>
                          <w:p w14:paraId="49117E9A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45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vertAlign w:val="superscript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3F32B01D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C071B3" w14:paraId="0FE5BBB8" w14:textId="77777777" w:rsidTr="00C17828">
                        <w:trPr>
                          <w:trHeight w:val="559"/>
                          <w:jc w:val="center"/>
                        </w:trPr>
                        <w:tc>
                          <w:tcPr>
                            <w:tcW w:w="1287" w:type="dxa"/>
                            <w:vAlign w:val="center"/>
                          </w:tcPr>
                          <w:p w14:paraId="57DBD60C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24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vertAlign w:val="superscript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27AF6C98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C071B3" w14:paraId="6613DAA9" w14:textId="77777777" w:rsidTr="00C17828">
                        <w:trPr>
                          <w:trHeight w:val="559"/>
                          <w:jc w:val="center"/>
                        </w:trPr>
                        <w:tc>
                          <w:tcPr>
                            <w:tcW w:w="1287" w:type="dxa"/>
                            <w:vAlign w:val="center"/>
                          </w:tcPr>
                          <w:p w14:paraId="7B5F33AB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0E4E1F4F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10</w:t>
                            </w:r>
                          </w:p>
                        </w:tc>
                      </w:tr>
                      <w:tr w:rsidR="00C071B3" w14:paraId="569AC9FA" w14:textId="77777777" w:rsidTr="00C17828">
                        <w:trPr>
                          <w:trHeight w:val="559"/>
                          <w:jc w:val="center"/>
                        </w:trPr>
                        <w:tc>
                          <w:tcPr>
                            <w:tcW w:w="1287" w:type="dxa"/>
                            <w:vAlign w:val="center"/>
                          </w:tcPr>
                          <w:p w14:paraId="22B871BE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18F05287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18</w:t>
                            </w:r>
                          </w:p>
                        </w:tc>
                      </w:tr>
                      <w:tr w:rsidR="00C071B3" w14:paraId="396EBD71" w14:textId="77777777" w:rsidTr="00C17828">
                        <w:trPr>
                          <w:trHeight w:val="559"/>
                          <w:jc w:val="center"/>
                        </w:trPr>
                        <w:tc>
                          <w:tcPr>
                            <w:tcW w:w="1287" w:type="dxa"/>
                            <w:vAlign w:val="center"/>
                          </w:tcPr>
                          <w:p w14:paraId="0B4359DC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30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vertAlign w:val="superscript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31DAFED3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C071B3" w14:paraId="35D70139" w14:textId="77777777" w:rsidTr="00C17828">
                        <w:trPr>
                          <w:trHeight w:val="559"/>
                          <w:jc w:val="center"/>
                        </w:trPr>
                        <w:tc>
                          <w:tcPr>
                            <w:tcW w:w="1287" w:type="dxa"/>
                            <w:vAlign w:val="center"/>
                          </w:tcPr>
                          <w:p w14:paraId="68667B41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9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vertAlign w:val="superscript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3E935956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C071B3" w14:paraId="66BD8063" w14:textId="77777777" w:rsidTr="00C17828">
                        <w:trPr>
                          <w:trHeight w:val="559"/>
                          <w:jc w:val="center"/>
                        </w:trPr>
                        <w:tc>
                          <w:tcPr>
                            <w:tcW w:w="1287" w:type="dxa"/>
                            <w:vAlign w:val="center"/>
                          </w:tcPr>
                          <w:p w14:paraId="1456BE67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5ED32EF6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6</w:t>
                            </w:r>
                          </w:p>
                        </w:tc>
                      </w:tr>
                      <w:tr w:rsidR="00C071B3" w14:paraId="2030F98C" w14:textId="77777777" w:rsidTr="00C17828">
                        <w:trPr>
                          <w:trHeight w:val="559"/>
                          <w:jc w:val="center"/>
                        </w:trPr>
                        <w:tc>
                          <w:tcPr>
                            <w:tcW w:w="1287" w:type="dxa"/>
                            <w:vAlign w:val="center"/>
                          </w:tcPr>
                          <w:p w14:paraId="0EF33AD2" w14:textId="77777777" w:rsidR="00C071B3" w:rsidRPr="00580C44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24245080" w14:textId="77777777" w:rsidR="00C071B3" w:rsidRDefault="00C071B3" w:rsidP="00C071B3">
                            <w:pPr>
                              <w:jc w:val="center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16</w:t>
                            </w:r>
                          </w:p>
                        </w:tc>
                      </w:tr>
                    </w:tbl>
                    <w:p w14:paraId="5EA92A1E" w14:textId="77777777" w:rsidR="00C071B3" w:rsidRDefault="00C071B3" w:rsidP="00580C44">
                      <w:pPr>
                        <w:rPr>
                          <w:rFonts w:eastAsia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80C44" w:rsidRPr="00580C44">
        <w:rPr>
          <w:noProof/>
          <w:lang w:val="en-US"/>
        </w:rPr>
        <mc:AlternateContent>
          <mc:Choice Requires="wpg">
            <w:drawing>
              <wp:inline distT="0" distB="0" distL="0" distR="0" wp14:anchorId="5723A2F6" wp14:editId="0B31048A">
                <wp:extent cx="1765837" cy="1813169"/>
                <wp:effectExtent l="0" t="0" r="0" b="0"/>
                <wp:docPr id="4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837" cy="1813169"/>
                          <a:chOff x="0" y="0"/>
                          <a:chExt cx="3922967" cy="3105150"/>
                        </a:xfrm>
                      </wpg:grpSpPr>
                      <wpg:grpSp>
                        <wpg:cNvPr id="42" name="Group 42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638550" cy="3105150"/>
                            <a:chOff x="0" y="0"/>
                            <a:chExt cx="2100" cy="1842"/>
                          </a:xfrm>
                        </wpg:grpSpPr>
                        <pic:pic xmlns:pic="http://schemas.openxmlformats.org/drawingml/2006/picture">
                          <pic:nvPicPr>
                            <pic:cNvPr id="43" name="Picture 4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clrChange>
                                <a:clrFrom>
                                  <a:srgbClr val="FFFFFF"/>
                                </a:clrFrom>
                                <a:clrTo>
                                  <a:srgbClr val="FFFFFF">
                                    <a:alpha val="0"/>
                                  </a:srgbClr>
                                </a:clrTo>
                              </a:clrChange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100" cy="18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4" name="Arc 13"/>
                          <wps:cNvSpPr>
                            <a:spLocks/>
                          </wps:cNvSpPr>
                          <wps:spPr bwMode="auto">
                            <a:xfrm>
                              <a:off x="796" y="94"/>
                              <a:ext cx="398" cy="287"/>
                            </a:xfrm>
                            <a:custGeom>
                              <a:avLst/>
                              <a:gdLst>
                                <a:gd name="T0" fmla="*/ 2 w 21600"/>
                                <a:gd name="T1" fmla="*/ 0 h 24218"/>
                                <a:gd name="T2" fmla="*/ 3 w 21600"/>
                                <a:gd name="T3" fmla="*/ 3 h 24218"/>
                                <a:gd name="T4" fmla="*/ 0 w 21600"/>
                                <a:gd name="T5" fmla="*/ 2 h 24218"/>
                                <a:gd name="T6" fmla="*/ 0 60000 65536"/>
                                <a:gd name="T7" fmla="*/ 0 60000 65536"/>
                                <a:gd name="T8" fmla="*/ 0 60000 65536"/>
                              </a:gdLst>
                              <a:ahLst/>
                              <a:cxnLst>
                                <a:cxn ang="T6">
                                  <a:pos x="T0" y="T1"/>
                                </a:cxn>
                                <a:cxn ang="T7">
                                  <a:pos x="T2" y="T3"/>
                                </a:cxn>
                                <a:cxn ang="T8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4218" fill="none" extrusionOk="0">
                                  <a:moveTo>
                                    <a:pt x="14644" y="-1"/>
                                  </a:moveTo>
                                  <a:cubicBezTo>
                                    <a:pt x="19077" y="4089"/>
                                    <a:pt x="21600" y="9846"/>
                                    <a:pt x="21600" y="15878"/>
                                  </a:cubicBezTo>
                                  <a:cubicBezTo>
                                    <a:pt x="21600" y="18741"/>
                                    <a:pt x="21030" y="21576"/>
                                    <a:pt x="19924" y="24217"/>
                                  </a:cubicBezTo>
                                </a:path>
                                <a:path w="21600" h="24218" stroke="0" extrusionOk="0">
                                  <a:moveTo>
                                    <a:pt x="14644" y="-1"/>
                                  </a:moveTo>
                                  <a:cubicBezTo>
                                    <a:pt x="19077" y="4089"/>
                                    <a:pt x="21600" y="9846"/>
                                    <a:pt x="21600" y="15878"/>
                                  </a:cubicBezTo>
                                  <a:cubicBezTo>
                                    <a:pt x="21600" y="18741"/>
                                    <a:pt x="21030" y="21576"/>
                                    <a:pt x="19924" y="24217"/>
                                  </a:cubicBezTo>
                                  <a:lnTo>
                                    <a:pt x="0" y="15878"/>
                                  </a:lnTo>
                                  <a:lnTo>
                                    <a:pt x="14644" y="-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122EA141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wrap="none" anchor="ctr"/>
                        </wps:wsp>
                        <wps:wsp>
                          <wps:cNvPr id="45" name="Arc 14"/>
                          <wps:cNvSpPr>
                            <a:spLocks/>
                          </wps:cNvSpPr>
                          <wps:spPr bwMode="auto">
                            <a:xfrm>
                              <a:off x="1672" y="677"/>
                              <a:ext cx="398" cy="256"/>
                            </a:xfrm>
                            <a:custGeom>
                              <a:avLst/>
                              <a:gdLst>
                                <a:gd name="T0" fmla="*/ 5 w 33062"/>
                                <a:gd name="T1" fmla="*/ 1 h 21600"/>
                                <a:gd name="T2" fmla="*/ 0 w 33062"/>
                                <a:gd name="T3" fmla="*/ 2 h 21600"/>
                                <a:gd name="T4" fmla="*/ 2 w 33062"/>
                                <a:gd name="T5" fmla="*/ 0 h 21600"/>
                                <a:gd name="T6" fmla="*/ 0 60000 65536"/>
                                <a:gd name="T7" fmla="*/ 0 60000 65536"/>
                                <a:gd name="T8" fmla="*/ 0 60000 65536"/>
                              </a:gdLst>
                              <a:ahLst/>
                              <a:cxnLst>
                                <a:cxn ang="T6">
                                  <a:pos x="T0" y="T1"/>
                                </a:cxn>
                                <a:cxn ang="T7">
                                  <a:pos x="T2" y="T3"/>
                                </a:cxn>
                                <a:cxn ang="T8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062" h="21600" fill="none" extrusionOk="0">
                                  <a:moveTo>
                                    <a:pt x="33062" y="8178"/>
                                  </a:moveTo>
                                  <a:cubicBezTo>
                                    <a:pt x="29741" y="16296"/>
                                    <a:pt x="21841" y="21599"/>
                                    <a:pt x="13070" y="21600"/>
                                  </a:cubicBezTo>
                                  <a:cubicBezTo>
                                    <a:pt x="8349" y="21600"/>
                                    <a:pt x="3758" y="20053"/>
                                    <a:pt x="0" y="17196"/>
                                  </a:cubicBezTo>
                                </a:path>
                                <a:path w="33062" h="21600" stroke="0" extrusionOk="0">
                                  <a:moveTo>
                                    <a:pt x="33062" y="8178"/>
                                  </a:moveTo>
                                  <a:cubicBezTo>
                                    <a:pt x="29741" y="16296"/>
                                    <a:pt x="21841" y="21599"/>
                                    <a:pt x="13070" y="21600"/>
                                  </a:cubicBezTo>
                                  <a:cubicBezTo>
                                    <a:pt x="8349" y="21600"/>
                                    <a:pt x="3758" y="20053"/>
                                    <a:pt x="0" y="17196"/>
                                  </a:cubicBezTo>
                                  <a:lnTo>
                                    <a:pt x="13070" y="0"/>
                                  </a:lnTo>
                                  <a:lnTo>
                                    <a:pt x="33062" y="817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1C36FA58" w14:textId="77777777" w:rsidR="00C071B3" w:rsidRDefault="00C071B3" w:rsidP="00580C4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wrap="none" anchor="ctr"/>
                        </wps:wsp>
                        <wps:wsp>
                          <wps:cNvPr id="46" name="Arc 15"/>
                          <wps:cNvSpPr>
                            <a:spLocks/>
                          </wps:cNvSpPr>
                          <wps:spPr bwMode="auto">
                            <a:xfrm>
                              <a:off x="932" y="1372"/>
                              <a:ext cx="398" cy="375"/>
                            </a:xfrm>
                            <a:custGeom>
                              <a:avLst/>
                              <a:gdLst>
                                <a:gd name="T0" fmla="*/ 1 w 21600"/>
                                <a:gd name="T1" fmla="*/ 4 h 31700"/>
                                <a:gd name="T2" fmla="*/ 1 w 21600"/>
                                <a:gd name="T3" fmla="*/ 0 h 31700"/>
                                <a:gd name="T4" fmla="*/ 3 w 21600"/>
                                <a:gd name="T5" fmla="*/ 2 h 31700"/>
                                <a:gd name="T6" fmla="*/ 0 60000 65536"/>
                                <a:gd name="T7" fmla="*/ 0 60000 65536"/>
                                <a:gd name="T8" fmla="*/ 0 60000 65536"/>
                              </a:gdLst>
                              <a:ahLst/>
                              <a:cxnLst>
                                <a:cxn ang="T6">
                                  <a:pos x="T0" y="T1"/>
                                </a:cxn>
                                <a:cxn ang="T7">
                                  <a:pos x="T2" y="T3"/>
                                </a:cxn>
                                <a:cxn ang="T8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700" fill="none" extrusionOk="0">
                                  <a:moveTo>
                                    <a:pt x="8970" y="31700"/>
                                  </a:moveTo>
                                  <a:cubicBezTo>
                                    <a:pt x="3337" y="27640"/>
                                    <a:pt x="0" y="21120"/>
                                    <a:pt x="0" y="14177"/>
                                  </a:cubicBezTo>
                                  <a:cubicBezTo>
                                    <a:pt x="-1" y="8966"/>
                                    <a:pt x="1883" y="3931"/>
                                    <a:pt x="5303" y="-1"/>
                                  </a:cubicBezTo>
                                </a:path>
                                <a:path w="21600" h="31700" stroke="0" extrusionOk="0">
                                  <a:moveTo>
                                    <a:pt x="8970" y="31700"/>
                                  </a:moveTo>
                                  <a:cubicBezTo>
                                    <a:pt x="3337" y="27640"/>
                                    <a:pt x="0" y="21120"/>
                                    <a:pt x="0" y="14177"/>
                                  </a:cubicBezTo>
                                  <a:cubicBezTo>
                                    <a:pt x="-1" y="8966"/>
                                    <a:pt x="1883" y="3931"/>
                                    <a:pt x="5303" y="-1"/>
                                  </a:cubicBezTo>
                                  <a:lnTo>
                                    <a:pt x="21600" y="14177"/>
                                  </a:lnTo>
                                  <a:lnTo>
                                    <a:pt x="8970" y="317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12CD9BBB" w14:textId="77777777" w:rsidR="00C071B3" w:rsidRPr="00AF22EA" w:rsidRDefault="00C071B3" w:rsidP="00580C44">
                                <w:pPr>
                                  <w:rPr>
                                    <w:rFonts w:eastAsia="Times New Roman" w:cs="Times New Roman"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wrap="none" anchor="ctr"/>
                        </wps:wsp>
                        <wps:wsp>
                          <wps:cNvPr id="47" name="Arc 16"/>
                          <wps:cNvSpPr>
                            <a:spLocks/>
                          </wps:cNvSpPr>
                          <wps:spPr bwMode="auto">
                            <a:xfrm>
                              <a:off x="116" y="569"/>
                              <a:ext cx="398" cy="256"/>
                            </a:xfrm>
                            <a:custGeom>
                              <a:avLst/>
                              <a:gdLst>
                                <a:gd name="T0" fmla="*/ 0 w 32113"/>
                                <a:gd name="T1" fmla="*/ 1 h 21600"/>
                                <a:gd name="T2" fmla="*/ 5 w 32113"/>
                                <a:gd name="T3" fmla="*/ 1 h 21600"/>
                                <a:gd name="T4" fmla="*/ 2 w 32113"/>
                                <a:gd name="T5" fmla="*/ 3 h 21600"/>
                                <a:gd name="T6" fmla="*/ 0 60000 65536"/>
                                <a:gd name="T7" fmla="*/ 0 60000 65536"/>
                                <a:gd name="T8" fmla="*/ 0 60000 65536"/>
                              </a:gdLst>
                              <a:ahLst/>
                              <a:cxnLst>
                                <a:cxn ang="T6">
                                  <a:pos x="T0" y="T1"/>
                                </a:cxn>
                                <a:cxn ang="T7">
                                  <a:pos x="T2" y="T3"/>
                                </a:cxn>
                                <a:cxn ang="T8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2113" h="21600" fill="none" extrusionOk="0">
                                  <a:moveTo>
                                    <a:pt x="-1" y="9259"/>
                                  </a:moveTo>
                                  <a:cubicBezTo>
                                    <a:pt x="4038" y="3458"/>
                                    <a:pt x="10659" y="-1"/>
                                    <a:pt x="17728" y="0"/>
                                  </a:cubicBezTo>
                                  <a:cubicBezTo>
                                    <a:pt x="23034" y="0"/>
                                    <a:pt x="28154" y="1953"/>
                                    <a:pt x="32113" y="5486"/>
                                  </a:cubicBezTo>
                                </a:path>
                                <a:path w="32113" h="21600" stroke="0" extrusionOk="0">
                                  <a:moveTo>
                                    <a:pt x="-1" y="9259"/>
                                  </a:moveTo>
                                  <a:cubicBezTo>
                                    <a:pt x="4038" y="3458"/>
                                    <a:pt x="10659" y="-1"/>
                                    <a:pt x="17728" y="0"/>
                                  </a:cubicBezTo>
                                  <a:cubicBezTo>
                                    <a:pt x="23034" y="0"/>
                                    <a:pt x="28154" y="1953"/>
                                    <a:pt x="32113" y="5486"/>
                                  </a:cubicBezTo>
                                  <a:lnTo>
                                    <a:pt x="17728" y="21600"/>
                                  </a:lnTo>
                                  <a:lnTo>
                                    <a:pt x="-1" y="925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2397E947" w14:textId="77777777" w:rsidR="00C071B3" w:rsidRDefault="00C071B3"/>
                            </w:txbxContent>
                          </wps:txbx>
                          <wps:bodyPr wrap="none" anchor="ctr"/>
                        </wps:wsp>
                      </wpg:grpSp>
                      <wps:wsp>
                        <wps:cNvPr id="48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71920" y="548754"/>
                            <a:ext cx="1132514" cy="390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3A462D" w14:textId="77777777" w:rsidR="00C071B3" w:rsidRDefault="00C071B3"/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1876527" y="158440"/>
                            <a:ext cx="1266500" cy="704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0D4C60" w14:textId="77777777" w:rsidR="00C071B3" w:rsidRDefault="00C071B3" w:rsidP="00580C44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227096" y="2312864"/>
                            <a:ext cx="1005443" cy="665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5C2C53" w14:textId="77777777" w:rsidR="00C071B3" w:rsidRDefault="00C071B3" w:rsidP="00580C44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3013119" y="1487521"/>
                            <a:ext cx="909848" cy="453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103E96" w14:textId="77777777" w:rsidR="00C071B3" w:rsidRDefault="00C071B3" w:rsidP="00580C44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1087" style="width:139.05pt;height:142.75pt;mso-position-horizontal-relative:char;mso-position-vertical-relative:line" coordsize="3922967,310515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">
                <v:group id="Group 42" o:spid="_x0000_s1088" style="position:absolute;width:3638550;height:3105150" coordsize="2100,184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hENbrxAAAANsAAAAPAAAAZHJzL2Rvd25yZXYueG1sRI9Bi8IwFITvwv6H8Ba8&#10;aVpXF6lGEdkVDyKoC+Lt0TzbYvNSmmxb/70RBI/DzHzDzJedKUVDtSssK4iHEQji1OqCMwV/p9/B&#10;FITzyBpLy6TgTg6Wi4/eHBNtWz5Qc/SZCBB2CSrIva8SKV2ak0E3tBVx8K62NuiDrDOpa2wD3JRy&#10;FEXf0mDBYSHHitY5pbfjv1GwabFdfcU/ze52Xd8vp8n+vItJqf5nt5qB8NT5d/jV3moF4xE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hENbrxAAAANsAAAAP&#10;AAAAAAAAAAAAAAAAAKkCAABkcnMvZG93bnJldi54bWxQSwUGAAAAAAQABAD6AAAAmgMAAAAA&#10;">
                  <v:shape id="Picture 43" o:spid="_x0000_s1089" type="#_x0000_t75" style="position:absolute;width:2100;height:1842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3f&#10;bznDAAAA2wAAAA8AAABkcnMvZG93bnJldi54bWxEj09rAjEUxO+C3yE8wZtmq+KfrVFEENpT1bb3&#10;x+Z1d9vkZU2irt/eFASPw8z8hlmuW2vEhXyoHSt4GWYgiAunay4VfH3uBnMQISJrNI5JwY0CrFfd&#10;zhJz7a58oMsxliJBOOSooIqxyaUMRUUWw9A1xMn7cd5iTNKXUnu8Jrg1cpRlU2mx5rRQYUPbioq/&#10;49kqCNuP/W3uvxf+17BZNLPp++x8UqrfazevICK18Rl+tN+0gskY/r+kHyBXd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fd9vOcMAAADbAAAADwAAAAAAAAAAAAAAAACcAgAA&#10;ZHJzL2Rvd25yZXYueG1sUEsFBgAAAAAEAAQA9wAAAIwDAAAAAA==&#10;">
                    <v:imagedata r:id="rId8" o:title="" chromakey="white"/>
                  </v:shape>
                  <v:shape id="Arc 13" o:spid="_x0000_s1090" style="position:absolute;left:796;top:94;width:398;height:287;visibility:visible;mso-wrap-style:none;v-text-anchor:middle" coordsize="21600,24218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lweFwgAA&#10;ANsAAAAPAAAAZHJzL2Rvd25yZXYueG1sRI/NasMwEITvgb6D2EIuoZYTTAhulFBKHHLM36HHxdra&#10;xtLKWIrtvn0VKPQ4zMw3zHY/WSMG6n3jWMEySUEQl043XCm434q3DQgfkDUax6Tghzzsdy+zLeba&#10;jXyh4RoqESHsc1RQh9DlUvqyJos+cR1x9L5dbzFE2VdS9zhGuDVylaZrabHhuFBjR581le31YRUc&#10;CpPK0zGyF5dzk311xW3RGqXmr9PHO4hAU/gP/7VPWkGWwfNL/AFy9w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uXB4XCAAAA2wAAAA8AAAAAAAAAAAAAAAAAlwIAAGRycy9kb3du&#10;cmV2LnhtbFBLBQYAAAAABAAEAPUAAACGAwAAAAA=&#10;" adj="-11796480,,5400" path="m14644,-1nfc19077,4089,21600,9846,21600,15878,21600,18741,21030,21576,19924,24217em14644,-1nsc19077,4089,21600,9846,21600,15878,21600,18741,21030,21576,19924,24217l0,15878,14644,-1xe" filled="f" strokecolor="black [3213]" strokeweight="1pt">
                    <v:stroke joinstyle="round"/>
                    <v:formulas/>
                    <v:path arrowok="t" o:extrusionok="f" o:connecttype="custom" o:connectlocs="0,0;0,0;0,0" o:connectangles="0,0,0" textboxrect="0,0,21600,24218"/>
                    <v:textbox>
                      <w:txbxContent>
                        <w:p w14:paraId="122EA141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  <v:shape id="Arc 14" o:spid="_x0000_s1091" style="position:absolute;left:1672;top:677;width:398;height:256;visibility:visible;mso-wrap-style:none;v-text-anchor:middle" coordsize="33062,21600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WePewgAA&#10;ANsAAAAPAAAAZHJzL2Rvd25yZXYueG1sRI9Bi8IwFITvC/6H8ARva6q4i1SjiFDQk26r90fzbKvJ&#10;S2mi1n9vFhb2OMzMN8xy3VsjHtT5xrGCyTgBQVw63XCl4FRkn3MQPiBrNI5JwYs8rFeDjyWm2j35&#10;hx55qESEsE9RQR1Cm0rpy5os+rFriaN3cZ3FEGVXSd3hM8KtkdMk+ZYWG44LNba0ram85XerINkc&#10;5LzKs+n+aGbb4pyd/fVllBoN+80CRKA+/If/2jutYPYFv1/iD5Cr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FZ497CAAAA2wAAAA8AAAAAAAAAAAAAAAAAlwIAAGRycy9kb3du&#10;cmV2LnhtbFBLBQYAAAAABAAEAPUAAACGAwAAAAA=&#10;" adj="-11796480,,5400" path="m33062,8178nfc29741,16296,21841,21599,13070,21600,8349,21600,3758,20053,,17196em33062,8178nsc29741,16296,21841,21599,13070,21600,8349,21600,3758,20053,,17196l13070,,33062,8178xe" filled="f" strokecolor="black [3213]" strokeweight="1pt">
                    <v:stroke joinstyle="round"/>
                    <v:formulas/>
                    <v:path arrowok="t" o:extrusionok="f" o:connecttype="custom" o:connectlocs="0,0;0,0;0,0" o:connectangles="0,0,0" textboxrect="0,0,33062,21600"/>
                    <v:textbox>
                      <w:txbxContent>
                        <w:p w14:paraId="1C36FA58" w14:textId="77777777" w:rsidR="00C071B3" w:rsidRDefault="00C071B3" w:rsidP="00580C4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shape>
                  <v:shape id="Arc 15" o:spid="_x0000_s1092" style="position:absolute;left:932;top:1372;width:398;height:375;visibility:visible;mso-wrap-style:none;v-text-anchor:middle" coordsize="21600,31700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fFbjxAAA&#10;ANsAAAAPAAAAZHJzL2Rvd25yZXYueG1sRI9Ba8JAFITvBf/D8oReSt1UikjqKqahtAcPmvgDHtnX&#10;bGr2bdjdavz33YLgcZiZb5jVZrS9OJMPnWMFL7MMBHHjdMetgmP98bwEESKyxt4xKbhSgM168rDC&#10;XLsLH+hcxVYkCIccFZgYh1zK0BiyGGZuIE7et/MWY5K+ldrjJcFtL+dZtpAWO04LBgd6N9Scql+r&#10;oNx/PtVFEaSex/Ln2g6jr3ZGqcfpuH0DEWmM9/Ct/aUVvC7g/0v6AXL9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nxW48QAAADbAAAADwAAAAAAAAAAAAAAAACXAgAAZHJzL2Rv&#10;d25yZXYueG1sUEsFBgAAAAAEAAQA9QAAAIgDAAAAAA==&#10;" adj="-11796480,,5400" path="m8970,31700nfc3337,27640,,21120,,14177,-1,8966,1883,3931,5303,-1em8970,31700nsc3337,27640,,21120,,14177,-1,8966,1883,3931,5303,-1l21600,14177,8970,31700xe" filled="f" strokecolor="black [3213]" strokeweight="1pt">
                    <v:stroke joinstyle="round"/>
                    <v:formulas/>
                    <v:path arrowok="t" o:extrusionok="f" o:connecttype="custom" o:connectlocs="0,0;0,0;0,0" o:connectangles="0,0,0" textboxrect="0,0,21600,31700"/>
                    <v:textbox>
                      <w:txbxContent>
                        <w:p w14:paraId="12CD9BBB" w14:textId="77777777" w:rsidR="00C071B3" w:rsidRPr="00AF22EA" w:rsidRDefault="00C071B3" w:rsidP="00580C44">
                          <w:pPr>
                            <w:rPr>
                              <w:rFonts w:eastAsia="Times New Roman" w:cs="Times New Roman"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Arc 16" o:spid="_x0000_s1093" style="position:absolute;left:116;top:569;width:398;height:256;visibility:visible;mso-wrap-style:none;v-text-anchor:middle" coordsize="32113,21600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RZixxgAA&#10;ANsAAAAPAAAAZHJzL2Rvd25yZXYueG1sRI9ba8JAFITfBf/DcgTfdGOtF6Kr2EKhUAr1QsjjMXtM&#10;YrNnQ3bV+O/dgtDHYWa+YZbr1lTiSo0rLSsYDSMQxJnVJecKDvuPwRyE88gaK8uk4E4O1qtuZ4mx&#10;tjfe0nXncxEg7GJUUHhfx1K6rCCDbmhr4uCdbGPQB9nkUjd4C3BTyZcomkqDJYeFAmt6Lyj73V2M&#10;gmRzrn7SdOxH35PUvCVfx8s2OSrV77WbBQhPrf8PP9ufWsHrDP6+hB8gVw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aRZixxgAAANsAAAAPAAAAAAAAAAAAAAAAAJcCAABkcnMv&#10;ZG93bnJldi54bWxQSwUGAAAAAAQABAD1AAAAigMAAAAA&#10;" adj="-11796480,,5400" path="m-1,9259nfc4038,3458,10659,-1,17728,,23034,,28154,1953,32113,5486em-1,9259nsc4038,3458,10659,-1,17728,,23034,,28154,1953,32113,5486l17728,21600,-1,9259xe" filled="f" strokecolor="black [3213]" strokeweight="1pt">
                    <v:stroke joinstyle="round"/>
                    <v:formulas/>
                    <v:path arrowok="t" o:extrusionok="f" o:connecttype="custom" o:connectlocs="0,0;0,0;0,0" o:connectangles="0,0,0" textboxrect="0,0,32113,21600"/>
                    <v:textbox>
                      <w:txbxContent>
                        <w:p w14:paraId="2397E947" w14:textId="77777777" w:rsidR="00C071B3" w:rsidRDefault="00C071B3"/>
                      </w:txbxContent>
                    </v:textbox>
                  </v:shape>
                </v:group>
                <v:shape id="Text Box 38" o:spid="_x0000_s1094" type="#_x0000_t202" style="position:absolute;left:71920;top:548754;width:1132514;height:39017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RfbivgAA&#10;ANsAAAAPAAAAZHJzL2Rvd25yZXYueG1sRE/LisIwFN0L/kO4gjtNHFS0GkVGhFk5+AR3l+baFpub&#10;0kTb+fvJQnB5OO/lurWleFHtC8caRkMFgjh1puBMw/m0G8xA+IBssHRMGv7Iw3rV7SwxMa7hA72O&#10;IRMxhH2CGvIQqkRKn+Zk0Q9dRRy5u6sthgjrTJoamxhuS/ml1FRaLDg25FjRd07p4/i0Gi77++06&#10;Vr/Z1k6qxrVKsp1Lrfu9drMAEagNH/Hb/WM0jOPY+CX+ALn6B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sUX24r4AAADbAAAADwAAAAAAAAAAAAAAAACXAgAAZHJzL2Rvd25yZXYu&#10;eG1sUEsFBgAAAAAEAAQA9QAAAIIDAAAAAA==&#10;" filled="f" stroked="f">
                  <v:textbox>
                    <w:txbxContent>
                      <w:p w14:paraId="213A462D" w14:textId="77777777" w:rsidR="00C071B3" w:rsidRDefault="00C071B3"/>
                    </w:txbxContent>
                  </v:textbox>
                </v:shape>
                <v:shape id="Text Box 40" o:spid="_x0000_s1095" type="#_x0000_t202" style="position:absolute;left:1876527;top:158440;width:1266500;height:70477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CVN5wwAA&#10;ANsAAAAPAAAAZHJzL2Rvd25yZXYueG1sRI/NasMwEITvhbyD2EButZSSltiJbEJLoKeW5g9yW6yN&#10;bWKtjKXG7ttXhUKOw8x8w6yL0bbiRr1vHGuYJwoEcelMw5WGw377uAThA7LB1jFp+CEPRT55WGNm&#10;3MBfdNuFSkQI+ww11CF0mZS+rMmiT1xHHL2L6y2GKPtKmh6HCLetfFLqRVpsOC7U2NFrTeV19201&#10;HD8u59NCfVZv9rkb3Kgk21RqPZuOmxWIQGO4h//b70bDIoW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eCVN5wwAAANsAAAAPAAAAAAAAAAAAAAAAAJcCAABkcnMvZG93&#10;bnJldi54bWxQSwUGAAAAAAQABAD1AAAAhwMAAAAA&#10;" filled="f" stroked="f">
                  <v:textbox>
                    <w:txbxContent>
                      <w:p w14:paraId="390D4C60" w14:textId="77777777" w:rsidR="00C071B3" w:rsidRDefault="00C071B3" w:rsidP="00580C44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Text Box 41" o:spid="_x0000_s1096" type="#_x0000_t202" style="position:absolute;left:1227096;top:2312864;width:1005443;height:66507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6mw5vgAA&#10;ANsAAAAPAAAAZHJzL2Rvd25yZXYueG1sRE/LisIwFN0P+A/hCrMbE0VFq1FEEWY14hPcXZprW2xu&#10;ShNt5+/NQnB5OO/5srWleFLtC8ca+j0Fgjh1puBMw+m4/ZmA8AHZYOmYNPyTh+Wi8zXHxLiG9/Q8&#10;hEzEEPYJashDqBIpfZqTRd9zFXHkbq62GCKsM2lqbGK4LeVAqbG0WHBsyLGidU7p/fCwGs5/t+tl&#10;qHbZxo6qxrVKsp1Krb+77WoGIlAbPuK3+9doGMX18Uv8AXLxAg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yupsOb4AAADbAAAADwAAAAAAAAAAAAAAAACXAgAAZHJzL2Rvd25yZXYu&#10;eG1sUEsFBgAAAAAEAAQA9QAAAIIDAAAAAA==&#10;" filled="f" stroked="f">
                  <v:textbox>
                    <w:txbxContent>
                      <w:p w14:paraId="505C2C53" w14:textId="77777777" w:rsidR="00C071B3" w:rsidRDefault="00C071B3" w:rsidP="00580C44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Text Box 42" o:spid="_x0000_s1097" type="#_x0000_t202" style="position:absolute;left:3013119;top:1487521;width:909848;height:45368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psmiwwAA&#10;ANsAAAAPAAAAZHJzL2Rvd25yZXYueG1sRI/NasMwEITvhbyD2EBvteSSlMSxYkJLoKeW5g9yW6yN&#10;bWKtjKXG7ttXhUKOw8x8w+TFaFtxo943jjWkiQJBXDrTcKXhsN8+LUD4gGywdUwafshDsZ485JgZ&#10;N/AX3XahEhHCPkMNdQhdJqUva7LoE9cRR+/ieoshyr6Spschwm0rn5V6kRYbjgs1dvRaU3ndfVsN&#10;x4/L+TRTn9WbnXeDG5Vku5RaP07HzQpEoDHcw//td6NhnsLfl/gD5Po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psmiwwAAANsAAAAPAAAAAAAAAAAAAAAAAJcCAABkcnMvZG93&#10;bnJldi54bWxQSwUGAAAAAAQABAD1AAAAhwMAAAAA&#10;" filled="f" stroked="f">
                  <v:textbox>
                    <w:txbxContent>
                      <w:p w14:paraId="2C103E96" w14:textId="77777777" w:rsidR="00C071B3" w:rsidRDefault="00C071B3" w:rsidP="00580C44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EFE839C" w14:textId="060EAB1B" w:rsidR="00F50551" w:rsidRDefault="00F50551"/>
    <w:p w14:paraId="450BD9FA" w14:textId="066C40C8" w:rsidR="00F50551" w:rsidRPr="00F50551" w:rsidRDefault="00F50551" w:rsidP="00F50551"/>
    <w:p w14:paraId="72B631A5" w14:textId="2349E3F3" w:rsidR="00F50551" w:rsidRPr="00F50551" w:rsidRDefault="00F50551" w:rsidP="00F50551"/>
    <w:p w14:paraId="529B8160" w14:textId="3F7C5262" w:rsidR="00F50551" w:rsidRPr="00F50551" w:rsidRDefault="00F50551" w:rsidP="00F50551"/>
    <w:p w14:paraId="32BF1239" w14:textId="77777777" w:rsidR="00F50551" w:rsidRPr="00F50551" w:rsidRDefault="00F50551" w:rsidP="00F50551"/>
    <w:p w14:paraId="672AE015" w14:textId="76285138" w:rsidR="00F50551" w:rsidRPr="00F50551" w:rsidRDefault="00F50551" w:rsidP="00F50551"/>
    <w:p w14:paraId="72E37B7D" w14:textId="23CF5852" w:rsidR="00F50551" w:rsidRPr="00F50551" w:rsidRDefault="00F50551" w:rsidP="00F50551"/>
    <w:p w14:paraId="1C055FE6" w14:textId="5C0F2CA1" w:rsidR="00F50551" w:rsidRPr="00F50551" w:rsidRDefault="00F50551" w:rsidP="00F50551"/>
    <w:p w14:paraId="153CCD34" w14:textId="7911BA52" w:rsidR="00F50551" w:rsidRPr="00F50551" w:rsidRDefault="00F50551" w:rsidP="00F50551"/>
    <w:p w14:paraId="589904C7" w14:textId="41778661" w:rsidR="00F50551" w:rsidRPr="00F50551" w:rsidRDefault="009B7FA7" w:rsidP="00F50551">
      <w:r w:rsidRPr="00F50551">
        <w:rPr>
          <w:rFonts w:ascii="Tahoma" w:hAnsi="Tahoma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74C932E" wp14:editId="216B08B0">
                <wp:simplePos x="0" y="0"/>
                <wp:positionH relativeFrom="column">
                  <wp:posOffset>2914015</wp:posOffset>
                </wp:positionH>
                <wp:positionV relativeFrom="paragraph">
                  <wp:posOffset>179070</wp:posOffset>
                </wp:positionV>
                <wp:extent cx="2768600" cy="2741295"/>
                <wp:effectExtent l="0" t="0" r="0" b="1905"/>
                <wp:wrapSquare wrapText="bothSides"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8600" cy="274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0787E8" w14:textId="75962C9D" w:rsidR="00C071B3" w:rsidRDefault="00C071B3" w:rsidP="00AF22EA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C17828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Work out the size of the exterior angle of a regular pentagon:</w:t>
                            </w:r>
                          </w:p>
                          <w:p w14:paraId="7DDD180E" w14:textId="77777777" w:rsidR="00C071B3" w:rsidRDefault="00C071B3" w:rsidP="00AF22EA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25F0C9F2" w14:textId="77777777" w:rsidR="00C071B3" w:rsidRDefault="00C071B3" w:rsidP="00AF22EA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015358A0" w14:textId="77777777" w:rsidR="00C071B3" w:rsidRDefault="00C071B3" w:rsidP="00AF22EA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757B9CAE" w14:textId="77777777" w:rsidR="00C071B3" w:rsidRDefault="00C071B3" w:rsidP="00AF22EA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2CCCBF77" w14:textId="230E9413" w:rsidR="00C071B3" w:rsidRPr="00C17828" w:rsidRDefault="00C071B3" w:rsidP="00AF22EA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A regular polygon has an exterior angle of 40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vertAlign w:val="superscript"/>
                              </w:rPr>
                              <w:t>o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.  What is the name of the polygon?</w:t>
                            </w:r>
                          </w:p>
                          <w:p w14:paraId="45D9FFA3" w14:textId="77777777" w:rsidR="00C071B3" w:rsidRDefault="00C071B3" w:rsidP="00AF22EA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6EC8D222" w14:textId="77777777" w:rsidR="00C071B3" w:rsidRDefault="00C071B3" w:rsidP="00AF22EA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2932681A" w14:textId="77777777" w:rsidR="00C071B3" w:rsidRDefault="00C071B3" w:rsidP="00AF22EA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2180224E" w14:textId="6A057790" w:rsidR="00C071B3" w:rsidRDefault="00C071B3" w:rsidP="00AF22EA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Ian draws this diagram.  He </w:t>
                            </w:r>
                            <w:proofErr w:type="gramStart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says</w:t>
                            </w:r>
                            <w:proofErr w:type="gramEnd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“this is part of a regular polygon”.</w:t>
                            </w:r>
                          </w:p>
                          <w:p w14:paraId="7EDF1503" w14:textId="6992A8F5" w:rsidR="00C071B3" w:rsidRPr="00C17828" w:rsidRDefault="00C071B3" w:rsidP="00AF22EA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vertAlign w:val="superscript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Is Ian correct? Explain your answer.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82" o:spid="_x0000_s1098" type="#_x0000_t202" style="position:absolute;margin-left:229.45pt;margin-top:14.1pt;width:218pt;height:215.8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" filled="f" stroked="f">
                <v:textbox>
                  <w:txbxContent>
                    <w:p w14:paraId="380787E8" w14:textId="75962C9D" w:rsidR="00C071B3" w:rsidRDefault="00C071B3" w:rsidP="00AF22EA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C17828">
                        <w:rPr>
                          <w:rFonts w:ascii="Tahoma" w:hAnsi="Tahoma"/>
                          <w:sz w:val="22"/>
                          <w:szCs w:val="22"/>
                        </w:rPr>
                        <w:t>Work out the size of the exterior angle of a regular pentagon:</w:t>
                      </w:r>
                    </w:p>
                    <w:p w14:paraId="7DDD180E" w14:textId="77777777" w:rsidR="00C071B3" w:rsidRDefault="00C071B3" w:rsidP="00AF22EA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25F0C9F2" w14:textId="77777777" w:rsidR="00C071B3" w:rsidRDefault="00C071B3" w:rsidP="00AF22EA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015358A0" w14:textId="77777777" w:rsidR="00C071B3" w:rsidRDefault="00C071B3" w:rsidP="00AF22EA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757B9CAE" w14:textId="77777777" w:rsidR="00C071B3" w:rsidRDefault="00C071B3" w:rsidP="00AF22EA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2CCCBF77" w14:textId="230E9413" w:rsidR="00C071B3" w:rsidRPr="00C17828" w:rsidRDefault="00C071B3" w:rsidP="00AF22EA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/>
                          <w:sz w:val="22"/>
                          <w:szCs w:val="22"/>
                        </w:rPr>
                        <w:t>A regular polygon has an exterior angle of 40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vertAlign w:val="superscript"/>
                        </w:rPr>
                        <w:t>o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</w:rPr>
                        <w:t>.  What is the name of the polygon?</w:t>
                      </w:r>
                    </w:p>
                    <w:p w14:paraId="45D9FFA3" w14:textId="77777777" w:rsidR="00C071B3" w:rsidRDefault="00C071B3" w:rsidP="00AF22EA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6EC8D222" w14:textId="77777777" w:rsidR="00C071B3" w:rsidRDefault="00C071B3" w:rsidP="00AF22EA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2932681A" w14:textId="77777777" w:rsidR="00C071B3" w:rsidRDefault="00C071B3" w:rsidP="00AF22EA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2180224E" w14:textId="6A057790" w:rsidR="00C071B3" w:rsidRDefault="00C071B3" w:rsidP="00AF22EA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Ian draws this diagram.  He </w:t>
                      </w:r>
                      <w:proofErr w:type="gramStart"/>
                      <w:r>
                        <w:rPr>
                          <w:rFonts w:ascii="Tahoma" w:hAnsi="Tahoma"/>
                          <w:sz w:val="22"/>
                          <w:szCs w:val="22"/>
                        </w:rPr>
                        <w:t>says</w:t>
                      </w:r>
                      <w:proofErr w:type="gramEnd"/>
                      <w:r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“this is part of a regular polygon”.</w:t>
                      </w:r>
                    </w:p>
                    <w:p w14:paraId="7EDF1503" w14:textId="6992A8F5" w:rsidR="00C071B3" w:rsidRPr="00C17828" w:rsidRDefault="00C071B3" w:rsidP="00AF22EA">
                      <w:pPr>
                        <w:rPr>
                          <w:rFonts w:ascii="Tahoma" w:hAnsi="Tahoma"/>
                          <w:sz w:val="22"/>
                          <w:szCs w:val="22"/>
                          <w:vertAlign w:val="superscript"/>
                        </w:rPr>
                      </w:pPr>
                      <w:r>
                        <w:rPr>
                          <w:rFonts w:ascii="Tahoma" w:hAnsi="Tahoma"/>
                          <w:sz w:val="22"/>
                          <w:szCs w:val="22"/>
                        </w:rPr>
                        <w:t>Is Ian correct? Explain your answer.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201B7C20" wp14:editId="200F59B1">
                <wp:simplePos x="0" y="0"/>
                <wp:positionH relativeFrom="column">
                  <wp:posOffset>-91440</wp:posOffset>
                </wp:positionH>
                <wp:positionV relativeFrom="paragraph">
                  <wp:posOffset>64135</wp:posOffset>
                </wp:positionV>
                <wp:extent cx="2170430" cy="1505585"/>
                <wp:effectExtent l="0" t="25400" r="0" b="18415"/>
                <wp:wrapThrough wrapText="bothSides">
                  <wp:wrapPolygon edited="0">
                    <wp:start x="11881" y="-364"/>
                    <wp:lineTo x="0" y="364"/>
                    <wp:lineTo x="253" y="12390"/>
                    <wp:lineTo x="4550" y="17856"/>
                    <wp:lineTo x="4803" y="21500"/>
                    <wp:lineTo x="17695" y="21500"/>
                    <wp:lineTo x="18200" y="12025"/>
                    <wp:lineTo x="18958" y="8746"/>
                    <wp:lineTo x="17189" y="6195"/>
                    <wp:lineTo x="19717" y="6195"/>
                    <wp:lineTo x="19464" y="364"/>
                    <wp:lineTo x="13145" y="-364"/>
                    <wp:lineTo x="11881" y="-364"/>
                  </wp:wrapPolygon>
                </wp:wrapThrough>
                <wp:docPr id="104" name="Group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70430" cy="1505585"/>
                          <a:chOff x="0" y="0"/>
                          <a:chExt cx="2170430" cy="1505585"/>
                        </a:xfrm>
                      </wpg:grpSpPr>
                      <pic:pic xmlns:pic="http://schemas.openxmlformats.org/drawingml/2006/picture">
                        <pic:nvPicPr>
                          <pic:cNvPr id="67" name="Picture 67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9909839">
                            <a:off x="132080" y="0"/>
                            <a:ext cx="1621155" cy="149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" name="Arc 32"/>
                        <wps:cNvSpPr>
                          <a:spLocks/>
                        </wps:cNvSpPr>
                        <wps:spPr bwMode="auto">
                          <a:xfrm>
                            <a:off x="988060" y="93345"/>
                            <a:ext cx="283210" cy="319405"/>
                          </a:xfrm>
                          <a:custGeom>
                            <a:avLst/>
                            <a:gdLst>
                              <a:gd name="T0" fmla="*/ 3 w 21600"/>
                              <a:gd name="T1" fmla="*/ 0 h 20981"/>
                              <a:gd name="T2" fmla="*/ 3 w 21600"/>
                              <a:gd name="T3" fmla="*/ 3 h 20981"/>
                              <a:gd name="T4" fmla="*/ 0 w 21600"/>
                              <a:gd name="T5" fmla="*/ 1 h 2098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0981" fill="none" extrusionOk="0">
                                <a:moveTo>
                                  <a:pt x="18850" y="-1"/>
                                </a:moveTo>
                                <a:cubicBezTo>
                                  <a:pt x="20653" y="3222"/>
                                  <a:pt x="21600" y="6853"/>
                                  <a:pt x="21600" y="10546"/>
                                </a:cubicBezTo>
                                <a:cubicBezTo>
                                  <a:pt x="21600" y="14195"/>
                                  <a:pt x="20675" y="17785"/>
                                  <a:pt x="18912" y="20981"/>
                                </a:cubicBezTo>
                              </a:path>
                              <a:path w="21600" h="20981" stroke="0" extrusionOk="0">
                                <a:moveTo>
                                  <a:pt x="18850" y="-1"/>
                                </a:moveTo>
                                <a:cubicBezTo>
                                  <a:pt x="20653" y="3222"/>
                                  <a:pt x="21600" y="6853"/>
                                  <a:pt x="21600" y="10546"/>
                                </a:cubicBezTo>
                                <a:cubicBezTo>
                                  <a:pt x="21600" y="14195"/>
                                  <a:pt x="20675" y="17785"/>
                                  <a:pt x="18912" y="20981"/>
                                </a:cubicBezTo>
                                <a:lnTo>
                                  <a:pt x="0" y="10546"/>
                                </a:lnTo>
                                <a:lnTo>
                                  <a:pt x="18850" y="-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38CC392" w14:textId="4B495401" w:rsidR="00C071B3" w:rsidRPr="00AF22EA" w:rsidRDefault="00C071B3" w:rsidP="00580C4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  <wps:wsp>
                        <wps:cNvPr id="70" name="Arc 33"/>
                        <wps:cNvSpPr>
                          <a:spLocks/>
                        </wps:cNvSpPr>
                        <wps:spPr bwMode="auto">
                          <a:xfrm>
                            <a:off x="1499235" y="549910"/>
                            <a:ext cx="310515" cy="313257"/>
                          </a:xfrm>
                          <a:custGeom>
                            <a:avLst/>
                            <a:gdLst>
                              <a:gd name="T0" fmla="*/ 4 w 28725"/>
                              <a:gd name="T1" fmla="*/ 1 h 21600"/>
                              <a:gd name="T2" fmla="*/ 0 w 28725"/>
                              <a:gd name="T3" fmla="*/ 3 h 21600"/>
                              <a:gd name="T4" fmla="*/ 1 w 28725"/>
                              <a:gd name="T5" fmla="*/ 0 h 2160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725" h="21600" fill="none" extrusionOk="0">
                                <a:moveTo>
                                  <a:pt x="28724" y="9562"/>
                                </a:moveTo>
                                <a:cubicBezTo>
                                  <a:pt x="25085" y="16933"/>
                                  <a:pt x="17577" y="21599"/>
                                  <a:pt x="9357" y="21600"/>
                                </a:cubicBezTo>
                                <a:cubicBezTo>
                                  <a:pt x="6117" y="21600"/>
                                  <a:pt x="2919" y="20871"/>
                                  <a:pt x="-1" y="19468"/>
                                </a:cubicBezTo>
                              </a:path>
                              <a:path w="28725" h="21600" stroke="0" extrusionOk="0">
                                <a:moveTo>
                                  <a:pt x="28724" y="9562"/>
                                </a:moveTo>
                                <a:cubicBezTo>
                                  <a:pt x="25085" y="16933"/>
                                  <a:pt x="17577" y="21599"/>
                                  <a:pt x="9357" y="21600"/>
                                </a:cubicBezTo>
                                <a:cubicBezTo>
                                  <a:pt x="6117" y="21600"/>
                                  <a:pt x="2919" y="20871"/>
                                  <a:pt x="-1" y="19468"/>
                                </a:cubicBezTo>
                                <a:lnTo>
                                  <a:pt x="9357" y="0"/>
                                </a:lnTo>
                                <a:lnTo>
                                  <a:pt x="28724" y="95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56D823D" w14:textId="3F4A11BF" w:rsidR="00C071B3" w:rsidRPr="00AF22EA" w:rsidRDefault="00C071B3" w:rsidP="00580C4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wrap="none" anchor="ctr">
                          <a:noAutofit/>
                        </wps:bodyPr>
                      </wps:wsp>
                      <wps:wsp>
                        <wps:cNvPr id="71" name="Arc 34"/>
                        <wps:cNvSpPr>
                          <a:spLocks/>
                        </wps:cNvSpPr>
                        <wps:spPr bwMode="auto">
                          <a:xfrm>
                            <a:off x="1189990" y="1087120"/>
                            <a:ext cx="257175" cy="200660"/>
                          </a:xfrm>
                          <a:custGeom>
                            <a:avLst/>
                            <a:gdLst>
                              <a:gd name="T0" fmla="*/ 2 w 19070"/>
                              <a:gd name="T1" fmla="*/ 3 h 19983"/>
                              <a:gd name="T2" fmla="*/ 0 w 19070"/>
                              <a:gd name="T3" fmla="*/ 1 h 19983"/>
                              <a:gd name="T4" fmla="*/ 3 w 19070"/>
                              <a:gd name="T5" fmla="*/ 0 h 1998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070" h="19983" fill="none" extrusionOk="0">
                                <a:moveTo>
                                  <a:pt x="10870" y="19982"/>
                                </a:moveTo>
                                <a:cubicBezTo>
                                  <a:pt x="6210" y="18070"/>
                                  <a:pt x="2365" y="14590"/>
                                  <a:pt x="-1" y="10143"/>
                                </a:cubicBezTo>
                              </a:path>
                              <a:path w="19070" h="19983" stroke="0" extrusionOk="0">
                                <a:moveTo>
                                  <a:pt x="10870" y="19982"/>
                                </a:moveTo>
                                <a:cubicBezTo>
                                  <a:pt x="6210" y="18070"/>
                                  <a:pt x="2365" y="14590"/>
                                  <a:pt x="-1" y="10143"/>
                                </a:cubicBezTo>
                                <a:lnTo>
                                  <a:pt x="19070" y="0"/>
                                </a:lnTo>
                                <a:lnTo>
                                  <a:pt x="10870" y="199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E65B8AD" w14:textId="31BF9C4B" w:rsidR="00C071B3" w:rsidRPr="00AF22EA" w:rsidRDefault="00C071B3" w:rsidP="00580C4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  <wps:wsp>
                        <wps:cNvPr id="72" name="Arc 35"/>
                        <wps:cNvSpPr>
                          <a:spLocks/>
                        </wps:cNvSpPr>
                        <wps:spPr bwMode="auto">
                          <a:xfrm>
                            <a:off x="797560" y="1184275"/>
                            <a:ext cx="310515" cy="250825"/>
                          </a:xfrm>
                          <a:custGeom>
                            <a:avLst/>
                            <a:gdLst>
                              <a:gd name="T0" fmla="*/ 0 w 21600"/>
                              <a:gd name="T1" fmla="*/ 2 h 15836"/>
                              <a:gd name="T2" fmla="*/ 0 w 21600"/>
                              <a:gd name="T3" fmla="*/ 0 h 15836"/>
                              <a:gd name="T4" fmla="*/ 3 w 21600"/>
                              <a:gd name="T5" fmla="*/ 1 h 1583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5836" fill="none" extrusionOk="0">
                                <a:moveTo>
                                  <a:pt x="3513" y="15835"/>
                                </a:moveTo>
                                <a:cubicBezTo>
                                  <a:pt x="1220" y="12324"/>
                                  <a:pt x="0" y="8221"/>
                                  <a:pt x="0" y="4028"/>
                                </a:cubicBezTo>
                                <a:cubicBezTo>
                                  <a:pt x="-1" y="2676"/>
                                  <a:pt x="126" y="1327"/>
                                  <a:pt x="378" y="-1"/>
                                </a:cubicBezTo>
                              </a:path>
                              <a:path w="21600" h="15836" stroke="0" extrusionOk="0">
                                <a:moveTo>
                                  <a:pt x="3513" y="15835"/>
                                </a:moveTo>
                                <a:cubicBezTo>
                                  <a:pt x="1220" y="12324"/>
                                  <a:pt x="0" y="8221"/>
                                  <a:pt x="0" y="4028"/>
                                </a:cubicBezTo>
                                <a:cubicBezTo>
                                  <a:pt x="-1" y="2676"/>
                                  <a:pt x="126" y="1327"/>
                                  <a:pt x="378" y="-1"/>
                                </a:cubicBezTo>
                                <a:lnTo>
                                  <a:pt x="21600" y="4028"/>
                                </a:lnTo>
                                <a:lnTo>
                                  <a:pt x="3513" y="158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52BFC14" w14:textId="07778E0D" w:rsidR="00C071B3" w:rsidRPr="00AF22EA" w:rsidRDefault="00C071B3" w:rsidP="00580C4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wrap="none" anchor="ctr">
                          <a:noAutofit/>
                        </wps:bodyPr>
                      </wps:wsp>
                      <wps:wsp>
                        <wps:cNvPr id="73" name="Arc 36"/>
                        <wps:cNvSpPr>
                          <a:spLocks/>
                        </wps:cNvSpPr>
                        <wps:spPr bwMode="auto">
                          <a:xfrm>
                            <a:off x="214630" y="866140"/>
                            <a:ext cx="294005" cy="208915"/>
                          </a:xfrm>
                          <a:custGeom>
                            <a:avLst/>
                            <a:gdLst>
                              <a:gd name="T0" fmla="*/ 0 w 21233"/>
                              <a:gd name="T1" fmla="*/ 2 h 19463"/>
                              <a:gd name="T2" fmla="*/ 2 w 21233"/>
                              <a:gd name="T3" fmla="*/ 0 h 19463"/>
                              <a:gd name="T4" fmla="*/ 3 w 21233"/>
                              <a:gd name="T5" fmla="*/ 3 h 1946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233" h="19463" fill="none" extrusionOk="0">
                                <a:moveTo>
                                  <a:pt x="0" y="15498"/>
                                </a:moveTo>
                                <a:cubicBezTo>
                                  <a:pt x="1262" y="8737"/>
                                  <a:pt x="5668" y="2982"/>
                                  <a:pt x="11865" y="-1"/>
                                </a:cubicBezTo>
                              </a:path>
                              <a:path w="21233" h="19463" stroke="0" extrusionOk="0">
                                <a:moveTo>
                                  <a:pt x="0" y="15498"/>
                                </a:moveTo>
                                <a:cubicBezTo>
                                  <a:pt x="1262" y="8737"/>
                                  <a:pt x="5668" y="2982"/>
                                  <a:pt x="11865" y="-1"/>
                                </a:cubicBezTo>
                                <a:lnTo>
                                  <a:pt x="21233" y="19463"/>
                                </a:lnTo>
                                <a:lnTo>
                                  <a:pt x="0" y="154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E6689F9" w14:textId="47D7BF57" w:rsidR="00C071B3" w:rsidRPr="009F32F6" w:rsidRDefault="00C071B3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  <wps:wsp>
                        <wps:cNvPr id="7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475740" y="770890"/>
                            <a:ext cx="408940" cy="317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68F7A4" w14:textId="77777777" w:rsidR="00C071B3" w:rsidRDefault="00C071B3" w:rsidP="009F32F6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76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431800" y="949325"/>
                            <a:ext cx="408940" cy="317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D94002" w14:textId="77777777" w:rsidR="00C071B3" w:rsidRDefault="00C071B3" w:rsidP="009F32F6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77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70890"/>
                            <a:ext cx="408940" cy="317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873905" w14:textId="77777777" w:rsidR="00C071B3" w:rsidRDefault="00C071B3" w:rsidP="009F32F6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79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718310" y="6985"/>
                            <a:ext cx="452120" cy="464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F3D751" w14:textId="77777777" w:rsidR="00C071B3" w:rsidRDefault="00C071B3" w:rsidP="00580C44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 rot="19912935">
                            <a:off x="160655" y="430530"/>
                            <a:ext cx="153035" cy="1676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482725" y="836295"/>
                            <a:ext cx="37401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1BF799" w14:textId="76A56FC4" w:rsidR="009B7FA7" w:rsidRPr="00C071B3" w:rsidRDefault="009B7FA7" w:rsidP="009B7FA7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85</w:t>
                              </w:r>
                              <w:r w:rsidRPr="00C071B3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9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450850" y="1184275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BD9D0D" w14:textId="58B519D5" w:rsidR="009B7FA7" w:rsidRPr="00C071B3" w:rsidRDefault="009B7FA7" w:rsidP="009B7FA7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33</w:t>
                              </w:r>
                              <w:r w:rsidRPr="00C071B3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00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905" y="740410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24CC20" w14:textId="7774A689" w:rsidR="009B7FA7" w:rsidRPr="00C071B3" w:rsidRDefault="009B7FA7" w:rsidP="009B7FA7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 w:rsidRPr="009B7FA7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90</w:t>
                              </w:r>
                              <w:r w:rsidRPr="00C071B3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0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016000" y="1188720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6AE48D" w14:textId="29D1F08D" w:rsidR="009B7FA7" w:rsidRPr="00C071B3" w:rsidRDefault="009B7FA7" w:rsidP="009B7FA7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25</w:t>
                              </w:r>
                              <w:r w:rsidRPr="00C071B3"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03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054100" y="80010"/>
                            <a:ext cx="8267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3219FB" w14:textId="53516482" w:rsidR="009B7FA7" w:rsidRPr="00C071B3" w:rsidRDefault="009B7FA7" w:rsidP="009B7FA7">
                              <w:pP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eastAsia="Times New Roman" w:hAnsi="Tahoma" w:cs="Times New Roman"/>
                                  <w:sz w:val="20"/>
                                  <w:szCs w:val="20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4" o:spid="_x0000_s1099" style="position:absolute;margin-left:-7.15pt;margin-top:5.05pt;width:170.9pt;height:118.55pt;z-index:251724800;mso-position-horizontal-relative:text;mso-position-vertical-relative:text" coordsize="2170430,150558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">
                <v:shape id="Picture 67" o:spid="_x0000_s1100" type="#_x0000_t75" style="position:absolute;left:132080;width:1621155;height:1492250;rotation:-1846107fd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Uc&#10;RELFAAAA2wAAAA8AAABkcnMvZG93bnJldi54bWxEj09rwkAUxO+C32F5hd5005bGErOKBIR4KFL1&#10;0ONr9uUPZt+m2TWJ375bKPQ4zMxvmHQ7mVYM1LvGsoKnZQSCuLC64UrB5bxfvIFwHllja5kU3MnB&#10;djOfpZhoO/IHDSdfiQBhl6CC2vsukdIVNRl0S9sRB6+0vUEfZF9J3eMY4KaVz1EUS4MNh4UaO8pq&#10;Kq6nm1Hwkpnv16n176s4P5SXc3T8Mp9HpR4fpt0ahKfJ/4f/2rlWEK/g90v4AXLzAw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DVHERCxQAAANsAAAAPAAAAAAAAAAAAAAAAAJwC&#10;AABkcnMvZG93bnJldi54bWxQSwUGAAAAAAQABAD3AAAAjgMAAAAA&#10;">
                  <v:imagedata r:id="rId10" o:title="" chromakey="white"/>
                  <v:path arrowok="t"/>
                </v:shape>
                <v:shape id="Arc 32" o:spid="_x0000_s1101" style="position:absolute;left:988060;top:93345;width:283210;height:319405;visibility:visible;mso-wrap-style:square;v-text-anchor:middle" coordsize="21600,20981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Q1chxQAA&#10;ANsAAAAPAAAAZHJzL2Rvd25yZXYueG1sRI9Ba8JAFITvQv/D8gq96UYPVqObULUlhRbBqD0/sq9J&#10;aPZtyK4x/feuUOhxmJlvmHU6mEb01LnasoLpJAJBXFhdc6ngdHwbL0A4j6yxsUwKfslBmjyM1hhr&#10;e+UD9bkvRYCwi1FB5X0bS+mKigy6iW2Jg/dtO4M+yK6UusNrgJtGzqJoLg3WHBYqbGlbUfGTX4yC&#10;zfOrPu8ymS2m/fIDL2X2+bXPlHp6HF5WIDwN/j/8137XCuZLuH8JP0Am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pDVyHFAAAA2wAAAA8AAAAAAAAAAAAAAAAAlwIAAGRycy9k&#10;b3ducmV2LnhtbFBLBQYAAAAABAAEAPUAAACJAwAAAAA=&#10;" adj="-11796480,,5400" path="m18850,-1nfc20653,3222,21600,6853,21600,10546,21600,14195,20675,17785,18912,20981em18850,-1nsc20653,3222,21600,6853,21600,10546,21600,14195,20675,17785,18912,20981l0,10546,18850,-1xe" filled="f" strokecolor="black [3213]" strokeweight="1pt">
                  <v:stroke joinstyle="round"/>
                  <v:formulas/>
                  <v:path arrowok="t" o:extrusionok="f" o:connecttype="custom" o:connectlocs="39,0;39,46;0,15" o:connectangles="0,0,0" textboxrect="0,0,21600,20981"/>
                  <v:textbox>
                    <w:txbxContent>
                      <w:p w14:paraId="738CC392" w14:textId="4B495401" w:rsidR="00C071B3" w:rsidRPr="00AF22EA" w:rsidRDefault="00C071B3" w:rsidP="00580C44">
                        <w:pPr>
                          <w:pStyle w:val="NormalWeb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v:shape id="Arc 33" o:spid="_x0000_s1102" style="position:absolute;left:1499235;top:549910;width:310515;height:313257;visibility:visible;mso-wrap-style:none;v-text-anchor:middle" coordsize="28725,21600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I3FYwQAA&#10;ANsAAAAPAAAAZHJzL2Rvd25yZXYueG1sRE/Pa8IwFL4L/g/hCd40rTgnnamIMvS0MTfvj+atjTYv&#10;Jcm07q9fDgOPH9/v1bq3rbiSD8axgnyagSCunDZcK/j6fJ0sQYSIrLF1TAruFGBdDgcrLLS78Qdd&#10;j7EWKYRDgQqaGLtCylA1ZDFMXUecuG/nLcYEfS21x1sKt62cZdlCWjScGhrsaNtQdTn+WAV7421v&#10;3u773eX3fZ6707l+OuyUGo/6zQuISH18iP/dB63gOa1PX9IPkOU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yNxWMEAAADbAAAADwAAAAAAAAAAAAAAAACXAgAAZHJzL2Rvd25y&#10;ZXYueG1sUEsFBgAAAAAEAAQA9QAAAIUDAAAAAA==&#10;" adj="-11796480,,5400" path="m28724,9562nfc25085,16933,17577,21599,9357,21600,6117,21600,2919,20871,-1,19468em28724,9562nsc25085,16933,17577,21599,9357,21600,6117,21600,2919,20871,-1,19468l9357,,28724,9562xe" filled="f" strokecolor="black [3213]" strokeweight="1pt">
                  <v:stroke joinstyle="round"/>
                  <v:formulas/>
                  <v:path arrowok="t" o:extrusionok="f" o:connecttype="custom" o:connectlocs="43,15;0,44;11,0" o:connectangles="0,0,0" textboxrect="0,0,28725,21600"/>
                  <v:textbox>
                    <w:txbxContent>
                      <w:p w14:paraId="456D823D" w14:textId="3F4A11BF" w:rsidR="00C071B3" w:rsidRPr="00AF22EA" w:rsidRDefault="00C071B3" w:rsidP="00580C44">
                        <w:pPr>
                          <w:pStyle w:val="NormalWeb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v:shape id="Arc 34" o:spid="_x0000_s1103" style="position:absolute;left:1189990;top:1087120;width:257175;height:200660;visibility:visible;mso-wrap-style:square;v-text-anchor:middle" coordsize="19070,19983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Ms5CxQAA&#10;ANsAAAAPAAAAZHJzL2Rvd25yZXYueG1sRI9Ba8JAFITvBf/D8gRvdZOKjU1dxQqilxy0tV4f2dck&#10;mH0bsqtGf31XEDwOM/MNM513phZnal1lWUE8jEAQ51ZXXCj4+V69TkA4j6yxtkwKruRgPuu9TDHV&#10;9sJbOu98IQKEXYoKSu+bVEqXl2TQDW1DHLw/2xr0QbaF1C1eAtzU8i2K3qXBisNCiQ0tS8qPu5NR&#10;8LUdJfss+Y3H0udZsl5lt8PhQ6lBv1t8gvDU+Wf40d5oBUkM9y/hB8jZ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EyzkLFAAAA2wAAAA8AAAAAAAAAAAAAAAAAlwIAAGRycy9k&#10;b3ducmV2LnhtbFBLBQYAAAAABAAEAPUAAACJAwAAAAA=&#10;" adj="-11796480,,5400" path="m10870,19982nfc6210,18070,2365,14590,-1,10143em10870,19982nsc6210,18070,2365,14590,-1,10143l19070,,10870,19982xe" filled="f" strokecolor="black [3213]" strokeweight="1pt">
                  <v:stroke joinstyle="round"/>
                  <v:formulas/>
                  <v:path arrowok="t" o:extrusionok="f" o:connecttype="custom" o:connectlocs="27,30;0,10;40,0" o:connectangles="0,0,0" textboxrect="0,0,19070,19983"/>
                  <v:textbox>
                    <w:txbxContent>
                      <w:p w14:paraId="0E65B8AD" w14:textId="31BF9C4B" w:rsidR="00C071B3" w:rsidRPr="00AF22EA" w:rsidRDefault="00C071B3" w:rsidP="00580C44">
                        <w:pPr>
                          <w:pStyle w:val="NormalWeb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v:shape id="Arc 35" o:spid="_x0000_s1104" style="position:absolute;left:797560;top:1184275;width:310515;height:250825;visibility:visible;mso-wrap-style:none;v-text-anchor:middle" coordsize="21600,15836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1/lmxAAA&#10;ANsAAAAPAAAAZHJzL2Rvd25yZXYueG1sRI9Ba8JAFITvgv9heUIvpW4aWluimyBioVQ9JAq9PrLP&#10;JJh9m2ZXTf+9Wyh4HGa+GWaRDaYVF+pdY1nB8zQCQVxa3XCl4LD/eHoH4TyyxtYyKfglB1k6Hi0w&#10;0fbKOV0KX4lQwi5BBbX3XSKlK2sy6Ka2Iw7e0fYGfZB9JXWP11BuWhlH0UwabDgs1NjRqqbyVJyN&#10;grfNrpDfPy+vbfEY66917s5kt0o9TIblHISnwd/D//SnDlwMf1/CD5Dp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df5ZsQAAADbAAAADwAAAAAAAAAAAAAAAACXAgAAZHJzL2Rv&#10;d25yZXYueG1sUEsFBgAAAAAEAAQA9QAAAIgDAAAAAA==&#10;" adj="-11796480,,5400" path="m3513,15835nfc1220,12324,,8221,,4028,-1,2676,126,1327,378,-1em3513,15835nsc1220,12324,,8221,,4028,-1,2676,126,1327,378,-1l21600,4028,3513,15835xe" filled="f" strokecolor="black [3213]" strokeweight="1pt">
                  <v:stroke joinstyle="round"/>
                  <v:formulas/>
                  <v:path arrowok="t" o:extrusionok="f" o:connecttype="custom" o:connectlocs="0,32;0,0;43,16" o:connectangles="0,0,0" textboxrect="0,0,21600,15836"/>
                  <v:textbox>
                    <w:txbxContent>
                      <w:p w14:paraId="652BFC14" w14:textId="07778E0D" w:rsidR="00C071B3" w:rsidRPr="00AF22EA" w:rsidRDefault="00C071B3" w:rsidP="00580C44">
                        <w:pPr>
                          <w:pStyle w:val="NormalWeb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v:shape id="Arc 36" o:spid="_x0000_s1105" style="position:absolute;left:214630;top:866140;width:294005;height:208915;visibility:visible;mso-wrap-style:square;v-text-anchor:middle" coordsize="21233,19463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q6CIwgAA&#10;ANsAAAAPAAAAZHJzL2Rvd25yZXYueG1sRI/fasIwFMbvB75DOMLu1tQNXKlGGcJAkA2qPsChOTZh&#10;zUlJoq17+mUw2OXH9+fHt95Orhc3CtF6VrAoShDErdeWOwXn0/tTBSImZI29Z1JwpwjbzexhjbX2&#10;Izd0O6ZO5BGONSowKQ21lLE15DAWfiDO3sUHhynL0EkdcMzjrpfPZbmUDi1ngsGBdobar+PVZe41&#10;uoaXVYMf33a8HO5TSJ9Gqcf59LYCkWhK/+G/9l4reH2B3y/5B8jN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KroIjCAAAA2wAAAA8AAAAAAAAAAAAAAAAAlwIAAGRycy9kb3du&#10;cmV2LnhtbFBLBQYAAAAABAAEAPUAAACGAwAAAAA=&#10;" adj="-11796480,,5400" path="m0,15498nfc1262,8737,5668,2982,11865,-1em0,15498nsc1262,8737,5668,2982,11865,-1l21233,19463,,15498xe" filled="f" strokecolor="black [3213]" strokeweight="1pt">
                  <v:stroke joinstyle="round"/>
                  <v:formulas/>
                  <v:path arrowok="t" o:extrusionok="f" o:connecttype="custom" o:connectlocs="0,21;28,0;42,32" o:connectangles="0,0,0" textboxrect="0,0,21233,19463"/>
                  <v:textbox>
                    <w:txbxContent>
                      <w:p w14:paraId="4E6689F9" w14:textId="47D7BF57" w:rsidR="00C071B3" w:rsidRPr="009F32F6" w:rsidRDefault="00C071B3">
                        <w:pPr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v:shape id="Text Box 42" o:spid="_x0000_s1106" type="#_x0000_t202" style="position:absolute;left:1475740;top:770890;width:408940;height:31705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ZDZaxAAA&#10;ANs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PheQl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mQ2WsQAAADbAAAADwAAAAAAAAAAAAAAAACXAgAAZHJzL2Rv&#10;d25yZXYueG1sUEsFBgAAAAAEAAQA9QAAAIgDAAAAAA==&#10;" filled="f" stroked="f">
                  <v:textbox>
                    <w:txbxContent>
                      <w:p w14:paraId="6E68F7A4" w14:textId="77777777" w:rsidR="00C071B3" w:rsidRDefault="00C071B3" w:rsidP="009F32F6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Text Box 42" o:spid="_x0000_s1107" type="#_x0000_t202" style="position:absolute;left:431800;top:949325;width:408940;height:31705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+g22wwAA&#10;ANsAAAAPAAAAZHJzL2Rvd25yZXYueG1sRI9Ba8JAFITvgv9heUJvumuxVlNXkUqhJ8VUBW+P7DMJ&#10;zb4N2a1J/70rCB6HmfmGWaw6W4krNb50rGE8UiCIM2dKzjUcfr6GMxA+IBusHJOGf/KwWvZ7C0yM&#10;a3lP1zTkIkLYJ6ihCKFOpPRZQRb9yNXE0bu4xmKIssmlabCNcFvJV6Wm0mLJcaHAmj4Lyn7TP6vh&#10;uL2cTxO1yzf2rW5dpyTbudT6ZdCtP0AE6sIz/Gh/Gw3vU7h/iT9ALm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h+g22wwAAANsAAAAPAAAAAAAAAAAAAAAAAJcCAABkcnMvZG93&#10;bnJldi54bWxQSwUGAAAAAAQABAD1AAAAhwMAAAAA&#10;" filled="f" stroked="f">
                  <v:textbox>
                    <w:txbxContent>
                      <w:p w14:paraId="63D94002" w14:textId="77777777" w:rsidR="00C071B3" w:rsidRDefault="00C071B3" w:rsidP="009F32F6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Text Box 42" o:spid="_x0000_s1108" type="#_x0000_t202" style="position:absolute;top:770890;width:408940;height:31705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tqgtwwAA&#10;ANsAAAAPAAAAZHJzL2Rvd25yZXYueG1sRI9Pa8JAFMTvgt9heUJvumux/kldRSqFnpSmKnh7ZJ9J&#10;aPZtyG5N+u1dQfA4zMxvmOW6s5W4UuNLxxrGIwWCOHOm5FzD4edzOAfhA7LByjFp+CcP61W/t8TE&#10;uJa/6ZqGXEQI+wQ1FCHUiZQ+K8iiH7maOHoX11gMUTa5NA22EW4r+arUVFosOS4UWNNHQdlv+mc1&#10;HHeX82mi9vnWvtWt65Rku5Bavwy6zTuIQF14hh/tL6NhNoP7l/gD5OoG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OtqgtwwAAANsAAAAPAAAAAAAAAAAAAAAAAJcCAABkcnMvZG93&#10;bnJldi54bWxQSwUGAAAAAAQABAD1AAAAhwMAAAAA&#10;" filled="f" stroked="f">
                  <v:textbox>
                    <w:txbxContent>
                      <w:p w14:paraId="68873905" w14:textId="77777777" w:rsidR="00C071B3" w:rsidRDefault="00C071B3" w:rsidP="009F32F6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Text Box 41" o:spid="_x0000_s1109" type="#_x0000_t202" style="position:absolute;left:1718310;top:6985;width:452120;height:4645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ZZnEwwAA&#10;ANsAAAAPAAAAZHJzL2Rvd25yZXYueG1sRI9bi8IwFITfBf9DOIJva6K4XqpRRFnYpxWv4NuhObbF&#10;5qQ0Wdv995uFBR+HmfmGWa5bW4on1b5wrGE4UCCIU2cKzjScTx9vMxA+IBssHZOGH/KwXnU7S0yM&#10;a/hAz2PIRISwT1BDHkKVSOnTnCz6gauIo3d3tcUQZZ1JU2MT4baUI6Um0mLBcSHHirY5pY/jt9Vw&#10;+brfrmO1z3b2vWpcqyTbudS632s3CxCB2vAK/7c/jYbpHP6+xB8gV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QZZnEwwAAANsAAAAPAAAAAAAAAAAAAAAAAJcCAABkcnMvZG93&#10;bnJldi54bWxQSwUGAAAAAAQABAD1AAAAhwMAAAAA&#10;" filled="f" stroked="f">
                  <v:textbox>
                    <w:txbxContent>
                      <w:p w14:paraId="0BF3D751" w14:textId="77777777" w:rsidR="00C071B3" w:rsidRDefault="00C071B3" w:rsidP="00580C44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rect id="Rectangle 81" o:spid="_x0000_s1110" style="position:absolute;left:160655;top:430530;width:153035;height:167640;rotation:-1842725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2xwtxgAA&#10;ANsAAAAPAAAAZHJzL2Rvd25yZXYueG1sRI9Ba8JAFITvBf/D8gRvdaO2ItFVSrUgtAeNgh6f2WcS&#10;zL4N2a2b9td3C4Ueh5n5hlmsOlOLO7WusqxgNExAEOdWV1woOB7eHmcgnEfWWFsmBV/kYLXsPSww&#10;1Tbwnu6ZL0SEsEtRQel9k0rp8pIMuqFtiKN3ta1BH2VbSN1iiHBTy3GSTKXBiuNCiQ29lpTfsk+j&#10;4PL0fd6sT+G4/di9VyHbhOfJuVBq0O9e5iA8df4//NfeagWzEfx+iT9AL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62xwtxgAAANsAAAAPAAAAAAAAAAAAAAAAAJcCAABkcnMv&#10;ZG93bnJldi54bWxQSwUGAAAAAAQABAD1AAAAigMAAAAA&#10;" filled="f"/>
                <v:shape id="Text Box 42" o:spid="_x0000_s1111" type="#_x0000_t202" style="position:absolute;left:1482725;top:836295;width:374015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uk7XwwAA&#10;ANsAAAAPAAAAZHJzL2Rvd25yZXYueG1sRI9bi8IwFITfBf9DOIJva6K4XqpRRFnYpxWv4NuhObbF&#10;5qQ0Wdv995uFBR+HmfmGWa5bW4on1b5wrGE4UCCIU2cKzjScTx9vMxA+IBssHZOGH/KwXnU7S0yM&#10;a/hAz2PIRISwT1BDHkKVSOnTnCz6gauIo3d3tcUQZZ1JU2MT4baUI6Um0mLBcSHHirY5pY/jt9Vw&#10;+brfrmO1z3b2vWpcqyTbudS632s3CxCB2vAK/7c/jYb5FP6+xB8gV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+uk7XwwAAANsAAAAPAAAAAAAAAAAAAAAAAJcCAABkcnMvZG93&#10;bnJldi54bWxQSwUGAAAAAAQABAD1AAAAhwMAAAAA&#10;" filled="f" stroked="f">
                  <v:textbox>
                    <w:txbxContent>
                      <w:p w14:paraId="301BF799" w14:textId="76A56FC4" w:rsidR="009B7FA7" w:rsidRPr="00C071B3" w:rsidRDefault="009B7FA7" w:rsidP="009B7FA7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85</w:t>
                        </w:r>
                        <w:r w:rsidRPr="00C071B3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42" o:spid="_x0000_s1112" type="#_x0000_t202" style="position:absolute;left:450850;top:1184275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aX8+wgAA&#10;ANsAAAAPAAAAZHJzL2Rvd25yZXYueG1sRI9Ba8JAFITvgv9heYI33bVoMdFVxCJ4stSq4O2RfSbB&#10;7NuQXU38991CocdhZr5hluvOVuJJjS8da5iMFQjizJmScw2n791oDsIHZIOVY9LwIg/rVb+3xNS4&#10;lr/oeQy5iBD2KWooQqhTKX1WkEU/djVx9G6usRiibHJpGmwj3FbyTal3abHkuFBgTduCsvvxYTWc&#10;D7frZao+8w87q1vXKck2kVoPB91mASJQF/7Df+290ZAk8Psl/gC5+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Bpfz7CAAAA2wAAAA8AAAAAAAAAAAAAAAAAlwIAAGRycy9kb3du&#10;cmV2LnhtbFBLBQYAAAAABAAEAPUAAACGAwAAAAA=&#10;" filled="f" stroked="f">
                  <v:textbox>
                    <w:txbxContent>
                      <w:p w14:paraId="43BD9D0D" w14:textId="58B519D5" w:rsidR="009B7FA7" w:rsidRPr="00C071B3" w:rsidRDefault="009B7FA7" w:rsidP="009B7FA7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33</w:t>
                        </w:r>
                        <w:r w:rsidRPr="00C071B3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42" o:spid="_x0000_s1113" type="#_x0000_t202" style="position:absolute;left:1905;top:740410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UB/gxAAA&#10;ANwAAAAPAAAAZHJzL2Rvd25yZXYueG1sRI9Ba8JAEIXvQv/DMoXedLdSRVNXKZVCT4qxFXobsmMS&#10;mp0N2a1J/71zELzN8N68981qM/hGXaiLdWALzxMDirgIrubSwtfxY7wAFROywyYwWfinCJv1w2iF&#10;mQs9H+iSp1JJCMcMLVQptZnWsajIY5yElli0c+g8Jlm7UrsOewn3jZ4aM9cea5aGClt6r6j4zf+8&#10;he/d+ef0Yvbl1s/aPgxGs19qa58eh7dXUImGdDffrj+d4BvBl2dkAr2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FAf4MQAAADcAAAADwAAAAAAAAAAAAAAAACXAgAAZHJzL2Rv&#10;d25yZXYueG1sUEsFBgAAAAAEAAQA9QAAAIgDAAAAAA==&#10;" filled="f" stroked="f">
                  <v:textbox>
                    <w:txbxContent>
                      <w:p w14:paraId="0B24CC20" w14:textId="7774A689" w:rsidR="009B7FA7" w:rsidRPr="00C071B3" w:rsidRDefault="009B7FA7" w:rsidP="009B7FA7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 w:rsidRPr="009B7FA7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90</w:t>
                        </w:r>
                        <w:r w:rsidRPr="00C071B3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42" o:spid="_x0000_s1114" type="#_x0000_t202" style="position:absolute;left:1016000;top:1188720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HLp7wAAA&#10;ANwAAAAPAAAAZHJzL2Rvd25yZXYueG1sRE9Li8IwEL4L+x/CLHjTRFHRapRlZWFPik/wNjRjW2wm&#10;pcna7r83guBtPr7nLFatLcWdal841jDoKxDEqTMFZxqOh5/eFIQPyAZLx6Thnzyslh+dBSbGNbyj&#10;+z5kIoawT1BDHkKVSOnTnCz6vquII3d1tcUQYZ1JU2MTw20ph0pNpMWCY0OOFX3nlN72f1bDaXO9&#10;nEdqm63tuGpcqyTbmdS6+9l+zUEEasNb/HL/mjhfDeD5TLxALh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DHLp7wAAAANwAAAAPAAAAAAAAAAAAAAAAAJcCAABkcnMvZG93bnJl&#10;di54bWxQSwUGAAAAAAQABAD1AAAAhAMAAAAA&#10;" filled="f" stroked="f">
                  <v:textbox>
                    <w:txbxContent>
                      <w:p w14:paraId="266AE48D" w14:textId="29D1F08D" w:rsidR="009B7FA7" w:rsidRPr="00C071B3" w:rsidRDefault="009B7FA7" w:rsidP="009B7FA7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25</w:t>
                        </w:r>
                        <w:r w:rsidRPr="00C071B3"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42" o:spid="_x0000_s1115" type="#_x0000_t202" style="position:absolute;left:1054100;top:80010;width:826770;height:3168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goGXwgAA&#10;ANwAAAAPAAAAZHJzL2Rvd25yZXYueG1sRE9Na8JAEL0X/A/LCN50V22lxmxEWgo9tZi2grchOybB&#10;7GzIbk38925B6G0e73PS7WAbcaHO1441zGcKBHHhTM2lhu+vt+kzCB+QDTaOScOVPGyz0UOKiXE9&#10;7+mSh1LEEPYJaqhCaBMpfVGRRT9zLXHkTq6zGCLsSmk67GO4beRCqZW0WHNsqLCll4qKc/5rNfx8&#10;nI6HR/VZvtqntneDkmzXUuvJeNhtQAQawr/47n43cb5awt8z8QKZ3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yCgZfCAAAA3AAAAA8AAAAAAAAAAAAAAAAAlwIAAGRycy9kb3du&#10;cmV2LnhtbFBLBQYAAAAABAAEAPUAAACGAwAAAAA=&#10;" filled="f" stroked="f">
                  <v:textbox>
                    <w:txbxContent>
                      <w:p w14:paraId="2D3219FB" w14:textId="53516482" w:rsidR="009B7FA7" w:rsidRPr="00C071B3" w:rsidRDefault="009B7FA7" w:rsidP="009B7FA7">
                        <w:pP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eastAsia="Times New Roman" w:hAnsi="Tahoma" w:cs="Times New Roman"/>
                            <w:sz w:val="20"/>
                            <w:szCs w:val="20"/>
                          </w:rPr>
                          <w:t>C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01592BAD" w14:textId="54D66F45" w:rsidR="00F50551" w:rsidRPr="00F50551" w:rsidRDefault="009B7FA7" w:rsidP="00F50551">
      <w:r>
        <w:rPr>
          <w:noProof/>
          <w:lang w:val="en-US"/>
        </w:rPr>
        <w:drawing>
          <wp:anchor distT="0" distB="0" distL="114300" distR="114300" simplePos="0" relativeHeight="251685888" behindDoc="0" locked="0" layoutInCell="1" allowOverlap="1" wp14:anchorId="6FD227C6" wp14:editId="790EA8FF">
            <wp:simplePos x="0" y="0"/>
            <wp:positionH relativeFrom="column">
              <wp:posOffset>3315335</wp:posOffset>
            </wp:positionH>
            <wp:positionV relativeFrom="paragraph">
              <wp:posOffset>196215</wp:posOffset>
            </wp:positionV>
            <wp:extent cx="1282700" cy="852170"/>
            <wp:effectExtent l="0" t="0" r="12700" b="11430"/>
            <wp:wrapNone/>
            <wp:docPr id="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85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ED361B" w14:textId="62E709F4" w:rsidR="00F50551" w:rsidRPr="00F50551" w:rsidRDefault="00F50551" w:rsidP="00F50551"/>
    <w:p w14:paraId="2B4194BC" w14:textId="0DC331C6" w:rsidR="00F50551" w:rsidRDefault="00F50551" w:rsidP="00F50551"/>
    <w:p w14:paraId="0DD069C4" w14:textId="54808529" w:rsidR="00C17828" w:rsidRDefault="00C17828" w:rsidP="00F50551">
      <w:pPr>
        <w:tabs>
          <w:tab w:val="left" w:pos="5900"/>
        </w:tabs>
      </w:pPr>
    </w:p>
    <w:p w14:paraId="0F764026" w14:textId="4B0EB2A0" w:rsidR="00C17828" w:rsidRDefault="00C17828" w:rsidP="00F50551">
      <w:pPr>
        <w:tabs>
          <w:tab w:val="left" w:pos="5900"/>
        </w:tabs>
      </w:pPr>
    </w:p>
    <w:p w14:paraId="28574A5E" w14:textId="73AB4A0B" w:rsidR="00C17828" w:rsidRDefault="00C17828" w:rsidP="00F50551">
      <w:pPr>
        <w:tabs>
          <w:tab w:val="left" w:pos="5900"/>
        </w:tabs>
      </w:pPr>
    </w:p>
    <w:p w14:paraId="37CCB5E4" w14:textId="5C3818F1" w:rsidR="00C17828" w:rsidRDefault="00C17828" w:rsidP="00F50551">
      <w:pPr>
        <w:tabs>
          <w:tab w:val="left" w:pos="5900"/>
        </w:tabs>
      </w:pPr>
    </w:p>
    <w:p w14:paraId="436AB914" w14:textId="77777777" w:rsidR="00C17828" w:rsidRDefault="00C17828" w:rsidP="00F50551">
      <w:pPr>
        <w:tabs>
          <w:tab w:val="left" w:pos="5900"/>
        </w:tabs>
      </w:pPr>
    </w:p>
    <w:p w14:paraId="704B1884" w14:textId="77777777" w:rsidR="00C17828" w:rsidRDefault="00C17828" w:rsidP="00F50551">
      <w:pPr>
        <w:tabs>
          <w:tab w:val="left" w:pos="5900"/>
        </w:tabs>
      </w:pPr>
    </w:p>
    <w:p w14:paraId="4A709D45" w14:textId="306229E3" w:rsidR="00C17828" w:rsidRDefault="00C17828" w:rsidP="00F50551">
      <w:pPr>
        <w:tabs>
          <w:tab w:val="left" w:pos="5900"/>
        </w:tabs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3C6DE1D4" wp14:editId="6234CF10">
                <wp:simplePos x="0" y="0"/>
                <wp:positionH relativeFrom="column">
                  <wp:posOffset>-78740</wp:posOffset>
                </wp:positionH>
                <wp:positionV relativeFrom="paragraph">
                  <wp:posOffset>163830</wp:posOffset>
                </wp:positionV>
                <wp:extent cx="2992755" cy="825500"/>
                <wp:effectExtent l="0" t="0" r="4445" b="12700"/>
                <wp:wrapThrough wrapText="bothSides">
                  <wp:wrapPolygon edited="0">
                    <wp:start x="0" y="0"/>
                    <wp:lineTo x="0" y="1329"/>
                    <wp:lineTo x="3116" y="10634"/>
                    <wp:lineTo x="3116" y="13292"/>
                    <wp:lineTo x="12833" y="19938"/>
                    <wp:lineTo x="16316" y="21268"/>
                    <wp:lineTo x="21265" y="21268"/>
                    <wp:lineTo x="21449" y="12628"/>
                    <wp:lineTo x="20899" y="10634"/>
                    <wp:lineTo x="19066" y="7311"/>
                    <wp:lineTo x="550" y="0"/>
                    <wp:lineTo x="0" y="0"/>
                  </wp:wrapPolygon>
                </wp:wrapThrough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2755" cy="825500"/>
                          <a:chOff x="0" y="0"/>
                          <a:chExt cx="2992755" cy="825500"/>
                        </a:xfrm>
                      </wpg:grpSpPr>
                      <wpg:grpSp>
                        <wpg:cNvPr id="90" name="Group 90"/>
                        <wpg:cNvGrpSpPr/>
                        <wpg:grpSpPr>
                          <a:xfrm>
                            <a:off x="663575" y="340995"/>
                            <a:ext cx="2329180" cy="484505"/>
                            <a:chOff x="0" y="0"/>
                            <a:chExt cx="2329180" cy="484505"/>
                          </a:xfrm>
                        </wpg:grpSpPr>
                        <wps:wsp>
                          <wps:cNvPr id="84" name="Straight Connector 84"/>
                          <wps:cNvCnPr/>
                          <wps:spPr>
                            <a:xfrm flipV="1">
                              <a:off x="1033780" y="0"/>
                              <a:ext cx="1019810" cy="279400"/>
                            </a:xfrm>
                            <a:prstGeom prst="line">
                              <a:avLst/>
                            </a:prstGeom>
                            <a:ln w="12700" cmpd="sng"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5" name="Straight Connector 85"/>
                          <wps:cNvCnPr/>
                          <wps:spPr>
                            <a:xfrm>
                              <a:off x="0" y="177800"/>
                              <a:ext cx="1012825" cy="101600"/>
                            </a:xfrm>
                            <a:prstGeom prst="line">
                              <a:avLst/>
                            </a:prstGeom>
                            <a:ln w="12700" cmpd="sng"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6" name="Straight Connector 86"/>
                          <wps:cNvCnPr/>
                          <wps:spPr>
                            <a:xfrm>
                              <a:off x="1014095" y="279400"/>
                              <a:ext cx="1012825" cy="101600"/>
                            </a:xfrm>
                            <a:prstGeom prst="line">
                              <a:avLst/>
                            </a:prstGeom>
                            <a:ln w="12700" cmpd="sng">
                              <a:solidFill>
                                <a:srgbClr val="000000"/>
                              </a:solidFill>
                              <a:prstDash val="dash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7" name="Text Box 87"/>
                          <wps:cNvSpPr txBox="1"/>
                          <wps:spPr>
                            <a:xfrm>
                              <a:off x="1558290" y="67945"/>
                              <a:ext cx="770890" cy="4165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4EDE065C" w14:textId="060FF23D" w:rsidR="00C071B3" w:rsidRPr="00AF22EA" w:rsidRDefault="00C071B3" w:rsidP="00AF22EA">
                                <w:pPr>
                                  <w:rPr>
                                    <w:sz w:val="22"/>
                                    <w:szCs w:val="22"/>
                                    <w:vertAlign w:val="superscript"/>
                                  </w:rPr>
                                </w:pPr>
                                <w:r>
                                  <w:rPr>
                                    <w:sz w:val="22"/>
                                    <w:szCs w:val="22"/>
                                  </w:rPr>
                                  <w:t>19</w:t>
                                </w:r>
                                <w:r w:rsidRPr="00AF22EA">
                                  <w:rPr>
                                    <w:sz w:val="22"/>
                                    <w:szCs w:val="22"/>
                                    <w:vertAlign w:val="superscript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9" name="Freeform 89"/>
                          <wps:cNvSpPr/>
                          <wps:spPr>
                            <a:xfrm>
                              <a:off x="1424940" y="153035"/>
                              <a:ext cx="92158" cy="171450"/>
                            </a:xfrm>
                            <a:custGeom>
                              <a:avLst/>
                              <a:gdLst>
                                <a:gd name="connsiteX0" fmla="*/ 0 w 99215"/>
                                <a:gd name="connsiteY0" fmla="*/ 171450 h 171450"/>
                                <a:gd name="connsiteX1" fmla="*/ 95250 w 99215"/>
                                <a:gd name="connsiteY1" fmla="*/ 76200 h 171450"/>
                                <a:gd name="connsiteX2" fmla="*/ 82550 w 99215"/>
                                <a:gd name="connsiteY2" fmla="*/ 0 h 171450"/>
                                <a:gd name="connsiteX0" fmla="*/ 0 w 102786"/>
                                <a:gd name="connsiteY0" fmla="*/ 171450 h 171450"/>
                                <a:gd name="connsiteX1" fmla="*/ 99215 w 102786"/>
                                <a:gd name="connsiteY1" fmla="*/ 126365 h 171450"/>
                                <a:gd name="connsiteX2" fmla="*/ 82550 w 102786"/>
                                <a:gd name="connsiteY2" fmla="*/ 0 h 171450"/>
                                <a:gd name="connsiteX0" fmla="*/ 0 w 106064"/>
                                <a:gd name="connsiteY0" fmla="*/ 171450 h 171450"/>
                                <a:gd name="connsiteX1" fmla="*/ 102786 w 106064"/>
                                <a:gd name="connsiteY1" fmla="*/ 126365 h 171450"/>
                                <a:gd name="connsiteX2" fmla="*/ 82550 w 106064"/>
                                <a:gd name="connsiteY2" fmla="*/ 0 h 171450"/>
                                <a:gd name="connsiteX0" fmla="*/ 0 w 135296"/>
                                <a:gd name="connsiteY0" fmla="*/ 171450 h 171450"/>
                                <a:gd name="connsiteX1" fmla="*/ 133374 w 135296"/>
                                <a:gd name="connsiteY1" fmla="*/ 94615 h 171450"/>
                                <a:gd name="connsiteX2" fmla="*/ 82550 w 135296"/>
                                <a:gd name="connsiteY2" fmla="*/ 0 h 171450"/>
                                <a:gd name="connsiteX0" fmla="*/ 0 w 92158"/>
                                <a:gd name="connsiteY0" fmla="*/ 171450 h 171450"/>
                                <a:gd name="connsiteX1" fmla="*/ 87021 w 92158"/>
                                <a:gd name="connsiteY1" fmla="*/ 94615 h 171450"/>
                                <a:gd name="connsiteX2" fmla="*/ 82550 w 92158"/>
                                <a:gd name="connsiteY2" fmla="*/ 0 h 17145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</a:cxnLst>
                              <a:rect l="l" t="t" r="r" b="b"/>
                              <a:pathLst>
                                <a:path w="92158" h="171450">
                                  <a:moveTo>
                                    <a:pt x="0" y="171450"/>
                                  </a:moveTo>
                                  <a:cubicBezTo>
                                    <a:pt x="40746" y="138112"/>
                                    <a:pt x="73263" y="123190"/>
                                    <a:pt x="87021" y="94615"/>
                                  </a:cubicBezTo>
                                  <a:cubicBezTo>
                                    <a:pt x="100779" y="66040"/>
                                    <a:pt x="82550" y="0"/>
                                    <a:pt x="82550" y="0"/>
                                  </a:cubicBezTo>
                                </a:path>
                              </a:pathLst>
                            </a:custGeom>
                            <a:ln w="12700" cmpd="sng"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98" name="Straight Connector 98"/>
                        <wps:cNvCnPr/>
                        <wps:spPr>
                          <a:xfrm flipH="1" flipV="1">
                            <a:off x="0" y="0"/>
                            <a:ext cx="674370" cy="518795"/>
                          </a:xfrm>
                          <a:prstGeom prst="line">
                            <a:avLst/>
                          </a:prstGeom>
                          <a:ln w="12700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116" style="position:absolute;margin-left:-6.15pt;margin-top:12.9pt;width:235.65pt;height:65pt;z-index:251696128;mso-position-horizontal-relative:text;mso-position-vertical-relative:text" coordsize="2992755,8255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">
                <v:group id="Group 90" o:spid="_x0000_s1117" style="position:absolute;left:663575;top:340995;width:2329180;height:484505" coordsize="2329180,48450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DuwUDDAAAA2wAAAA8A&#10;AAAAAAAAAAAAAAAAqQIAAGRycy9kb3ducmV2LnhtbFBLBQYAAAAABAAEAPoAAACZAwAAAAA=&#10;">
                  <v:line id="Straight Connector 84" o:spid="_x0000_s1118" style="position:absolute;flip:y;visibility:visible;mso-wrap-style:square" from="1033780,0" to="2053590,279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TpoEcUAAADbAAAADwAAAGRycy9kb3ducmV2LnhtbESPS2vCQBSF94L/YbhCN0UnlhI0ZpQi&#10;FEqhi0ZB3V0yt3k0cydkJo/++06h4PJwHh8nPUymEQN1rrKsYL2KQBDnVldcKDifXpcbEM4ja2ws&#10;k4IfcnDYz2cpJtqO/ElD5gsRRtglqKD0vk2kdHlJBt3KtsTB+7KdQR9kV0jd4RjGTSOfoiiWBisO&#10;hBJbOpaUf2e9CZD6WNw+asov20v7Psbrx/F67ZV6WEwvOxCeJn8P/7fftILNM/x9CT9A7n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TpoEcUAAADbAAAADwAAAAAAAAAA&#10;AAAAAAChAgAAZHJzL2Rvd25yZXYueG1sUEsFBgAAAAAEAAQA+QAAAJMDAAAAAA==&#10;" strokeweight="1pt"/>
                  <v:line id="Straight Connector 85" o:spid="_x0000_s1119" style="position:absolute;visibility:visible;mso-wrap-style:square" from="0,177800" to="1012825,279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SPQV8MAAADbAAAADwAAAGRycy9kb3ducmV2LnhtbESP3WoCMRSE7wXfIRyhdzVroaKrUURb&#10;qPRC/HmA4+a4Wd2cLEmqW5++EQpeDjPzDTOdt7YWV/Khcqxg0M9AEBdOV1wqOOw/X0cgQkTWWDsm&#10;Bb8UYD7rdqaYa3fjLV13sRQJwiFHBSbGJpcyFIYshr5riJN3ct5iTNKXUnu8Jbit5VuWDaXFitOC&#10;wYaWhorL7scqWPvj92VwL4088tp/1JvVONizUi+9djEBEamNz/B/+0srGL3D40v6AXL2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Uj0FfDAAAA2wAAAA8AAAAAAAAAAAAA&#10;AAAAoQIAAGRycy9kb3ducmV2LnhtbFBLBQYAAAAABAAEAPkAAACRAwAAAAA=&#10;" strokeweight="1pt"/>
                  <v:line id="Straight Connector 86" o:spid="_x0000_s1120" style="position:absolute;visibility:visible;mso-wrap-style:square" from="1014095,279400" to="2026920,3810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KLUdcEAAADbAAAADwAAAGRycy9kb3ducmV2LnhtbESPzWrDMBCE74W8g9hAb7XcHkxwrIRQ&#10;KOkt2C30urE2llNrZSTFdt6+KhR6HObnY6r9YgcxkQ+9YwXPWQ6CuHW6507B58fb0wZEiMgaB8ek&#10;4E4B9rvVQ4WldjPXNDWxE2mEQ4kKTIxjKWVoDVkMmRuJk3dx3mJM0ndSe5zTuB3kS54X0mLPiWBw&#10;pFdD7Xdzs4lb0/HqfTEvHNrz6UqH2nzNSj2ul8MWRKQl/of/2u9awaaA3y/pB8jd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sotR1wQAAANsAAAAPAAAAAAAAAAAAAAAA&#10;AKECAABkcnMvZG93bnJldi54bWxQSwUGAAAAAAQABAD5AAAAjwMAAAAA&#10;" strokeweight="1pt">
                    <v:stroke dashstyle="dash"/>
                  </v:line>
                  <v:shape id="Text Box 87" o:spid="_x0000_s1121" type="#_x0000_t202" style="position:absolute;left:1558290;top:67945;width:770890;height:41656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Y9gKwwAA&#10;ANsAAAAPAAAAZHJzL2Rvd25yZXYueG1sRI9Pi8IwFMTvgt8hPGFva7Ky/qtGkV0ET4q6K3h7NM+2&#10;bPNSmmjrtzfCgsdhZn7DzJetLcWNal841vDRVyCIU2cKzjT8HNfvExA+IBssHZOGO3lYLrqdOSbG&#10;Nbyn2yFkIkLYJ6ghD6FKpPRpThZ931XE0bu42mKIss6kqbGJcFvKgVIjabHguJBjRV85pX+Hq9Xw&#10;u72cT59ql33bYdW4Vkm2U6n1W69dzUAEasMr/N/eGA2TMTy/xB8gF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7Y9gKwwAAANsAAAAPAAAAAAAAAAAAAAAAAJcCAABkcnMvZG93&#10;bnJldi54bWxQSwUGAAAAAAQABAD1AAAAhwMAAAAA&#10;" filled="f" stroked="f">
                    <v:textbox>
                      <w:txbxContent>
                        <w:p w14:paraId="4EDE065C" w14:textId="060FF23D" w:rsidR="00C071B3" w:rsidRPr="00AF22EA" w:rsidRDefault="00C071B3" w:rsidP="00AF22EA">
                          <w:pPr>
                            <w:rPr>
                              <w:sz w:val="22"/>
                              <w:szCs w:val="22"/>
                              <w:vertAlign w:val="superscript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t>19</w:t>
                          </w:r>
                          <w:r w:rsidRPr="00AF22EA">
                            <w:rPr>
                              <w:sz w:val="22"/>
                              <w:szCs w:val="22"/>
                              <w:vertAlign w:val="superscript"/>
                            </w:rPr>
                            <w:t>o</w:t>
                          </w:r>
                        </w:p>
                      </w:txbxContent>
                    </v:textbox>
                  </v:shape>
                  <v:shape id="Freeform 89" o:spid="_x0000_s1122" style="position:absolute;left:1424940;top:153035;width:92158;height:171450;visibility:visible;mso-wrap-style:square;v-text-anchor:middle" coordsize="92158,17145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gC4DxAAA&#10;ANsAAAAPAAAAZHJzL2Rvd25yZXYueG1sRI9BawIxFITvhf6H8IReSs22QtXVKKWyxWNde/H22DyT&#10;xc3Lsom6219vhEKPw8x8wyzXvWvEhbpQe1bwOs5AEFde12wU/OyLlxmIEJE1Np5JwUAB1qvHhyXm&#10;2l95R5cyGpEgHHJUYGNscylDZclhGPuWOHlH3zmMSXZG6g6vCe4a+ZZl79JhzWnBYkuflqpTeXYK&#10;JubbbL7cc1EMx+nB2N8ynJpBqadR/7EAEamP/+G/9lYrmM3h/iX9ALm6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4AuA8QAAADbAAAADwAAAAAAAAAAAAAAAACXAgAAZHJzL2Rv&#10;d25yZXYueG1sUEsFBgAAAAAEAAQA9QAAAIgDAAAAAA==&#10;" path="m0,171450c40746,138112,73263,123190,87021,94615,100779,66040,82550,,82550,0e" filled="f" strokeweight="1pt">
                    <v:path arrowok="t" o:connecttype="custom" o:connectlocs="0,171450;87021,94615;82550,0" o:connectangles="0,0,0"/>
                  </v:shape>
                </v:group>
                <v:line id="Straight Connector 98" o:spid="_x0000_s1123" style="position:absolute;flip:x y;visibility:visible;mso-wrap-style:square" from="0,0" to="674370,5187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8sMpMEAAADbAAAADwAAAGRycy9kb3ducmV2LnhtbERPPW/CMBDdK/U/WFeJpQKnDFGbYqIo&#10;KoihS6Hsp/hwIuJzYrsQ+PX1UKnj0/telZPtxYV86BwreFlkIIgbpzs2Cr4Pm/kriBCRNfaOScGN&#10;ApTrx4cVFtpd+Ysu+2hECuFQoII2xqGQMjQtWQwLNxAn7uS8xZigN1J7vKZw28tlluXSYsepocWB&#10;6paa8/7HKjh80Pjsq/p0ZvM55vlxa+J9qdTsaareQUSa4r/4z73TCt7S2PQl/QC5/gU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7ywykwQAAANsAAAAPAAAAAAAAAAAAAAAA&#10;AKECAABkcnMvZG93bnJldi54bWxQSwUGAAAAAAQABAD5AAAAjwMAAAAA&#10;" strokeweight="1pt"/>
                <w10:wrap type="through"/>
              </v:group>
            </w:pict>
          </mc:Fallback>
        </mc:AlternateContent>
      </w:r>
    </w:p>
    <w:p w14:paraId="5D4E478A" w14:textId="77777777" w:rsidR="00C17828" w:rsidRDefault="00C17828" w:rsidP="00F50551">
      <w:pPr>
        <w:tabs>
          <w:tab w:val="left" w:pos="5900"/>
        </w:tabs>
      </w:pPr>
    </w:p>
    <w:p w14:paraId="1F1B736B" w14:textId="77777777" w:rsidR="00C17828" w:rsidRDefault="00C17828" w:rsidP="00F50551">
      <w:pPr>
        <w:tabs>
          <w:tab w:val="left" w:pos="5900"/>
        </w:tabs>
      </w:pPr>
    </w:p>
    <w:p w14:paraId="0BF88182" w14:textId="46994997" w:rsidR="00C17828" w:rsidRDefault="00C17828" w:rsidP="00F50551">
      <w:pPr>
        <w:tabs>
          <w:tab w:val="left" w:pos="5900"/>
        </w:tabs>
      </w:pPr>
    </w:p>
    <w:p w14:paraId="39951587" w14:textId="77777777" w:rsidR="00C17828" w:rsidRDefault="00C17828" w:rsidP="00F50551">
      <w:pPr>
        <w:tabs>
          <w:tab w:val="left" w:pos="5900"/>
        </w:tabs>
      </w:pPr>
    </w:p>
    <w:p w14:paraId="633064FF" w14:textId="77777777" w:rsidR="00C17828" w:rsidRDefault="00C17828" w:rsidP="00F50551">
      <w:pPr>
        <w:tabs>
          <w:tab w:val="left" w:pos="5900"/>
        </w:tabs>
      </w:pPr>
      <w:r>
        <w:br w:type="page"/>
      </w:r>
      <w:bookmarkStart w:id="0" w:name="_GoBack"/>
      <w:bookmarkEnd w:id="0"/>
    </w:p>
    <w:p w14:paraId="30C14C65" w14:textId="09EFA8CD" w:rsidR="00C17828" w:rsidRPr="00C17828" w:rsidRDefault="00C17828" w:rsidP="00F50551">
      <w:pPr>
        <w:tabs>
          <w:tab w:val="left" w:pos="5900"/>
        </w:tabs>
        <w:rPr>
          <w:rFonts w:ascii="Tahoma" w:hAnsi="Tahoma"/>
          <w:sz w:val="22"/>
          <w:szCs w:val="22"/>
        </w:rPr>
      </w:pPr>
      <w:r w:rsidRPr="00C17828">
        <w:rPr>
          <w:rFonts w:ascii="Tahoma" w:hAnsi="Tahoma"/>
          <w:sz w:val="22"/>
          <w:szCs w:val="22"/>
        </w:rPr>
        <w:lastRenderedPageBreak/>
        <w:t>Each diagram shows regular polygons.  Using exterior angles only, work out the angle marked x.</w:t>
      </w:r>
    </w:p>
    <w:p w14:paraId="029C96E3" w14:textId="77777777" w:rsidR="00C17828" w:rsidRDefault="00C17828" w:rsidP="00F50551">
      <w:pPr>
        <w:tabs>
          <w:tab w:val="left" w:pos="5900"/>
        </w:tabs>
      </w:pPr>
    </w:p>
    <w:p w14:paraId="4C552DEC" w14:textId="77777777" w:rsidR="00C17828" w:rsidRDefault="00C17828" w:rsidP="00F50551">
      <w:pPr>
        <w:tabs>
          <w:tab w:val="left" w:pos="5900"/>
        </w:tabs>
      </w:pPr>
    </w:p>
    <w:p w14:paraId="3F26D180" w14:textId="4E539058" w:rsidR="00C17828" w:rsidRDefault="00C17828" w:rsidP="00F50551">
      <w:pPr>
        <w:tabs>
          <w:tab w:val="left" w:pos="5900"/>
        </w:tabs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BD5273E" wp14:editId="3C75DC95">
                <wp:simplePos x="0" y="0"/>
                <wp:positionH relativeFrom="column">
                  <wp:posOffset>647700</wp:posOffset>
                </wp:positionH>
                <wp:positionV relativeFrom="paragraph">
                  <wp:posOffset>718820</wp:posOffset>
                </wp:positionV>
                <wp:extent cx="444500" cy="12700"/>
                <wp:effectExtent l="0" t="0" r="38100" b="38100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4500" cy="12700"/>
                        </a:xfrm>
                        <a:prstGeom prst="line">
                          <a:avLst/>
                        </a:prstGeom>
                        <a:ln w="9525" cmpd="sng">
                          <a:solidFill>
                            <a:schemeClr val="bg1">
                              <a:lumMod val="50000"/>
                            </a:schemeClr>
                          </a:solidFill>
                          <a:prstDash val="sysDash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8" o:spid="_x0000_s1026" style="position:absolute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pt,56.6pt" to="86pt,57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" strokecolor="#7f7f7f [1612]">
                <v:stroke dashstyle="3 1"/>
              </v:lin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6D28B6EA" wp14:editId="4DFE2BC3">
            <wp:extent cx="986790" cy="1493520"/>
            <wp:effectExtent l="0" t="0" r="3810" b="508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878"/>
                    <a:stretch/>
                  </pic:blipFill>
                  <pic:spPr bwMode="auto">
                    <a:xfrm>
                      <a:off x="0" y="0"/>
                      <a:ext cx="98679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0A6F6A" w14:textId="77777777" w:rsidR="00C17828" w:rsidRDefault="00C17828" w:rsidP="00F50551">
      <w:pPr>
        <w:tabs>
          <w:tab w:val="left" w:pos="5900"/>
        </w:tabs>
      </w:pPr>
    </w:p>
    <w:p w14:paraId="4561315D" w14:textId="77777777" w:rsidR="00C17828" w:rsidRDefault="00C17828" w:rsidP="00F50551">
      <w:pPr>
        <w:tabs>
          <w:tab w:val="left" w:pos="5900"/>
        </w:tabs>
      </w:pPr>
    </w:p>
    <w:p w14:paraId="3CAFA04A" w14:textId="77777777" w:rsidR="00C17828" w:rsidRDefault="00C17828" w:rsidP="00F50551">
      <w:pPr>
        <w:tabs>
          <w:tab w:val="left" w:pos="5900"/>
        </w:tabs>
      </w:pPr>
    </w:p>
    <w:p w14:paraId="38A5191D" w14:textId="1A21FDFF" w:rsidR="00C17828" w:rsidRDefault="00C17828" w:rsidP="00F50551">
      <w:pPr>
        <w:tabs>
          <w:tab w:val="left" w:pos="5900"/>
        </w:tabs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26C7487" wp14:editId="280A6036">
                <wp:simplePos x="0" y="0"/>
                <wp:positionH relativeFrom="column">
                  <wp:posOffset>787400</wp:posOffset>
                </wp:positionH>
                <wp:positionV relativeFrom="paragraph">
                  <wp:posOffset>93980</wp:posOffset>
                </wp:positionV>
                <wp:extent cx="304800" cy="546100"/>
                <wp:effectExtent l="0" t="0" r="25400" b="3810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546100"/>
                        </a:xfrm>
                        <a:prstGeom prst="line">
                          <a:avLst/>
                        </a:prstGeom>
                        <a:ln w="9525" cmpd="sng">
                          <a:solidFill>
                            <a:schemeClr val="bg1">
                              <a:lumMod val="50000"/>
                            </a:schemeClr>
                          </a:solidFill>
                          <a:prstDash val="sysDash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pt,7.4pt" to="86pt,50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" strokecolor="#7f7f7f [1612]">
                <v:stroke dashstyle="3 1"/>
              </v:line>
            </w:pict>
          </mc:Fallback>
        </mc:AlternateContent>
      </w:r>
    </w:p>
    <w:p w14:paraId="0DF3B6F5" w14:textId="38185FDA" w:rsidR="00580C44" w:rsidRDefault="00C17828" w:rsidP="00F50551">
      <w:pPr>
        <w:tabs>
          <w:tab w:val="left" w:pos="5900"/>
        </w:tabs>
      </w:pPr>
      <w:r>
        <w:rPr>
          <w:noProof/>
          <w:lang w:val="en-US"/>
        </w:rPr>
        <w:drawing>
          <wp:inline distT="0" distB="0" distL="0" distR="0" wp14:anchorId="2AE1C251" wp14:editId="16B68246">
            <wp:extent cx="1883321" cy="130810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321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0551">
        <w:tab/>
      </w:r>
    </w:p>
    <w:p w14:paraId="09BB4066" w14:textId="77777777" w:rsidR="00C17828" w:rsidRDefault="00C17828" w:rsidP="00F50551">
      <w:pPr>
        <w:tabs>
          <w:tab w:val="left" w:pos="5900"/>
        </w:tabs>
      </w:pPr>
    </w:p>
    <w:p w14:paraId="6FA24465" w14:textId="77777777" w:rsidR="00C17828" w:rsidRPr="00F50551" w:rsidRDefault="00C17828" w:rsidP="00F50551">
      <w:pPr>
        <w:tabs>
          <w:tab w:val="left" w:pos="5900"/>
        </w:tabs>
      </w:pPr>
    </w:p>
    <w:sectPr w:rsidR="00C17828" w:rsidRPr="00F50551" w:rsidSect="00FE6CEF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C44"/>
    <w:rsid w:val="0013414E"/>
    <w:rsid w:val="00283667"/>
    <w:rsid w:val="002C7E97"/>
    <w:rsid w:val="00580C44"/>
    <w:rsid w:val="00813CB3"/>
    <w:rsid w:val="009B7FA7"/>
    <w:rsid w:val="009F32F6"/>
    <w:rsid w:val="00A374AF"/>
    <w:rsid w:val="00AF22EA"/>
    <w:rsid w:val="00C071B3"/>
    <w:rsid w:val="00C17828"/>
    <w:rsid w:val="00CA34AD"/>
    <w:rsid w:val="00CE08F1"/>
    <w:rsid w:val="00D0375F"/>
    <w:rsid w:val="00D3186E"/>
    <w:rsid w:val="00D46D46"/>
    <w:rsid w:val="00EA71D5"/>
    <w:rsid w:val="00F50551"/>
    <w:rsid w:val="00FE6CEF"/>
    <w:rsid w:val="00FF67A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DE183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80C4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055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55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80C4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055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55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8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jpeg"/><Relationship Id="rId13" Type="http://schemas.openxmlformats.org/officeDocument/2006/relationships/image" Target="media/image9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Folder Work Template.dotx</Template>
  <TotalTime>94</TotalTime>
  <Pages>2</Pages>
  <Words>36</Words>
  <Characters>209</Characters>
  <Application>Microsoft Macintosh Word</Application>
  <DocSecurity>0</DocSecurity>
  <Lines>1</Lines>
  <Paragraphs>1</Paragraphs>
  <ScaleCrop>false</ScaleCrop>
  <Company>JWS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4</cp:revision>
  <dcterms:created xsi:type="dcterms:W3CDTF">2015-11-05T12:21:00Z</dcterms:created>
  <dcterms:modified xsi:type="dcterms:W3CDTF">2015-11-08T16:24:00Z</dcterms:modified>
</cp:coreProperties>
</file>