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05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29"/>
        <w:gridCol w:w="784"/>
        <w:gridCol w:w="3185"/>
      </w:tblGrid>
      <w:tr w:rsidR="00FE6CEF" w14:paraId="182DB648" w14:textId="77777777" w:rsidTr="00996A3C">
        <w:tc>
          <w:tcPr>
            <w:tcW w:w="6629" w:type="dxa"/>
            <w:vMerge w:val="restart"/>
            <w:vAlign w:val="center"/>
          </w:tcPr>
          <w:p w14:paraId="7FA7F3E3" w14:textId="42438C30" w:rsidR="00FE6CEF" w:rsidRPr="00CC54BC" w:rsidRDefault="00FE6CEF" w:rsidP="0037088C">
            <w:pPr>
              <w:rPr>
                <w:rFonts w:ascii="Chalkboard" w:hAnsi="Chalkboard"/>
                <w:u w:val="single"/>
              </w:rPr>
            </w:pPr>
            <w:r w:rsidRPr="008A1B61">
              <w:rPr>
                <w:rFonts w:ascii="Chalkboard" w:hAnsi="Chalkboard"/>
                <w:u w:val="single"/>
              </w:rPr>
              <w:t xml:space="preserve">L.Q. </w:t>
            </w:r>
            <w:r w:rsidR="00996A3C">
              <w:rPr>
                <w:rFonts w:ascii="Chalkboard" w:hAnsi="Chalkboard"/>
                <w:u w:val="single"/>
              </w:rPr>
              <w:t xml:space="preserve">How do I </w:t>
            </w:r>
            <w:r w:rsidR="0037088C">
              <w:rPr>
                <w:rFonts w:ascii="Chalkboard" w:hAnsi="Chalkboard"/>
                <w:u w:val="single"/>
              </w:rPr>
              <w:t>group data into class intervals and draw histograms?</w:t>
            </w:r>
          </w:p>
        </w:tc>
        <w:tc>
          <w:tcPr>
            <w:tcW w:w="784" w:type="dxa"/>
          </w:tcPr>
          <w:p w14:paraId="694451BC" w14:textId="77777777" w:rsidR="00FE6CEF" w:rsidRPr="00CC54BC" w:rsidRDefault="00FE6CEF" w:rsidP="00996A3C">
            <w:pPr>
              <w:rPr>
                <w:rFonts w:ascii="Chalkboard" w:hAnsi="Chalkboard"/>
                <w:sz w:val="20"/>
                <w:szCs w:val="20"/>
              </w:rPr>
            </w:pPr>
            <w:r w:rsidRPr="00CC54BC">
              <w:rPr>
                <w:rFonts w:ascii="Chalkboard" w:hAnsi="Chalkboard"/>
                <w:sz w:val="20"/>
                <w:szCs w:val="20"/>
              </w:rPr>
              <w:t>Date:</w:t>
            </w:r>
          </w:p>
        </w:tc>
        <w:tc>
          <w:tcPr>
            <w:tcW w:w="3185" w:type="dxa"/>
            <w:tcBorders>
              <w:bottom w:val="single" w:sz="4" w:space="0" w:color="auto"/>
            </w:tcBorders>
          </w:tcPr>
          <w:p w14:paraId="7D008650" w14:textId="77777777" w:rsidR="00FE6CEF" w:rsidRDefault="00FE6CEF" w:rsidP="00996A3C">
            <w:pPr>
              <w:rPr>
                <w:rFonts w:ascii="Chalkboard" w:hAnsi="Chalkboard"/>
              </w:rPr>
            </w:pPr>
          </w:p>
        </w:tc>
      </w:tr>
      <w:tr w:rsidR="00FE6CEF" w14:paraId="7CF9C8EF" w14:textId="77777777" w:rsidTr="001111F7">
        <w:trPr>
          <w:trHeight w:val="489"/>
        </w:trPr>
        <w:tc>
          <w:tcPr>
            <w:tcW w:w="6629" w:type="dxa"/>
            <w:vMerge/>
          </w:tcPr>
          <w:p w14:paraId="2CB6AE84" w14:textId="77777777" w:rsidR="00FE6CEF" w:rsidRDefault="00FE6CEF" w:rsidP="00996A3C">
            <w:pPr>
              <w:rPr>
                <w:rFonts w:ascii="Chalkboard" w:hAnsi="Chalkboard"/>
              </w:rPr>
            </w:pPr>
          </w:p>
        </w:tc>
        <w:tc>
          <w:tcPr>
            <w:tcW w:w="784" w:type="dxa"/>
            <w:vAlign w:val="bottom"/>
          </w:tcPr>
          <w:p w14:paraId="7751C6EE" w14:textId="77777777" w:rsidR="00FE6CEF" w:rsidRPr="00CC54BC" w:rsidRDefault="00FE6CEF" w:rsidP="00996A3C">
            <w:pPr>
              <w:rPr>
                <w:rFonts w:ascii="Chalkboard" w:hAnsi="Chalkboard"/>
                <w:sz w:val="20"/>
                <w:szCs w:val="20"/>
              </w:rPr>
            </w:pPr>
            <w:r w:rsidRPr="00CC54BC">
              <w:rPr>
                <w:rFonts w:ascii="Chalkboard" w:hAnsi="Chalkboard"/>
                <w:sz w:val="20"/>
                <w:szCs w:val="20"/>
              </w:rPr>
              <w:t>Name:</w:t>
            </w:r>
          </w:p>
        </w:tc>
        <w:tc>
          <w:tcPr>
            <w:tcW w:w="3185" w:type="dxa"/>
            <w:tcBorders>
              <w:top w:val="single" w:sz="4" w:space="0" w:color="auto"/>
              <w:bottom w:val="single" w:sz="4" w:space="0" w:color="auto"/>
            </w:tcBorders>
          </w:tcPr>
          <w:p w14:paraId="17499585" w14:textId="164E1703" w:rsidR="00FE6CEF" w:rsidRDefault="00FE6CEF" w:rsidP="00996A3C">
            <w:pPr>
              <w:rPr>
                <w:rFonts w:ascii="Chalkboard" w:hAnsi="Chalkboard"/>
              </w:rPr>
            </w:pPr>
          </w:p>
        </w:tc>
      </w:tr>
    </w:tbl>
    <w:p w14:paraId="5569D6A0" w14:textId="4CD579B3" w:rsidR="0037088C" w:rsidRDefault="00840429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EC1A51B" wp14:editId="5565FF1F">
                <wp:simplePos x="0" y="0"/>
                <wp:positionH relativeFrom="column">
                  <wp:posOffset>6527800</wp:posOffset>
                </wp:positionH>
                <wp:positionV relativeFrom="paragraph">
                  <wp:posOffset>-581025</wp:posOffset>
                </wp:positionV>
                <wp:extent cx="683895" cy="452120"/>
                <wp:effectExtent l="0" t="0" r="0" b="508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3895" cy="452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FBDFDC" w14:textId="64D49218" w:rsidR="00840429" w:rsidRDefault="00840429">
                            <w:r>
                              <w:t>16.2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C1A51B" id="_x0000_t202" coordsize="21600,21600" o:spt="202" path="m0,0l0,21600,21600,21600,21600,0xe">
                <v:stroke joinstyle="miter"/>
                <v:path gradientshapeok="t" o:connecttype="rect"/>
              </v:shapetype>
              <v:shape id="Text_x0020_Box_x0020_3" o:spid="_x0000_s1026" type="#_x0000_t202" style="position:absolute;margin-left:514pt;margin-top:-45.7pt;width:53.85pt;height:35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" filled="f" stroked="f">
                <v:textbox>
                  <w:txbxContent>
                    <w:p w14:paraId="3EFBDFDC" w14:textId="64D49218" w:rsidR="00840429" w:rsidRDefault="00840429">
                      <w:r>
                        <w:t>16.2</w:t>
                      </w:r>
                    </w:p>
                  </w:txbxContent>
                </v:textbox>
              </v:shape>
            </w:pict>
          </mc:Fallback>
        </mc:AlternateContent>
      </w:r>
    </w:p>
    <w:p w14:paraId="585B99E8" w14:textId="77777777" w:rsidR="0037088C" w:rsidRDefault="0037088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65"/>
        <w:gridCol w:w="5565"/>
      </w:tblGrid>
      <w:tr w:rsidR="0037088C" w14:paraId="1865866D" w14:textId="77777777" w:rsidTr="00982F9D">
        <w:trPr>
          <w:trHeight w:val="810"/>
        </w:trPr>
        <w:tc>
          <w:tcPr>
            <w:tcW w:w="5565" w:type="dxa"/>
          </w:tcPr>
          <w:p w14:paraId="2C1D8A19" w14:textId="77777777" w:rsidR="0037088C" w:rsidRPr="0037088C" w:rsidRDefault="0037088C">
            <w:pPr>
              <w:rPr>
                <w:rFonts w:ascii="Tahoma" w:hAnsi="Tahoma"/>
                <w:b/>
                <w:sz w:val="22"/>
                <w:szCs w:val="22"/>
              </w:rPr>
            </w:pPr>
            <w:r w:rsidRPr="0037088C">
              <w:rPr>
                <w:rFonts w:ascii="Tahoma" w:hAnsi="Tahoma"/>
                <w:b/>
                <w:sz w:val="22"/>
                <w:szCs w:val="22"/>
              </w:rPr>
              <w:t>Continuous data</w:t>
            </w:r>
          </w:p>
        </w:tc>
        <w:tc>
          <w:tcPr>
            <w:tcW w:w="5565" w:type="dxa"/>
          </w:tcPr>
          <w:p w14:paraId="46ADE636" w14:textId="0447A13A" w:rsidR="0037088C" w:rsidRPr="0037088C" w:rsidRDefault="0037088C">
            <w:pPr>
              <w:rPr>
                <w:rFonts w:ascii="Tahoma" w:hAnsi="Tahoma"/>
                <w:b/>
                <w:sz w:val="22"/>
                <w:szCs w:val="22"/>
              </w:rPr>
            </w:pPr>
            <w:r>
              <w:rPr>
                <w:rFonts w:ascii="Tahoma" w:hAnsi="Tahoma"/>
                <w:b/>
                <w:sz w:val="22"/>
                <w:szCs w:val="22"/>
              </w:rPr>
              <w:t>Class intervals</w:t>
            </w:r>
          </w:p>
        </w:tc>
      </w:tr>
    </w:tbl>
    <w:p w14:paraId="4C28AB59" w14:textId="4D2C4028" w:rsidR="000F567E" w:rsidRDefault="000F567E">
      <w:pPr>
        <w:rPr>
          <w:rFonts w:ascii="Tahoma" w:hAnsi="Tahoma"/>
          <w:sz w:val="22"/>
          <w:szCs w:val="22"/>
        </w:rPr>
      </w:pPr>
    </w:p>
    <w:p w14:paraId="5D7E7891" w14:textId="78708C73" w:rsidR="0037088C" w:rsidRDefault="0037088C">
      <w:pPr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>Copy and complete the frequency table using these masses of people, given to the nearest kilogram.</w:t>
      </w:r>
    </w:p>
    <w:p w14:paraId="0D184DE2" w14:textId="39E9BEF7" w:rsidR="0037088C" w:rsidRDefault="0037088C">
      <w:pPr>
        <w:rPr>
          <w:rFonts w:ascii="Tahoma" w:hAnsi="Tahoma"/>
          <w:sz w:val="22"/>
          <w:szCs w:val="22"/>
        </w:rPr>
      </w:pPr>
      <w:r>
        <w:rPr>
          <w:rFonts w:ascii="Tahoma" w:hAnsi="Tahoma"/>
          <w:noProof/>
          <w:sz w:val="22"/>
          <w:szCs w:val="22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4FDACD" wp14:editId="7F04A958">
                <wp:simplePos x="0" y="0"/>
                <wp:positionH relativeFrom="column">
                  <wp:posOffset>-107950</wp:posOffset>
                </wp:positionH>
                <wp:positionV relativeFrom="paragraph">
                  <wp:posOffset>483235</wp:posOffset>
                </wp:positionV>
                <wp:extent cx="3200400" cy="11430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509F4D" w14:textId="7810764E" w:rsidR="0037088C" w:rsidRDefault="0037088C" w:rsidP="0037088C">
                            <w:pPr>
                              <w:spacing w:line="360" w:lineRule="auto"/>
                            </w:pPr>
                            <w:r>
                              <w:t>48    63    73    55    59    61    70    63    58    67</w:t>
                            </w:r>
                          </w:p>
                          <w:p w14:paraId="342A64AC" w14:textId="0D495081" w:rsidR="0037088C" w:rsidRDefault="0037088C" w:rsidP="0037088C">
                            <w:pPr>
                              <w:spacing w:line="360" w:lineRule="auto"/>
                            </w:pPr>
                            <w:r>
                              <w:t>46    45    57    58    63    71    60    47    49    51</w:t>
                            </w:r>
                          </w:p>
                          <w:p w14:paraId="5964DB99" w14:textId="12D6DACC" w:rsidR="0037088C" w:rsidRDefault="0037088C" w:rsidP="0037088C">
                            <w:pPr>
                              <w:spacing w:line="360" w:lineRule="auto"/>
                            </w:pPr>
                            <w:r>
                              <w:t>53    61    68    65    70    60    52    59    50    49</w:t>
                            </w:r>
                          </w:p>
                          <w:p w14:paraId="2A978BB1" w14:textId="57948140" w:rsidR="0037088C" w:rsidRDefault="0037088C" w:rsidP="0037088C">
                            <w:pPr>
                              <w:spacing w:line="360" w:lineRule="auto"/>
                            </w:pPr>
                            <w:r>
                              <w:t>48    47    63    61    58    71    53    51    60    70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74FDACD" id="_x0000_t202" coordsize="21600,21600" o:spt="202" path="m0,0l0,21600,21600,21600,21600,0xe">
                <v:stroke joinstyle="miter"/>
                <v:path gradientshapeok="t" o:connecttype="rect"/>
              </v:shapetype>
              <v:shape id="Text_x0020_Box_x0020_1" o:spid="_x0000_s1026" type="#_x0000_t202" style="position:absolute;margin-left:-8.5pt;margin-top:38.05pt;width:252pt;height:90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" filled="f" stroked="f">
                <v:textbox>
                  <w:txbxContent>
                    <w:p w14:paraId="1C509F4D" w14:textId="7810764E" w:rsidR="0037088C" w:rsidRDefault="0037088C" w:rsidP="0037088C">
                      <w:pPr>
                        <w:spacing w:line="360" w:lineRule="auto"/>
                      </w:pPr>
                      <w:r>
                        <w:t>48    63    73    55    59    61    70    63    58    67</w:t>
                      </w:r>
                    </w:p>
                    <w:p w14:paraId="342A64AC" w14:textId="0D495081" w:rsidR="0037088C" w:rsidRDefault="0037088C" w:rsidP="0037088C">
                      <w:pPr>
                        <w:spacing w:line="360" w:lineRule="auto"/>
                      </w:pPr>
                      <w:r>
                        <w:t>46    45    57    58    63    71    60    47    49    51</w:t>
                      </w:r>
                    </w:p>
                    <w:p w14:paraId="5964DB99" w14:textId="12D6DACC" w:rsidR="0037088C" w:rsidRDefault="0037088C" w:rsidP="0037088C">
                      <w:pPr>
                        <w:spacing w:line="360" w:lineRule="auto"/>
                      </w:pPr>
                      <w:r>
                        <w:t>53    61    68    65    70    60    52    59    50    49</w:t>
                      </w:r>
                    </w:p>
                    <w:p w14:paraId="2A978BB1" w14:textId="57948140" w:rsidR="0037088C" w:rsidRDefault="0037088C" w:rsidP="0037088C">
                      <w:pPr>
                        <w:spacing w:line="360" w:lineRule="auto"/>
                      </w:pPr>
                      <w:r>
                        <w:t>48    47    63    61    58    71    53    51    60    70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W w:w="0" w:type="auto"/>
        <w:tblInd w:w="5184" w:type="dxa"/>
        <w:tblLook w:val="04A0" w:firstRow="1" w:lastRow="0" w:firstColumn="1" w:lastColumn="0" w:noHBand="0" w:noVBand="1"/>
      </w:tblPr>
      <w:tblGrid>
        <w:gridCol w:w="2148"/>
        <w:gridCol w:w="2126"/>
        <w:gridCol w:w="1672"/>
      </w:tblGrid>
      <w:tr w:rsidR="0037088C" w14:paraId="78D362D8" w14:textId="77777777" w:rsidTr="0037088C">
        <w:tc>
          <w:tcPr>
            <w:tcW w:w="2148" w:type="dxa"/>
          </w:tcPr>
          <w:p w14:paraId="41C59439" w14:textId="150E71CD" w:rsidR="0037088C" w:rsidRDefault="0037088C">
            <w:pPr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Mass (kg)</w:t>
            </w:r>
          </w:p>
        </w:tc>
        <w:tc>
          <w:tcPr>
            <w:tcW w:w="2126" w:type="dxa"/>
          </w:tcPr>
          <w:p w14:paraId="53D42F5D" w14:textId="66308443" w:rsidR="0037088C" w:rsidRDefault="0037088C">
            <w:pPr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Tally</w:t>
            </w:r>
          </w:p>
        </w:tc>
        <w:tc>
          <w:tcPr>
            <w:tcW w:w="1672" w:type="dxa"/>
          </w:tcPr>
          <w:p w14:paraId="0E29E8C4" w14:textId="6E4EE06B" w:rsidR="0037088C" w:rsidRDefault="0037088C">
            <w:pPr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Frequency</w:t>
            </w:r>
          </w:p>
        </w:tc>
      </w:tr>
      <w:tr w:rsidR="0037088C" w14:paraId="0BDF75DE" w14:textId="77777777" w:rsidTr="00546030">
        <w:trPr>
          <w:trHeight w:val="377"/>
        </w:trPr>
        <w:tc>
          <w:tcPr>
            <w:tcW w:w="2148" w:type="dxa"/>
            <w:vAlign w:val="center"/>
          </w:tcPr>
          <w:p w14:paraId="6083E8C9" w14:textId="26CBCE89" w:rsidR="0037088C" w:rsidRDefault="0037088C" w:rsidP="00546030">
            <w:pPr>
              <w:jc w:val="center"/>
              <w:rPr>
                <w:rFonts w:ascii="Tahoma" w:hAnsi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</w:rPr>
                  <m:t>45≤w&lt;50</m:t>
                </m:r>
              </m:oMath>
            </m:oMathPara>
          </w:p>
        </w:tc>
        <w:tc>
          <w:tcPr>
            <w:tcW w:w="2126" w:type="dxa"/>
            <w:vAlign w:val="center"/>
          </w:tcPr>
          <w:p w14:paraId="3F864BA6" w14:textId="77777777" w:rsidR="0037088C" w:rsidRDefault="0037088C" w:rsidP="00546030">
            <w:pPr>
              <w:jc w:val="center"/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1672" w:type="dxa"/>
            <w:vAlign w:val="center"/>
          </w:tcPr>
          <w:p w14:paraId="1E10F6F9" w14:textId="77777777" w:rsidR="0037088C" w:rsidRDefault="0037088C" w:rsidP="00546030">
            <w:pPr>
              <w:jc w:val="center"/>
              <w:rPr>
                <w:rFonts w:ascii="Tahoma" w:hAnsi="Tahoma"/>
                <w:sz w:val="22"/>
                <w:szCs w:val="22"/>
              </w:rPr>
            </w:pPr>
          </w:p>
        </w:tc>
      </w:tr>
      <w:tr w:rsidR="0037088C" w14:paraId="329A33F9" w14:textId="77777777" w:rsidTr="00546030">
        <w:trPr>
          <w:trHeight w:val="377"/>
        </w:trPr>
        <w:tc>
          <w:tcPr>
            <w:tcW w:w="2148" w:type="dxa"/>
            <w:vAlign w:val="center"/>
          </w:tcPr>
          <w:p w14:paraId="16B97D19" w14:textId="38CF8995" w:rsidR="0037088C" w:rsidRDefault="0037088C" w:rsidP="00546030">
            <w:pPr>
              <w:jc w:val="center"/>
              <w:rPr>
                <w:rFonts w:ascii="Tahoma" w:hAnsi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</w:rPr>
                  <m:t>50≤w&lt;55</m:t>
                </m:r>
              </m:oMath>
            </m:oMathPara>
          </w:p>
        </w:tc>
        <w:tc>
          <w:tcPr>
            <w:tcW w:w="2126" w:type="dxa"/>
            <w:vAlign w:val="center"/>
          </w:tcPr>
          <w:p w14:paraId="6500EB71" w14:textId="77777777" w:rsidR="0037088C" w:rsidRDefault="0037088C" w:rsidP="00546030">
            <w:pPr>
              <w:jc w:val="center"/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1672" w:type="dxa"/>
            <w:vAlign w:val="center"/>
          </w:tcPr>
          <w:p w14:paraId="6F553334" w14:textId="77777777" w:rsidR="0037088C" w:rsidRDefault="0037088C" w:rsidP="00546030">
            <w:pPr>
              <w:jc w:val="center"/>
              <w:rPr>
                <w:rFonts w:ascii="Tahoma" w:hAnsi="Tahoma"/>
                <w:sz w:val="22"/>
                <w:szCs w:val="22"/>
              </w:rPr>
            </w:pPr>
          </w:p>
        </w:tc>
      </w:tr>
      <w:tr w:rsidR="0037088C" w14:paraId="31131A29" w14:textId="77777777" w:rsidTr="00546030">
        <w:trPr>
          <w:trHeight w:val="377"/>
        </w:trPr>
        <w:tc>
          <w:tcPr>
            <w:tcW w:w="2148" w:type="dxa"/>
            <w:vAlign w:val="center"/>
          </w:tcPr>
          <w:p w14:paraId="60C8A874" w14:textId="1563F0A6" w:rsidR="0037088C" w:rsidRDefault="0037088C" w:rsidP="00546030">
            <w:pPr>
              <w:jc w:val="center"/>
              <w:rPr>
                <w:rFonts w:ascii="Tahoma" w:hAnsi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</w:rPr>
                  <m:t>55≤w&lt;60</m:t>
                </m:r>
              </m:oMath>
            </m:oMathPara>
          </w:p>
        </w:tc>
        <w:tc>
          <w:tcPr>
            <w:tcW w:w="2126" w:type="dxa"/>
            <w:vAlign w:val="center"/>
          </w:tcPr>
          <w:p w14:paraId="0CF3518C" w14:textId="77777777" w:rsidR="0037088C" w:rsidRDefault="0037088C" w:rsidP="00546030">
            <w:pPr>
              <w:jc w:val="center"/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1672" w:type="dxa"/>
            <w:vAlign w:val="center"/>
          </w:tcPr>
          <w:p w14:paraId="6D8C0E72" w14:textId="77777777" w:rsidR="0037088C" w:rsidRDefault="0037088C" w:rsidP="00546030">
            <w:pPr>
              <w:jc w:val="center"/>
              <w:rPr>
                <w:rFonts w:ascii="Tahoma" w:hAnsi="Tahoma"/>
                <w:sz w:val="22"/>
                <w:szCs w:val="22"/>
              </w:rPr>
            </w:pPr>
          </w:p>
        </w:tc>
      </w:tr>
      <w:tr w:rsidR="0037088C" w14:paraId="787C181E" w14:textId="77777777" w:rsidTr="00546030">
        <w:trPr>
          <w:trHeight w:val="377"/>
        </w:trPr>
        <w:tc>
          <w:tcPr>
            <w:tcW w:w="2148" w:type="dxa"/>
            <w:vAlign w:val="center"/>
          </w:tcPr>
          <w:p w14:paraId="44DF5C5A" w14:textId="2EDA8660" w:rsidR="0037088C" w:rsidRDefault="0037088C" w:rsidP="00546030">
            <w:pPr>
              <w:jc w:val="center"/>
              <w:rPr>
                <w:rFonts w:ascii="Tahoma" w:hAnsi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</w:rPr>
                  <m:t>60≤w&lt;65</m:t>
                </m:r>
              </m:oMath>
            </m:oMathPara>
          </w:p>
        </w:tc>
        <w:tc>
          <w:tcPr>
            <w:tcW w:w="2126" w:type="dxa"/>
            <w:vAlign w:val="center"/>
          </w:tcPr>
          <w:p w14:paraId="47E6D125" w14:textId="77777777" w:rsidR="0037088C" w:rsidRDefault="0037088C" w:rsidP="00546030">
            <w:pPr>
              <w:jc w:val="center"/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1672" w:type="dxa"/>
            <w:vAlign w:val="center"/>
          </w:tcPr>
          <w:p w14:paraId="7CF25A38" w14:textId="77777777" w:rsidR="0037088C" w:rsidRDefault="0037088C" w:rsidP="00546030">
            <w:pPr>
              <w:jc w:val="center"/>
              <w:rPr>
                <w:rFonts w:ascii="Tahoma" w:hAnsi="Tahoma"/>
                <w:sz w:val="22"/>
                <w:szCs w:val="22"/>
              </w:rPr>
            </w:pPr>
          </w:p>
        </w:tc>
      </w:tr>
      <w:tr w:rsidR="0037088C" w14:paraId="1BAD1FA3" w14:textId="77777777" w:rsidTr="00546030">
        <w:trPr>
          <w:trHeight w:val="377"/>
        </w:trPr>
        <w:tc>
          <w:tcPr>
            <w:tcW w:w="2148" w:type="dxa"/>
            <w:vAlign w:val="center"/>
          </w:tcPr>
          <w:p w14:paraId="4BB627D1" w14:textId="12BC169A" w:rsidR="0037088C" w:rsidRDefault="0037088C" w:rsidP="00546030">
            <w:pPr>
              <w:jc w:val="center"/>
              <w:rPr>
                <w:rFonts w:ascii="Tahoma" w:hAnsi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</w:rPr>
                  <m:t>65≤w&lt;70</m:t>
                </m:r>
              </m:oMath>
            </m:oMathPara>
          </w:p>
        </w:tc>
        <w:tc>
          <w:tcPr>
            <w:tcW w:w="2126" w:type="dxa"/>
            <w:vAlign w:val="center"/>
          </w:tcPr>
          <w:p w14:paraId="26224C94" w14:textId="77777777" w:rsidR="0037088C" w:rsidRDefault="0037088C" w:rsidP="00546030">
            <w:pPr>
              <w:jc w:val="center"/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1672" w:type="dxa"/>
            <w:vAlign w:val="center"/>
          </w:tcPr>
          <w:p w14:paraId="0CE08077" w14:textId="77777777" w:rsidR="0037088C" w:rsidRDefault="0037088C" w:rsidP="00546030">
            <w:pPr>
              <w:jc w:val="center"/>
              <w:rPr>
                <w:rFonts w:ascii="Tahoma" w:hAnsi="Tahoma"/>
                <w:sz w:val="22"/>
                <w:szCs w:val="22"/>
              </w:rPr>
            </w:pPr>
          </w:p>
        </w:tc>
      </w:tr>
      <w:tr w:rsidR="0037088C" w14:paraId="2C7AAC62" w14:textId="77777777" w:rsidTr="00546030">
        <w:trPr>
          <w:trHeight w:val="377"/>
        </w:trPr>
        <w:tc>
          <w:tcPr>
            <w:tcW w:w="2148" w:type="dxa"/>
            <w:vAlign w:val="center"/>
          </w:tcPr>
          <w:p w14:paraId="5BA371DA" w14:textId="43CAE3CF" w:rsidR="0037088C" w:rsidRDefault="0037088C" w:rsidP="00546030">
            <w:pPr>
              <w:jc w:val="center"/>
              <w:rPr>
                <w:rFonts w:ascii="Tahoma" w:hAnsi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</w:rPr>
                  <m:t>70≤w&lt;75</m:t>
                </m:r>
              </m:oMath>
            </m:oMathPara>
          </w:p>
        </w:tc>
        <w:tc>
          <w:tcPr>
            <w:tcW w:w="2126" w:type="dxa"/>
            <w:vAlign w:val="center"/>
          </w:tcPr>
          <w:p w14:paraId="28539688" w14:textId="77777777" w:rsidR="0037088C" w:rsidRDefault="0037088C" w:rsidP="00546030">
            <w:pPr>
              <w:jc w:val="center"/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1672" w:type="dxa"/>
            <w:vAlign w:val="center"/>
          </w:tcPr>
          <w:p w14:paraId="29C2AD2F" w14:textId="77777777" w:rsidR="0037088C" w:rsidRDefault="0037088C" w:rsidP="00546030">
            <w:pPr>
              <w:jc w:val="center"/>
              <w:rPr>
                <w:rFonts w:ascii="Tahoma" w:hAnsi="Tahoma"/>
                <w:sz w:val="22"/>
                <w:szCs w:val="22"/>
              </w:rPr>
            </w:pPr>
          </w:p>
        </w:tc>
      </w:tr>
    </w:tbl>
    <w:p w14:paraId="10C8FE35" w14:textId="77777777" w:rsidR="0037088C" w:rsidRDefault="0037088C">
      <w:pPr>
        <w:rPr>
          <w:rFonts w:ascii="Tahoma" w:hAnsi="Tahoma"/>
          <w:sz w:val="22"/>
          <w:szCs w:val="22"/>
        </w:rPr>
      </w:pPr>
    </w:p>
    <w:p w14:paraId="09CCF66C" w14:textId="77777777" w:rsidR="0037088C" w:rsidRDefault="0037088C">
      <w:pPr>
        <w:rPr>
          <w:rFonts w:ascii="Tahoma" w:hAnsi="Tahoma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13"/>
        <w:gridCol w:w="6917"/>
      </w:tblGrid>
      <w:tr w:rsidR="0037088C" w14:paraId="3CCEE54F" w14:textId="77777777" w:rsidTr="00546030">
        <w:trPr>
          <w:trHeight w:val="2040"/>
        </w:trPr>
        <w:tc>
          <w:tcPr>
            <w:tcW w:w="4213" w:type="dxa"/>
          </w:tcPr>
          <w:p w14:paraId="0B82E0A2" w14:textId="7709ADCD" w:rsidR="0037088C" w:rsidRPr="0037088C" w:rsidRDefault="0037088C" w:rsidP="00CA212B">
            <w:pPr>
              <w:rPr>
                <w:rFonts w:ascii="Tahoma" w:hAnsi="Tahoma"/>
                <w:b/>
                <w:sz w:val="22"/>
                <w:szCs w:val="22"/>
              </w:rPr>
            </w:pPr>
            <w:r>
              <w:rPr>
                <w:rFonts w:ascii="Tahoma" w:hAnsi="Tahoma"/>
                <w:b/>
                <w:sz w:val="22"/>
                <w:szCs w:val="22"/>
              </w:rPr>
              <w:t>Histogram</w:t>
            </w:r>
          </w:p>
        </w:tc>
        <w:tc>
          <w:tcPr>
            <w:tcW w:w="6917" w:type="dxa"/>
          </w:tcPr>
          <w:p w14:paraId="36F053E2" w14:textId="22F2CAE5" w:rsidR="0037088C" w:rsidRPr="0037088C" w:rsidRDefault="0037088C" w:rsidP="00CA212B">
            <w:pPr>
              <w:rPr>
                <w:rFonts w:ascii="Tahoma" w:hAnsi="Tahoma"/>
                <w:b/>
                <w:sz w:val="22"/>
                <w:szCs w:val="22"/>
              </w:rPr>
            </w:pPr>
            <w:r>
              <w:rPr>
                <w:rFonts w:ascii="Tahoma" w:hAnsi="Tahoma"/>
                <w:b/>
                <w:sz w:val="22"/>
                <w:szCs w:val="22"/>
              </w:rPr>
              <w:t>Properties</w:t>
            </w:r>
          </w:p>
        </w:tc>
      </w:tr>
    </w:tbl>
    <w:p w14:paraId="1716456F" w14:textId="77777777" w:rsidR="0037088C" w:rsidRDefault="0037088C">
      <w:pPr>
        <w:rPr>
          <w:rFonts w:ascii="Tahoma" w:hAnsi="Tahoma"/>
          <w:sz w:val="22"/>
          <w:szCs w:val="22"/>
        </w:rPr>
      </w:pPr>
    </w:p>
    <w:p w14:paraId="4C726FA4" w14:textId="0454EAC9" w:rsidR="0037088C" w:rsidRDefault="00546030">
      <w:pPr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>Draw a histogram to show the data:</w:t>
      </w:r>
    </w:p>
    <w:tbl>
      <w:tblPr>
        <w:tblStyle w:val="TableGrid"/>
        <w:tblpPr w:leftFromText="180" w:rightFromText="180" w:vertAnchor="text" w:horzAnchor="page" w:tblpX="3970" w:tblpY="429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454"/>
        <w:gridCol w:w="454"/>
        <w:gridCol w:w="454"/>
        <w:gridCol w:w="454"/>
        <w:gridCol w:w="454"/>
        <w:gridCol w:w="454"/>
        <w:gridCol w:w="454"/>
        <w:gridCol w:w="454"/>
      </w:tblGrid>
      <w:tr w:rsidR="00546030" w14:paraId="235EC3EB" w14:textId="77777777" w:rsidTr="00546030">
        <w:trPr>
          <w:trHeight w:val="454"/>
        </w:trPr>
        <w:tc>
          <w:tcPr>
            <w:tcW w:w="454" w:type="dxa"/>
          </w:tcPr>
          <w:p w14:paraId="26EF2A95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4041500C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24A8C5DC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79BB592B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2358B511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1D271D20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00952733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750D8972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</w:tr>
      <w:tr w:rsidR="00546030" w14:paraId="05421CA5" w14:textId="77777777" w:rsidTr="00CE1447">
        <w:trPr>
          <w:trHeight w:val="481"/>
        </w:trPr>
        <w:tc>
          <w:tcPr>
            <w:tcW w:w="454" w:type="dxa"/>
          </w:tcPr>
          <w:p w14:paraId="058EC3CD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50FA3024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2915B669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4103B21C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45D4BF74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0DC19278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561CCA74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298F9B36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</w:tr>
      <w:tr w:rsidR="00546030" w14:paraId="4B223A4D" w14:textId="77777777" w:rsidTr="00546030">
        <w:trPr>
          <w:trHeight w:val="454"/>
        </w:trPr>
        <w:tc>
          <w:tcPr>
            <w:tcW w:w="454" w:type="dxa"/>
          </w:tcPr>
          <w:p w14:paraId="545197FE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5940D200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26C524F7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7427DED6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389CA00B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6BB499D7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0A7EB0C4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394FF2CB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</w:tr>
      <w:tr w:rsidR="00546030" w14:paraId="53C9D8E7" w14:textId="77777777" w:rsidTr="00546030">
        <w:trPr>
          <w:trHeight w:val="454"/>
        </w:trPr>
        <w:tc>
          <w:tcPr>
            <w:tcW w:w="454" w:type="dxa"/>
          </w:tcPr>
          <w:p w14:paraId="7B236CAB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190CCE04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1B482687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39FACFED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66078A7E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4A58E3FB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4F2EF6B7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57BB9ED9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</w:tr>
      <w:tr w:rsidR="00546030" w14:paraId="0423649E" w14:textId="77777777" w:rsidTr="00546030">
        <w:trPr>
          <w:trHeight w:val="454"/>
        </w:trPr>
        <w:tc>
          <w:tcPr>
            <w:tcW w:w="454" w:type="dxa"/>
          </w:tcPr>
          <w:p w14:paraId="0192E93E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7C0AA265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3F0509B5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3F52444A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52129510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2DED59E9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059F03FC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406880D6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</w:tr>
      <w:tr w:rsidR="00546030" w14:paraId="30980C38" w14:textId="77777777" w:rsidTr="00546030">
        <w:trPr>
          <w:trHeight w:val="454"/>
        </w:trPr>
        <w:tc>
          <w:tcPr>
            <w:tcW w:w="454" w:type="dxa"/>
          </w:tcPr>
          <w:p w14:paraId="5CD7B0D4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59A78E07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0C009AA8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0E39D907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5C47ABA5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4490CB6F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01D929C9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0324A9F0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</w:tr>
      <w:tr w:rsidR="00546030" w14:paraId="04C7E547" w14:textId="77777777" w:rsidTr="00546030">
        <w:trPr>
          <w:trHeight w:val="454"/>
        </w:trPr>
        <w:tc>
          <w:tcPr>
            <w:tcW w:w="454" w:type="dxa"/>
          </w:tcPr>
          <w:p w14:paraId="54199B60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756A9EAB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1655FC70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7BC200F8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5CAC1158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5022427F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4D5DE0B2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2581EF59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</w:tr>
      <w:tr w:rsidR="00546030" w14:paraId="31FA4F79" w14:textId="77777777" w:rsidTr="00546030">
        <w:trPr>
          <w:trHeight w:val="454"/>
        </w:trPr>
        <w:tc>
          <w:tcPr>
            <w:tcW w:w="454" w:type="dxa"/>
          </w:tcPr>
          <w:p w14:paraId="03B39443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1B4B7C0C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39E2AA8E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47B5ED64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2960ED12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067399EB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1BE47FB3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2803B9C4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</w:tr>
      <w:tr w:rsidR="00546030" w14:paraId="5488C670" w14:textId="77777777" w:rsidTr="00546030">
        <w:trPr>
          <w:trHeight w:val="454"/>
        </w:trPr>
        <w:tc>
          <w:tcPr>
            <w:tcW w:w="454" w:type="dxa"/>
          </w:tcPr>
          <w:p w14:paraId="6AC7A26E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07AF4F20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6B7B2729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6E9A33FF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2CC9B141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50A1C894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6998B7EB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22D4B0A1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</w:tr>
      <w:tr w:rsidR="00546030" w14:paraId="74DF0A9D" w14:textId="77777777" w:rsidTr="00546030">
        <w:trPr>
          <w:trHeight w:val="454"/>
        </w:trPr>
        <w:tc>
          <w:tcPr>
            <w:tcW w:w="454" w:type="dxa"/>
          </w:tcPr>
          <w:p w14:paraId="1E318823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6D406B32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5B5D5E1D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27F06F9B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4DF64475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7BAD0A5A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38731455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31DFE19D" w14:textId="77777777" w:rsidR="00546030" w:rsidRDefault="00546030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</w:tr>
    </w:tbl>
    <w:p w14:paraId="4B11C8E6" w14:textId="77777777" w:rsidR="00546030" w:rsidRDefault="00546030">
      <w:pPr>
        <w:rPr>
          <w:rFonts w:ascii="Tahoma" w:hAnsi="Tahoma"/>
          <w:sz w:val="22"/>
          <w:szCs w:val="22"/>
        </w:rPr>
      </w:pPr>
    </w:p>
    <w:p w14:paraId="48BFE295" w14:textId="77777777" w:rsidR="00546030" w:rsidRDefault="00546030">
      <w:pPr>
        <w:rPr>
          <w:rFonts w:ascii="Tahoma" w:hAnsi="Tahoma"/>
          <w:sz w:val="22"/>
          <w:szCs w:val="22"/>
        </w:rPr>
      </w:pPr>
    </w:p>
    <w:p w14:paraId="2BA72D49" w14:textId="77777777" w:rsidR="00546030" w:rsidRDefault="00546030">
      <w:pPr>
        <w:rPr>
          <w:rFonts w:ascii="Tahoma" w:hAnsi="Tahoma"/>
          <w:sz w:val="22"/>
          <w:szCs w:val="22"/>
        </w:rPr>
      </w:pPr>
    </w:p>
    <w:p w14:paraId="478113EC" w14:textId="77777777" w:rsidR="00546030" w:rsidRDefault="00546030">
      <w:pPr>
        <w:rPr>
          <w:rFonts w:ascii="Tahoma" w:hAnsi="Tahoma"/>
          <w:sz w:val="22"/>
          <w:szCs w:val="22"/>
        </w:rPr>
      </w:pPr>
    </w:p>
    <w:p w14:paraId="3DE62CBC" w14:textId="77777777" w:rsidR="00546030" w:rsidRDefault="00546030">
      <w:pPr>
        <w:rPr>
          <w:rFonts w:ascii="Tahoma" w:hAnsi="Tahoma"/>
          <w:sz w:val="22"/>
          <w:szCs w:val="22"/>
        </w:rPr>
      </w:pPr>
    </w:p>
    <w:p w14:paraId="424F06A2" w14:textId="77777777" w:rsidR="00546030" w:rsidRDefault="00546030">
      <w:pPr>
        <w:rPr>
          <w:rFonts w:ascii="Tahoma" w:hAnsi="Tahoma"/>
          <w:sz w:val="22"/>
          <w:szCs w:val="22"/>
        </w:rPr>
      </w:pPr>
    </w:p>
    <w:p w14:paraId="6CBE42A0" w14:textId="77777777" w:rsidR="00546030" w:rsidRDefault="00546030">
      <w:pPr>
        <w:rPr>
          <w:rFonts w:ascii="Tahoma" w:hAnsi="Tahoma"/>
          <w:sz w:val="22"/>
          <w:szCs w:val="22"/>
        </w:rPr>
      </w:pPr>
    </w:p>
    <w:p w14:paraId="5A0EE2CB" w14:textId="77777777" w:rsidR="00546030" w:rsidRDefault="00546030">
      <w:pPr>
        <w:rPr>
          <w:rFonts w:ascii="Tahoma" w:hAnsi="Tahoma"/>
          <w:sz w:val="22"/>
          <w:szCs w:val="22"/>
        </w:rPr>
      </w:pPr>
    </w:p>
    <w:p w14:paraId="081F6A87" w14:textId="77777777" w:rsidR="00546030" w:rsidRDefault="00546030">
      <w:pPr>
        <w:rPr>
          <w:rFonts w:ascii="Tahoma" w:hAnsi="Tahoma"/>
          <w:sz w:val="22"/>
          <w:szCs w:val="22"/>
        </w:rPr>
      </w:pPr>
    </w:p>
    <w:p w14:paraId="38467C49" w14:textId="77777777" w:rsidR="00546030" w:rsidRDefault="00546030">
      <w:pPr>
        <w:rPr>
          <w:rFonts w:ascii="Tahoma" w:hAnsi="Tahoma"/>
          <w:sz w:val="22"/>
          <w:szCs w:val="22"/>
        </w:rPr>
      </w:pPr>
    </w:p>
    <w:p w14:paraId="031ABBB0" w14:textId="77777777" w:rsidR="00546030" w:rsidRDefault="00546030">
      <w:pPr>
        <w:rPr>
          <w:rFonts w:ascii="Tahoma" w:hAnsi="Tahoma"/>
          <w:sz w:val="22"/>
          <w:szCs w:val="22"/>
        </w:rPr>
      </w:pPr>
    </w:p>
    <w:p w14:paraId="339F0723" w14:textId="77777777" w:rsidR="00546030" w:rsidRDefault="00546030">
      <w:pPr>
        <w:rPr>
          <w:rFonts w:ascii="Tahoma" w:hAnsi="Tahoma"/>
          <w:sz w:val="22"/>
          <w:szCs w:val="22"/>
        </w:rPr>
      </w:pPr>
    </w:p>
    <w:p w14:paraId="76E18608" w14:textId="77777777" w:rsidR="00546030" w:rsidRDefault="00546030">
      <w:pPr>
        <w:rPr>
          <w:rFonts w:ascii="Tahoma" w:hAnsi="Tahoma"/>
          <w:sz w:val="22"/>
          <w:szCs w:val="22"/>
        </w:rPr>
      </w:pPr>
    </w:p>
    <w:p w14:paraId="44DFDA37" w14:textId="77777777" w:rsidR="00546030" w:rsidRDefault="00546030">
      <w:pPr>
        <w:rPr>
          <w:rFonts w:ascii="Tahoma" w:hAnsi="Tahoma"/>
          <w:sz w:val="22"/>
          <w:szCs w:val="22"/>
        </w:rPr>
      </w:pPr>
    </w:p>
    <w:p w14:paraId="5AC34CD1" w14:textId="77777777" w:rsidR="00546030" w:rsidRDefault="00546030">
      <w:pPr>
        <w:rPr>
          <w:rFonts w:ascii="Tahoma" w:hAnsi="Tahoma"/>
          <w:sz w:val="22"/>
          <w:szCs w:val="22"/>
        </w:rPr>
      </w:pPr>
    </w:p>
    <w:p w14:paraId="1166C9CB" w14:textId="77777777" w:rsidR="00546030" w:rsidRDefault="00546030">
      <w:pPr>
        <w:rPr>
          <w:rFonts w:ascii="Tahoma" w:hAnsi="Tahoma"/>
          <w:sz w:val="22"/>
          <w:szCs w:val="22"/>
        </w:rPr>
      </w:pPr>
    </w:p>
    <w:p w14:paraId="2F581862" w14:textId="77777777" w:rsidR="00546030" w:rsidRDefault="00546030">
      <w:pPr>
        <w:rPr>
          <w:rFonts w:ascii="Tahoma" w:hAnsi="Tahoma"/>
          <w:sz w:val="22"/>
          <w:szCs w:val="22"/>
        </w:rPr>
      </w:pPr>
    </w:p>
    <w:p w14:paraId="61AC44D0" w14:textId="77777777" w:rsidR="00546030" w:rsidRDefault="00546030">
      <w:pPr>
        <w:rPr>
          <w:rFonts w:ascii="Tahoma" w:hAnsi="Tahoma"/>
          <w:sz w:val="22"/>
          <w:szCs w:val="22"/>
        </w:rPr>
      </w:pPr>
    </w:p>
    <w:p w14:paraId="28D8B7E8" w14:textId="77777777" w:rsidR="00546030" w:rsidRDefault="00546030">
      <w:pPr>
        <w:rPr>
          <w:rFonts w:ascii="Tahoma" w:hAnsi="Tahoma"/>
          <w:sz w:val="22"/>
          <w:szCs w:val="22"/>
        </w:rPr>
      </w:pPr>
    </w:p>
    <w:p w14:paraId="1D13F8AE" w14:textId="77777777" w:rsidR="00546030" w:rsidRDefault="00546030">
      <w:pPr>
        <w:rPr>
          <w:rFonts w:ascii="Tahoma" w:hAnsi="Tahoma"/>
          <w:sz w:val="22"/>
          <w:szCs w:val="22"/>
        </w:rPr>
      </w:pPr>
    </w:p>
    <w:p w14:paraId="2237E3EF" w14:textId="77777777" w:rsidR="00546030" w:rsidRDefault="00546030">
      <w:pPr>
        <w:rPr>
          <w:rFonts w:ascii="Tahoma" w:hAnsi="Tahoma"/>
          <w:sz w:val="22"/>
          <w:szCs w:val="22"/>
        </w:rPr>
      </w:pPr>
    </w:p>
    <w:p w14:paraId="55300E8E" w14:textId="19106B90" w:rsidR="00546030" w:rsidRDefault="00546030">
      <w:pPr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br w:type="page"/>
      </w:r>
    </w:p>
    <w:p w14:paraId="335033E9" w14:textId="2027DA99" w:rsidR="00546030" w:rsidRDefault="00546030">
      <w:pPr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lastRenderedPageBreak/>
        <w:t>The heights of people are recorded.  Complete the frequency table and draw a histogram.</w:t>
      </w:r>
    </w:p>
    <w:p w14:paraId="26E451EE" w14:textId="17A67739" w:rsidR="00546030" w:rsidRDefault="00546030">
      <w:pPr>
        <w:rPr>
          <w:rFonts w:ascii="Tahoma" w:hAnsi="Tahoma"/>
          <w:sz w:val="22"/>
          <w:szCs w:val="22"/>
        </w:rPr>
      </w:pPr>
      <w:r>
        <w:rPr>
          <w:rFonts w:ascii="Tahoma" w:hAnsi="Tahoma"/>
          <w:noProof/>
          <w:sz w:val="22"/>
          <w:szCs w:val="22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8389428" wp14:editId="087FE89E">
                <wp:simplePos x="0" y="0"/>
                <wp:positionH relativeFrom="column">
                  <wp:posOffset>-104775</wp:posOffset>
                </wp:positionH>
                <wp:positionV relativeFrom="paragraph">
                  <wp:posOffset>285115</wp:posOffset>
                </wp:positionV>
                <wp:extent cx="3200400" cy="1361440"/>
                <wp:effectExtent l="0" t="0" r="0" b="1016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1361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767873" w14:textId="26F5B4D6" w:rsidR="00546030" w:rsidRDefault="00546030" w:rsidP="00546030">
                            <w:pPr>
                              <w:spacing w:line="360" w:lineRule="auto"/>
                            </w:pPr>
                            <w:r>
                              <w:t>153    134    155    142    140    163    150    135</w:t>
                            </w:r>
                          </w:p>
                          <w:p w14:paraId="421E7EDD" w14:textId="2EB4103B" w:rsidR="00546030" w:rsidRDefault="00546030" w:rsidP="00546030">
                            <w:pPr>
                              <w:spacing w:line="360" w:lineRule="auto"/>
                            </w:pPr>
                            <w:r>
                              <w:t>170    156    171    161    141    153    144    163</w:t>
                            </w:r>
                          </w:p>
                          <w:p w14:paraId="6C8B1511" w14:textId="3632A34F" w:rsidR="00546030" w:rsidRDefault="00546030" w:rsidP="00546030">
                            <w:pPr>
                              <w:spacing w:line="360" w:lineRule="auto"/>
                            </w:pPr>
                            <w:r>
                              <w:t>140    160    172    157    136    160    134    154</w:t>
                            </w:r>
                          </w:p>
                          <w:p w14:paraId="4CDF865E" w14:textId="52F84885" w:rsidR="00546030" w:rsidRDefault="00546030" w:rsidP="00546030">
                            <w:pPr>
                              <w:spacing w:line="360" w:lineRule="auto"/>
                            </w:pPr>
                            <w:r>
                              <w:t>176    154    173    179    160    152    170    148</w:t>
                            </w:r>
                          </w:p>
                          <w:p w14:paraId="40B7CBCD" w14:textId="1A0305F6" w:rsidR="00546030" w:rsidRDefault="00546030" w:rsidP="00546030">
                            <w:pPr>
                              <w:spacing w:line="360" w:lineRule="auto"/>
                            </w:pPr>
                            <w:r>
                              <w:t>151    165    138    143    147    144    156    139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389428" id="Text_x0020_Box_x0020_8" o:spid="_x0000_s1027" type="#_x0000_t202" style="position:absolute;margin-left:-8.25pt;margin-top:22.45pt;width:252pt;height:107.2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" filled="f" stroked="f">
                <v:textbox>
                  <w:txbxContent>
                    <w:p w14:paraId="65767873" w14:textId="26F5B4D6" w:rsidR="00546030" w:rsidRDefault="00546030" w:rsidP="00546030">
                      <w:pPr>
                        <w:spacing w:line="360" w:lineRule="auto"/>
                      </w:pPr>
                      <w:r>
                        <w:t>153    134    155    142    140    163    150    135</w:t>
                      </w:r>
                    </w:p>
                    <w:p w14:paraId="421E7EDD" w14:textId="2EB4103B" w:rsidR="00546030" w:rsidRDefault="00546030" w:rsidP="00546030">
                      <w:pPr>
                        <w:spacing w:line="360" w:lineRule="auto"/>
                      </w:pPr>
                      <w:r>
                        <w:t>170    156    171    161    141    153    144    163</w:t>
                      </w:r>
                    </w:p>
                    <w:p w14:paraId="6C8B1511" w14:textId="3632A34F" w:rsidR="00546030" w:rsidRDefault="00546030" w:rsidP="00546030">
                      <w:pPr>
                        <w:spacing w:line="360" w:lineRule="auto"/>
                      </w:pPr>
                      <w:r>
                        <w:t>140    160    172    157    136    160    134    154</w:t>
                      </w:r>
                    </w:p>
                    <w:p w14:paraId="4CDF865E" w14:textId="52F84885" w:rsidR="00546030" w:rsidRDefault="00546030" w:rsidP="00546030">
                      <w:pPr>
                        <w:spacing w:line="360" w:lineRule="auto"/>
                      </w:pPr>
                      <w:r>
                        <w:t>176    154    173    179    160    152    170    148</w:t>
                      </w:r>
                    </w:p>
                    <w:p w14:paraId="40B7CBCD" w14:textId="1A0305F6" w:rsidR="00546030" w:rsidRDefault="00546030" w:rsidP="00546030">
                      <w:pPr>
                        <w:spacing w:line="360" w:lineRule="auto"/>
                      </w:pPr>
                      <w:r>
                        <w:t>151    165    138    143    147    144    156    139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W w:w="0" w:type="auto"/>
        <w:tblInd w:w="5184" w:type="dxa"/>
        <w:tblLook w:val="04A0" w:firstRow="1" w:lastRow="0" w:firstColumn="1" w:lastColumn="0" w:noHBand="0" w:noVBand="1"/>
      </w:tblPr>
      <w:tblGrid>
        <w:gridCol w:w="2469"/>
        <w:gridCol w:w="2257"/>
        <w:gridCol w:w="1220"/>
      </w:tblGrid>
      <w:tr w:rsidR="00546030" w14:paraId="5F5A4BF8" w14:textId="77777777" w:rsidTr="00546030">
        <w:tc>
          <w:tcPr>
            <w:tcW w:w="2469" w:type="dxa"/>
          </w:tcPr>
          <w:p w14:paraId="56A90868" w14:textId="004CF191" w:rsidR="00546030" w:rsidRDefault="001D3627" w:rsidP="001D3627">
            <w:pPr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Height (h)</w:t>
            </w:r>
          </w:p>
        </w:tc>
        <w:tc>
          <w:tcPr>
            <w:tcW w:w="2257" w:type="dxa"/>
          </w:tcPr>
          <w:p w14:paraId="2DB46269" w14:textId="77777777" w:rsidR="00546030" w:rsidRDefault="00546030" w:rsidP="001D3627">
            <w:pPr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Tally</w:t>
            </w:r>
          </w:p>
        </w:tc>
        <w:tc>
          <w:tcPr>
            <w:tcW w:w="1220" w:type="dxa"/>
          </w:tcPr>
          <w:p w14:paraId="7C302DCF" w14:textId="77777777" w:rsidR="00546030" w:rsidRDefault="00546030" w:rsidP="001D3627">
            <w:pPr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Frequency</w:t>
            </w:r>
          </w:p>
        </w:tc>
      </w:tr>
      <w:tr w:rsidR="00546030" w14:paraId="22342D38" w14:textId="77777777" w:rsidTr="00546030">
        <w:trPr>
          <w:trHeight w:val="377"/>
        </w:trPr>
        <w:tc>
          <w:tcPr>
            <w:tcW w:w="2469" w:type="dxa"/>
            <w:vAlign w:val="center"/>
          </w:tcPr>
          <w:p w14:paraId="262146FB" w14:textId="1CA6F9E9" w:rsidR="00546030" w:rsidRDefault="00546030" w:rsidP="00546030">
            <w:pPr>
              <w:jc w:val="center"/>
              <w:rPr>
                <w:rFonts w:ascii="Tahoma" w:hAnsi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</w:rPr>
                  <m:t>130&lt;</m:t>
                </m:r>
                <m:r>
                  <w:rPr>
                    <w:rFonts w:ascii="Cambria Math" w:hAnsi="Cambria Math"/>
                    <w:sz w:val="22"/>
                    <w:szCs w:val="22"/>
                  </w:rPr>
                  <m:t>h≤140</m:t>
                </m:r>
              </m:oMath>
            </m:oMathPara>
          </w:p>
        </w:tc>
        <w:tc>
          <w:tcPr>
            <w:tcW w:w="2257" w:type="dxa"/>
            <w:vAlign w:val="center"/>
          </w:tcPr>
          <w:p w14:paraId="65ACD583" w14:textId="77777777" w:rsidR="00546030" w:rsidRDefault="00546030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1220" w:type="dxa"/>
            <w:vAlign w:val="center"/>
          </w:tcPr>
          <w:p w14:paraId="3287E3A0" w14:textId="77777777" w:rsidR="00546030" w:rsidRDefault="00546030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</w:p>
        </w:tc>
      </w:tr>
      <w:tr w:rsidR="00546030" w14:paraId="5220E5DC" w14:textId="77777777" w:rsidTr="00546030">
        <w:trPr>
          <w:trHeight w:val="377"/>
        </w:trPr>
        <w:tc>
          <w:tcPr>
            <w:tcW w:w="2469" w:type="dxa"/>
            <w:vAlign w:val="center"/>
          </w:tcPr>
          <w:p w14:paraId="46B78ABF" w14:textId="1A69CACC" w:rsidR="00546030" w:rsidRDefault="00546030" w:rsidP="00546030">
            <w:pPr>
              <w:jc w:val="center"/>
              <w:rPr>
                <w:rFonts w:ascii="Tahoma" w:hAnsi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</w:rPr>
                  <m:t>140&lt;</m:t>
                </m:r>
                <m:r>
                  <w:rPr>
                    <w:rFonts w:ascii="Cambria Math" w:hAnsi="Cambria Math"/>
                    <w:sz w:val="22"/>
                    <w:szCs w:val="22"/>
                  </w:rPr>
                  <m:t>h≤150</m:t>
                </m:r>
              </m:oMath>
            </m:oMathPara>
          </w:p>
        </w:tc>
        <w:tc>
          <w:tcPr>
            <w:tcW w:w="2257" w:type="dxa"/>
            <w:vAlign w:val="center"/>
          </w:tcPr>
          <w:p w14:paraId="0A528D38" w14:textId="77777777" w:rsidR="00546030" w:rsidRDefault="00546030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1220" w:type="dxa"/>
            <w:vAlign w:val="center"/>
          </w:tcPr>
          <w:p w14:paraId="1C0049EE" w14:textId="77777777" w:rsidR="00546030" w:rsidRDefault="00546030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</w:p>
        </w:tc>
      </w:tr>
      <w:tr w:rsidR="00546030" w14:paraId="40FCF407" w14:textId="77777777" w:rsidTr="00546030">
        <w:trPr>
          <w:trHeight w:val="377"/>
        </w:trPr>
        <w:tc>
          <w:tcPr>
            <w:tcW w:w="2469" w:type="dxa"/>
            <w:vAlign w:val="center"/>
          </w:tcPr>
          <w:p w14:paraId="531EFDD1" w14:textId="73CF3136" w:rsidR="00546030" w:rsidRDefault="00546030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</w:rPr>
                  <m:t>150&lt;</m:t>
                </m:r>
                <m:r>
                  <w:rPr>
                    <w:rFonts w:ascii="Cambria Math" w:hAnsi="Cambria Math"/>
                    <w:sz w:val="22"/>
                    <w:szCs w:val="22"/>
                  </w:rPr>
                  <m:t>h≤160</m:t>
                </m:r>
              </m:oMath>
            </m:oMathPara>
          </w:p>
        </w:tc>
        <w:tc>
          <w:tcPr>
            <w:tcW w:w="2257" w:type="dxa"/>
            <w:vAlign w:val="center"/>
          </w:tcPr>
          <w:p w14:paraId="66FC0D0C" w14:textId="77777777" w:rsidR="00546030" w:rsidRDefault="00546030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1220" w:type="dxa"/>
            <w:vAlign w:val="center"/>
          </w:tcPr>
          <w:p w14:paraId="6E8D6231" w14:textId="77777777" w:rsidR="00546030" w:rsidRDefault="00546030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</w:p>
        </w:tc>
      </w:tr>
      <w:tr w:rsidR="00546030" w14:paraId="06639FE3" w14:textId="77777777" w:rsidTr="00546030">
        <w:trPr>
          <w:trHeight w:val="377"/>
        </w:trPr>
        <w:tc>
          <w:tcPr>
            <w:tcW w:w="2469" w:type="dxa"/>
            <w:vAlign w:val="center"/>
          </w:tcPr>
          <w:p w14:paraId="432A7EB1" w14:textId="075F1AF0" w:rsidR="00546030" w:rsidRDefault="00546030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</w:rPr>
                  <m:t>160&lt;</m:t>
                </m:r>
                <m:r>
                  <w:rPr>
                    <w:rFonts w:ascii="Cambria Math" w:hAnsi="Cambria Math"/>
                    <w:sz w:val="22"/>
                    <w:szCs w:val="22"/>
                  </w:rPr>
                  <m:t>h≤170</m:t>
                </m:r>
              </m:oMath>
            </m:oMathPara>
          </w:p>
        </w:tc>
        <w:tc>
          <w:tcPr>
            <w:tcW w:w="2257" w:type="dxa"/>
            <w:vAlign w:val="center"/>
          </w:tcPr>
          <w:p w14:paraId="504B3773" w14:textId="77777777" w:rsidR="00546030" w:rsidRDefault="00546030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1220" w:type="dxa"/>
            <w:vAlign w:val="center"/>
          </w:tcPr>
          <w:p w14:paraId="709B06E0" w14:textId="77777777" w:rsidR="00546030" w:rsidRDefault="00546030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</w:p>
        </w:tc>
      </w:tr>
      <w:tr w:rsidR="00546030" w14:paraId="22946571" w14:textId="77777777" w:rsidTr="00546030">
        <w:trPr>
          <w:trHeight w:val="377"/>
        </w:trPr>
        <w:tc>
          <w:tcPr>
            <w:tcW w:w="2469" w:type="dxa"/>
            <w:vAlign w:val="center"/>
          </w:tcPr>
          <w:p w14:paraId="36F97925" w14:textId="18979255" w:rsidR="00546030" w:rsidRDefault="00546030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</w:rPr>
                  <m:t>170&lt;</m:t>
                </m:r>
                <m:r>
                  <w:rPr>
                    <w:rFonts w:ascii="Cambria Math" w:hAnsi="Cambria Math"/>
                    <w:sz w:val="22"/>
                    <w:szCs w:val="22"/>
                  </w:rPr>
                  <m:t>h≤180</m:t>
                </m:r>
              </m:oMath>
            </m:oMathPara>
          </w:p>
        </w:tc>
        <w:tc>
          <w:tcPr>
            <w:tcW w:w="2257" w:type="dxa"/>
            <w:vAlign w:val="center"/>
          </w:tcPr>
          <w:p w14:paraId="1BA94454" w14:textId="77777777" w:rsidR="00546030" w:rsidRDefault="00546030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1220" w:type="dxa"/>
            <w:vAlign w:val="center"/>
          </w:tcPr>
          <w:p w14:paraId="47AF13B8" w14:textId="77777777" w:rsidR="00546030" w:rsidRDefault="00546030" w:rsidP="00CA212B">
            <w:pPr>
              <w:jc w:val="center"/>
              <w:rPr>
                <w:rFonts w:ascii="Tahoma" w:hAnsi="Tahoma"/>
                <w:sz w:val="22"/>
                <w:szCs w:val="22"/>
              </w:rPr>
            </w:pPr>
          </w:p>
        </w:tc>
      </w:tr>
    </w:tbl>
    <w:p w14:paraId="33F9EFD5" w14:textId="77777777" w:rsidR="00546030" w:rsidRDefault="00546030">
      <w:pPr>
        <w:rPr>
          <w:rFonts w:ascii="Tahoma" w:hAnsi="Tahoma"/>
          <w:sz w:val="22"/>
          <w:szCs w:val="22"/>
        </w:rPr>
      </w:pPr>
    </w:p>
    <w:p w14:paraId="32124EAA" w14:textId="77777777" w:rsidR="00546030" w:rsidRDefault="00546030">
      <w:pPr>
        <w:rPr>
          <w:rFonts w:ascii="Tahoma" w:hAnsi="Tahoma"/>
          <w:sz w:val="22"/>
          <w:szCs w:val="22"/>
        </w:rPr>
      </w:pPr>
    </w:p>
    <w:tbl>
      <w:tblPr>
        <w:tblStyle w:val="TableGrid"/>
        <w:tblpPr w:leftFromText="180" w:rightFromText="180" w:vertAnchor="text" w:horzAnchor="page" w:tblpX="2890" w:tblpY="48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</w:tblGrid>
      <w:tr w:rsidR="001D3627" w14:paraId="7B51F051" w14:textId="77777777" w:rsidTr="001D3627">
        <w:trPr>
          <w:trHeight w:val="454"/>
        </w:trPr>
        <w:tc>
          <w:tcPr>
            <w:tcW w:w="454" w:type="dxa"/>
          </w:tcPr>
          <w:p w14:paraId="0EF3C1BF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  <w:bookmarkStart w:id="0" w:name="_GoBack"/>
          </w:p>
        </w:tc>
        <w:tc>
          <w:tcPr>
            <w:tcW w:w="454" w:type="dxa"/>
          </w:tcPr>
          <w:p w14:paraId="385C67C5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4C05D0EC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162CDE34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52553D04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2B12B146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072796B6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14CD7426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28ED99D7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3E33A43F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5E30E83D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</w:tr>
      <w:tr w:rsidR="001D3627" w14:paraId="6677770A" w14:textId="77777777" w:rsidTr="001D3627">
        <w:trPr>
          <w:trHeight w:val="454"/>
        </w:trPr>
        <w:tc>
          <w:tcPr>
            <w:tcW w:w="454" w:type="dxa"/>
          </w:tcPr>
          <w:p w14:paraId="121837E6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4625388A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1CF6D2A3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43FB7C26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21D69BD8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41255F5F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51C8984D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1787A52E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49D89C11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15E82786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0640F003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</w:tr>
      <w:tr w:rsidR="001D3627" w14:paraId="462D4905" w14:textId="77777777" w:rsidTr="007C65EB">
        <w:trPr>
          <w:trHeight w:val="513"/>
        </w:trPr>
        <w:tc>
          <w:tcPr>
            <w:tcW w:w="454" w:type="dxa"/>
          </w:tcPr>
          <w:p w14:paraId="0FE8954D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68B4577A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698CDF79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5C662455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558CC8FD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15077245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59B78B2B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7162E31C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79AF97FD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6066B7A0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5F9F528F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</w:tr>
      <w:tr w:rsidR="001D3627" w14:paraId="05215B60" w14:textId="77777777" w:rsidTr="001D3627">
        <w:trPr>
          <w:trHeight w:val="454"/>
        </w:trPr>
        <w:tc>
          <w:tcPr>
            <w:tcW w:w="454" w:type="dxa"/>
          </w:tcPr>
          <w:p w14:paraId="52570FBE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7103DE70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3C79568A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15F9BCAF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28C8432B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25C587F0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25FCC853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6D9DCC3A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59B0B020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6A619A8F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3D733F1C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</w:tr>
      <w:tr w:rsidR="001D3627" w14:paraId="1ECE7FF2" w14:textId="77777777" w:rsidTr="001D3627">
        <w:trPr>
          <w:trHeight w:val="454"/>
        </w:trPr>
        <w:tc>
          <w:tcPr>
            <w:tcW w:w="454" w:type="dxa"/>
          </w:tcPr>
          <w:p w14:paraId="6BBB17F0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03923685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1B424830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58D811EF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7434D603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2A032947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565349C1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54415D75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6AAB445E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476AB572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63BFB472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</w:tr>
      <w:tr w:rsidR="001D3627" w14:paraId="30222084" w14:textId="77777777" w:rsidTr="001D3627">
        <w:trPr>
          <w:trHeight w:val="454"/>
        </w:trPr>
        <w:tc>
          <w:tcPr>
            <w:tcW w:w="454" w:type="dxa"/>
          </w:tcPr>
          <w:p w14:paraId="730F173D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24FB856F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603AB9FB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47FDB709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6B63C0D7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6CE9D983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624A5586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58BFD4EA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5257E9AD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11AC756E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2021BFCD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</w:tr>
      <w:tr w:rsidR="001D3627" w14:paraId="19AFC290" w14:textId="77777777" w:rsidTr="001D3627">
        <w:trPr>
          <w:trHeight w:val="454"/>
        </w:trPr>
        <w:tc>
          <w:tcPr>
            <w:tcW w:w="454" w:type="dxa"/>
          </w:tcPr>
          <w:p w14:paraId="284622EC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25B68FB4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67B3A94E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72730906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422E1667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7D1E448E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0D39054F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5F8D55C7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4C20A855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1BE69415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77CB9CE0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</w:tr>
      <w:tr w:rsidR="001D3627" w14:paraId="24E07602" w14:textId="77777777" w:rsidTr="001D3627">
        <w:trPr>
          <w:trHeight w:val="454"/>
        </w:trPr>
        <w:tc>
          <w:tcPr>
            <w:tcW w:w="454" w:type="dxa"/>
          </w:tcPr>
          <w:p w14:paraId="06C7C6BD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391FEB85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189B2343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12A481EE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4C1950F7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0243F4D7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04149F2C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262AFDE8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5A5B6A1D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0002B803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035A023E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</w:tr>
      <w:tr w:rsidR="001D3627" w14:paraId="5D9F0D7D" w14:textId="77777777" w:rsidTr="001D3627">
        <w:trPr>
          <w:trHeight w:val="454"/>
        </w:trPr>
        <w:tc>
          <w:tcPr>
            <w:tcW w:w="454" w:type="dxa"/>
          </w:tcPr>
          <w:p w14:paraId="521C0431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17D9A0FF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13021E45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5350096B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40862B3B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76355CB5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783289A1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45D6EBAF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611C7EB3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1D3588F9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454" w:type="dxa"/>
          </w:tcPr>
          <w:p w14:paraId="29D47A2C" w14:textId="77777777" w:rsidR="001D3627" w:rsidRDefault="001D3627" w:rsidP="00546030">
            <w:pPr>
              <w:rPr>
                <w:rFonts w:ascii="Tahoma" w:hAnsi="Tahoma"/>
                <w:sz w:val="22"/>
                <w:szCs w:val="22"/>
              </w:rPr>
            </w:pPr>
          </w:p>
        </w:tc>
      </w:tr>
      <w:bookmarkEnd w:id="0"/>
    </w:tbl>
    <w:p w14:paraId="03608AF5" w14:textId="77777777" w:rsidR="00546030" w:rsidRDefault="00546030">
      <w:pPr>
        <w:rPr>
          <w:rFonts w:ascii="Tahoma" w:hAnsi="Tahoma"/>
          <w:sz w:val="22"/>
          <w:szCs w:val="22"/>
        </w:rPr>
      </w:pPr>
    </w:p>
    <w:p w14:paraId="29BF7926" w14:textId="77777777" w:rsidR="00546030" w:rsidRDefault="00546030">
      <w:pPr>
        <w:rPr>
          <w:rFonts w:ascii="Tahoma" w:hAnsi="Tahoma"/>
          <w:sz w:val="22"/>
          <w:szCs w:val="22"/>
        </w:rPr>
      </w:pPr>
    </w:p>
    <w:p w14:paraId="31977DB9" w14:textId="77777777" w:rsidR="00546030" w:rsidRDefault="00546030">
      <w:pPr>
        <w:rPr>
          <w:rFonts w:ascii="Tahoma" w:hAnsi="Tahoma"/>
          <w:sz w:val="22"/>
          <w:szCs w:val="22"/>
        </w:rPr>
      </w:pPr>
    </w:p>
    <w:p w14:paraId="1BBEF0A9" w14:textId="77777777" w:rsidR="00546030" w:rsidRDefault="00546030">
      <w:pPr>
        <w:rPr>
          <w:rFonts w:ascii="Tahoma" w:hAnsi="Tahoma"/>
          <w:sz w:val="22"/>
          <w:szCs w:val="22"/>
        </w:rPr>
      </w:pPr>
    </w:p>
    <w:p w14:paraId="07233DB1" w14:textId="77777777" w:rsidR="00546030" w:rsidRDefault="00546030">
      <w:pPr>
        <w:rPr>
          <w:rFonts w:ascii="Tahoma" w:hAnsi="Tahoma"/>
          <w:sz w:val="22"/>
          <w:szCs w:val="22"/>
        </w:rPr>
      </w:pPr>
    </w:p>
    <w:p w14:paraId="6E026EEA" w14:textId="77777777" w:rsidR="00546030" w:rsidRDefault="00546030">
      <w:pPr>
        <w:rPr>
          <w:rFonts w:ascii="Tahoma" w:hAnsi="Tahoma"/>
          <w:sz w:val="22"/>
          <w:szCs w:val="22"/>
        </w:rPr>
      </w:pPr>
    </w:p>
    <w:p w14:paraId="6E65E903" w14:textId="77777777" w:rsidR="00546030" w:rsidRDefault="00546030">
      <w:pPr>
        <w:rPr>
          <w:rFonts w:ascii="Tahoma" w:hAnsi="Tahoma"/>
          <w:sz w:val="22"/>
          <w:szCs w:val="22"/>
        </w:rPr>
      </w:pPr>
    </w:p>
    <w:p w14:paraId="59F46BEE" w14:textId="77777777" w:rsidR="0037088C" w:rsidRDefault="0037088C">
      <w:pPr>
        <w:rPr>
          <w:rFonts w:ascii="Tahoma" w:hAnsi="Tahoma"/>
          <w:sz w:val="22"/>
          <w:szCs w:val="22"/>
        </w:rPr>
      </w:pPr>
    </w:p>
    <w:p w14:paraId="34D7B58E" w14:textId="77777777" w:rsidR="001D3627" w:rsidRDefault="001D3627">
      <w:pPr>
        <w:rPr>
          <w:rFonts w:ascii="Tahoma" w:hAnsi="Tahoma"/>
          <w:sz w:val="22"/>
          <w:szCs w:val="22"/>
        </w:rPr>
      </w:pPr>
    </w:p>
    <w:p w14:paraId="525CCA99" w14:textId="77777777" w:rsidR="001D3627" w:rsidRDefault="001D3627">
      <w:pPr>
        <w:rPr>
          <w:rFonts w:ascii="Tahoma" w:hAnsi="Tahoma"/>
          <w:sz w:val="22"/>
          <w:szCs w:val="22"/>
        </w:rPr>
      </w:pPr>
    </w:p>
    <w:p w14:paraId="4CD52A65" w14:textId="77777777" w:rsidR="001D3627" w:rsidRDefault="001D3627">
      <w:pPr>
        <w:rPr>
          <w:rFonts w:ascii="Tahoma" w:hAnsi="Tahoma"/>
          <w:sz w:val="22"/>
          <w:szCs w:val="22"/>
        </w:rPr>
      </w:pPr>
    </w:p>
    <w:p w14:paraId="28C8443A" w14:textId="77777777" w:rsidR="001D3627" w:rsidRDefault="001D3627">
      <w:pPr>
        <w:rPr>
          <w:rFonts w:ascii="Tahoma" w:hAnsi="Tahoma"/>
          <w:sz w:val="22"/>
          <w:szCs w:val="22"/>
        </w:rPr>
      </w:pPr>
    </w:p>
    <w:p w14:paraId="25EE2F40" w14:textId="77777777" w:rsidR="001D3627" w:rsidRDefault="001D3627">
      <w:pPr>
        <w:rPr>
          <w:rFonts w:ascii="Tahoma" w:hAnsi="Tahoma"/>
          <w:sz w:val="22"/>
          <w:szCs w:val="22"/>
        </w:rPr>
      </w:pPr>
    </w:p>
    <w:p w14:paraId="3D977D59" w14:textId="77777777" w:rsidR="001D3627" w:rsidRDefault="001D3627">
      <w:pPr>
        <w:rPr>
          <w:rFonts w:ascii="Tahoma" w:hAnsi="Tahoma"/>
          <w:sz w:val="22"/>
          <w:szCs w:val="22"/>
        </w:rPr>
      </w:pPr>
    </w:p>
    <w:p w14:paraId="77B083AA" w14:textId="77777777" w:rsidR="001D3627" w:rsidRDefault="001D3627">
      <w:pPr>
        <w:rPr>
          <w:rFonts w:ascii="Tahoma" w:hAnsi="Tahoma"/>
          <w:sz w:val="22"/>
          <w:szCs w:val="22"/>
        </w:rPr>
      </w:pPr>
    </w:p>
    <w:p w14:paraId="49B803C6" w14:textId="77777777" w:rsidR="001D3627" w:rsidRDefault="001D3627">
      <w:pPr>
        <w:rPr>
          <w:rFonts w:ascii="Tahoma" w:hAnsi="Tahoma"/>
          <w:sz w:val="22"/>
          <w:szCs w:val="22"/>
        </w:rPr>
      </w:pPr>
    </w:p>
    <w:p w14:paraId="337595E0" w14:textId="4758B4CF" w:rsidR="001D3627" w:rsidRDefault="001D3627">
      <w:pPr>
        <w:rPr>
          <w:rFonts w:ascii="Tahoma" w:hAnsi="Tahoma"/>
          <w:sz w:val="22"/>
          <w:szCs w:val="22"/>
        </w:rPr>
      </w:pPr>
    </w:p>
    <w:p w14:paraId="41038F23" w14:textId="2E0757CB" w:rsidR="001D3627" w:rsidRDefault="001D3627">
      <w:pPr>
        <w:rPr>
          <w:rFonts w:ascii="Tahoma" w:hAnsi="Tahoma"/>
          <w:sz w:val="22"/>
          <w:szCs w:val="22"/>
        </w:rPr>
      </w:pPr>
    </w:p>
    <w:p w14:paraId="4097069C" w14:textId="1388DBE6" w:rsidR="001D3627" w:rsidRDefault="001D3627">
      <w:pPr>
        <w:rPr>
          <w:rFonts w:ascii="Tahoma" w:hAnsi="Tahoma"/>
          <w:sz w:val="22"/>
          <w:szCs w:val="22"/>
        </w:rPr>
      </w:pPr>
    </w:p>
    <w:p w14:paraId="2D0F2352" w14:textId="77777777" w:rsidR="00840429" w:rsidRDefault="00840429" w:rsidP="00840429">
      <w:pPr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>This chart shows the best distances in metres that athletes threw a javelin in a competition.</w:t>
      </w:r>
    </w:p>
    <w:p w14:paraId="38CABB16" w14:textId="77777777" w:rsidR="00840429" w:rsidRDefault="00840429" w:rsidP="00840429">
      <w:pPr>
        <w:pStyle w:val="ListParagraph"/>
        <w:numPr>
          <w:ilvl w:val="0"/>
          <w:numId w:val="1"/>
        </w:numPr>
        <w:rPr>
          <w:rFonts w:ascii="Tahoma" w:hAnsi="Tahoma"/>
          <w:sz w:val="22"/>
          <w:szCs w:val="22"/>
        </w:rPr>
      </w:pPr>
      <w:r w:rsidRPr="001D3627">
        <w:rPr>
          <w:rFonts w:ascii="Tahoma" w:hAnsi="Tahoma"/>
          <w:noProof/>
          <w:sz w:val="22"/>
          <w:szCs w:val="22"/>
          <w:lang w:val="en-US"/>
        </w:rPr>
        <w:drawing>
          <wp:anchor distT="0" distB="0" distL="114300" distR="114300" simplePos="0" relativeHeight="251666432" behindDoc="0" locked="0" layoutInCell="1" allowOverlap="1" wp14:anchorId="3F246361" wp14:editId="720564CA">
            <wp:simplePos x="0" y="0"/>
            <wp:positionH relativeFrom="column">
              <wp:posOffset>4924425</wp:posOffset>
            </wp:positionH>
            <wp:positionV relativeFrom="paragraph">
              <wp:posOffset>21590</wp:posOffset>
            </wp:positionV>
            <wp:extent cx="1856105" cy="1473200"/>
            <wp:effectExtent l="0" t="0" r="0" b="0"/>
            <wp:wrapSquare wrapText="bothSides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6105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ahoma" w:hAnsi="Tahoma"/>
          <w:sz w:val="22"/>
          <w:szCs w:val="22"/>
        </w:rPr>
        <w:t>State the number of athletes who threw the javelin:</w:t>
      </w:r>
      <w:r>
        <w:rPr>
          <w:rFonts w:ascii="Tahoma" w:hAnsi="Tahoma"/>
          <w:sz w:val="22"/>
          <w:szCs w:val="22"/>
        </w:rPr>
        <w:br/>
      </w:r>
      <w:proofErr w:type="spellStart"/>
      <w:r>
        <w:rPr>
          <w:rFonts w:ascii="Tahoma" w:hAnsi="Tahoma"/>
          <w:sz w:val="22"/>
          <w:szCs w:val="22"/>
        </w:rPr>
        <w:t>i</w:t>
      </w:r>
      <w:proofErr w:type="spellEnd"/>
      <w:r>
        <w:rPr>
          <w:rFonts w:ascii="Tahoma" w:hAnsi="Tahoma"/>
          <w:sz w:val="22"/>
          <w:szCs w:val="22"/>
        </w:rPr>
        <w:t>) between 65 and 70 metres</w:t>
      </w:r>
      <w:r>
        <w:rPr>
          <w:rFonts w:ascii="Tahoma" w:hAnsi="Tahoma"/>
          <w:sz w:val="22"/>
          <w:szCs w:val="22"/>
        </w:rPr>
        <w:br/>
      </w:r>
      <w:r>
        <w:rPr>
          <w:rFonts w:ascii="Tahoma" w:hAnsi="Tahoma"/>
          <w:sz w:val="22"/>
          <w:szCs w:val="22"/>
        </w:rPr>
        <w:br/>
      </w:r>
      <w:r>
        <w:rPr>
          <w:rFonts w:ascii="Tahoma" w:hAnsi="Tahoma"/>
          <w:sz w:val="22"/>
          <w:szCs w:val="22"/>
        </w:rPr>
        <w:br/>
        <w:t>ii) between 80 and 90 metres</w:t>
      </w:r>
      <w:r>
        <w:rPr>
          <w:rFonts w:ascii="Tahoma" w:hAnsi="Tahoma"/>
          <w:sz w:val="22"/>
          <w:szCs w:val="22"/>
        </w:rPr>
        <w:br/>
      </w:r>
      <w:r>
        <w:rPr>
          <w:rFonts w:ascii="Tahoma" w:hAnsi="Tahoma"/>
          <w:sz w:val="22"/>
          <w:szCs w:val="22"/>
        </w:rPr>
        <w:br/>
      </w:r>
    </w:p>
    <w:p w14:paraId="5477FA9B" w14:textId="77777777" w:rsidR="00840429" w:rsidRDefault="00840429" w:rsidP="00840429">
      <w:pPr>
        <w:pStyle w:val="ListParagraph"/>
        <w:numPr>
          <w:ilvl w:val="0"/>
          <w:numId w:val="1"/>
        </w:numPr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>In which class interval was the winner?</w:t>
      </w:r>
      <w:r>
        <w:rPr>
          <w:rFonts w:ascii="Tahoma" w:hAnsi="Tahoma"/>
          <w:sz w:val="22"/>
          <w:szCs w:val="22"/>
        </w:rPr>
        <w:br/>
      </w:r>
      <w:r>
        <w:rPr>
          <w:rFonts w:ascii="Tahoma" w:hAnsi="Tahoma"/>
          <w:sz w:val="22"/>
          <w:szCs w:val="22"/>
        </w:rPr>
        <w:br/>
      </w:r>
    </w:p>
    <w:p w14:paraId="19D5EE51" w14:textId="77777777" w:rsidR="00840429" w:rsidRPr="001D3627" w:rsidRDefault="00840429" w:rsidP="00840429">
      <w:pPr>
        <w:pStyle w:val="ListParagraph"/>
        <w:numPr>
          <w:ilvl w:val="0"/>
          <w:numId w:val="1"/>
        </w:numPr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>Calculate the total number of athletes who threw a javelin.</w:t>
      </w:r>
    </w:p>
    <w:p w14:paraId="10DD5D89" w14:textId="77777777" w:rsidR="0037088C" w:rsidRDefault="0037088C">
      <w:pPr>
        <w:rPr>
          <w:rFonts w:ascii="Tahoma" w:hAnsi="Tahoma"/>
          <w:sz w:val="22"/>
          <w:szCs w:val="22"/>
        </w:rPr>
      </w:pPr>
    </w:p>
    <w:p w14:paraId="3FCA54CE" w14:textId="77777777" w:rsidR="001D3627" w:rsidRDefault="001D3627">
      <w:pPr>
        <w:rPr>
          <w:rFonts w:ascii="Tahoma" w:hAnsi="Tahoma"/>
          <w:sz w:val="22"/>
          <w:szCs w:val="22"/>
        </w:rPr>
      </w:pPr>
    </w:p>
    <w:p w14:paraId="50242C1E" w14:textId="756AA4BD" w:rsidR="001D3627" w:rsidRDefault="001D3627">
      <w:pPr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>Ali surveyed 40 students to find out how much time they spent doing homework in the past two weeks.</w:t>
      </w:r>
    </w:p>
    <w:p w14:paraId="16BD5E1B" w14:textId="62880030" w:rsidR="001D3627" w:rsidRDefault="001D3627">
      <w:pPr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>Complete the table, finding the value of x, and complete the histogram.</w:t>
      </w:r>
      <w:r w:rsidRPr="001D3627">
        <w:rPr>
          <w:noProof/>
          <w:lang w:val="en-US"/>
        </w:rPr>
        <w:t xml:space="preserve"> </w:t>
      </w:r>
    </w:p>
    <w:tbl>
      <w:tblPr>
        <w:tblStyle w:val="TableGrid"/>
        <w:tblpPr w:leftFromText="180" w:rightFromText="180" w:vertAnchor="text" w:horzAnchor="page" w:tblpX="730" w:tblpY="387"/>
        <w:tblW w:w="0" w:type="auto"/>
        <w:tblLook w:val="04A0" w:firstRow="1" w:lastRow="0" w:firstColumn="1" w:lastColumn="0" w:noHBand="0" w:noVBand="1"/>
      </w:tblPr>
      <w:tblGrid>
        <w:gridCol w:w="2289"/>
        <w:gridCol w:w="1985"/>
      </w:tblGrid>
      <w:tr w:rsidR="001D3627" w14:paraId="472DFD23" w14:textId="77777777" w:rsidTr="001D3627">
        <w:tc>
          <w:tcPr>
            <w:tcW w:w="2289" w:type="dxa"/>
          </w:tcPr>
          <w:p w14:paraId="0A1F80A7" w14:textId="77777777" w:rsidR="001D3627" w:rsidRDefault="001D3627" w:rsidP="001D3627">
            <w:pPr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Homework hours (t)</w:t>
            </w:r>
          </w:p>
        </w:tc>
        <w:tc>
          <w:tcPr>
            <w:tcW w:w="1985" w:type="dxa"/>
          </w:tcPr>
          <w:p w14:paraId="7597448E" w14:textId="77777777" w:rsidR="001D3627" w:rsidRDefault="001D3627" w:rsidP="001D3627">
            <w:pPr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Frequency</w:t>
            </w:r>
          </w:p>
        </w:tc>
      </w:tr>
      <w:tr w:rsidR="001D3627" w14:paraId="4FEB0416" w14:textId="77777777" w:rsidTr="001D3627">
        <w:trPr>
          <w:trHeight w:val="377"/>
        </w:trPr>
        <w:tc>
          <w:tcPr>
            <w:tcW w:w="2289" w:type="dxa"/>
            <w:vAlign w:val="center"/>
          </w:tcPr>
          <w:p w14:paraId="4A5503CD" w14:textId="77EDB2D9" w:rsidR="001D3627" w:rsidRDefault="001D3627" w:rsidP="001D3627">
            <w:pPr>
              <w:jc w:val="center"/>
              <w:rPr>
                <w:rFonts w:ascii="Tahoma" w:hAnsi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</w:rPr>
                  <m:t>0≤w&lt;5</m:t>
                </m:r>
              </m:oMath>
            </m:oMathPara>
          </w:p>
        </w:tc>
        <w:tc>
          <w:tcPr>
            <w:tcW w:w="1985" w:type="dxa"/>
            <w:vAlign w:val="center"/>
          </w:tcPr>
          <w:p w14:paraId="3A7FB261" w14:textId="77777777" w:rsidR="001D3627" w:rsidRDefault="001D3627" w:rsidP="001D3627">
            <w:pPr>
              <w:jc w:val="center"/>
              <w:rPr>
                <w:rFonts w:ascii="Tahoma" w:hAnsi="Tahoma"/>
                <w:sz w:val="22"/>
                <w:szCs w:val="22"/>
              </w:rPr>
            </w:pPr>
          </w:p>
        </w:tc>
      </w:tr>
      <w:tr w:rsidR="001D3627" w14:paraId="33B284A9" w14:textId="77777777" w:rsidTr="001D3627">
        <w:trPr>
          <w:trHeight w:val="377"/>
        </w:trPr>
        <w:tc>
          <w:tcPr>
            <w:tcW w:w="2289" w:type="dxa"/>
            <w:vAlign w:val="center"/>
          </w:tcPr>
          <w:p w14:paraId="06089976" w14:textId="53E110E7" w:rsidR="001D3627" w:rsidRDefault="001D3627" w:rsidP="001D3627">
            <w:pPr>
              <w:jc w:val="center"/>
              <w:rPr>
                <w:rFonts w:ascii="Tahoma" w:hAnsi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</w:rPr>
                  <m:t>5≤w&lt;10</m:t>
                </m:r>
              </m:oMath>
            </m:oMathPara>
          </w:p>
        </w:tc>
        <w:tc>
          <w:tcPr>
            <w:tcW w:w="1985" w:type="dxa"/>
            <w:vAlign w:val="center"/>
          </w:tcPr>
          <w:p w14:paraId="12F3F2B3" w14:textId="0A9FB167" w:rsidR="001D3627" w:rsidRDefault="001D3627" w:rsidP="001D3627">
            <w:pPr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x</w:t>
            </w:r>
          </w:p>
        </w:tc>
      </w:tr>
      <w:tr w:rsidR="001D3627" w14:paraId="7E117CA9" w14:textId="77777777" w:rsidTr="001D3627">
        <w:trPr>
          <w:trHeight w:val="377"/>
        </w:trPr>
        <w:tc>
          <w:tcPr>
            <w:tcW w:w="2289" w:type="dxa"/>
            <w:vAlign w:val="center"/>
          </w:tcPr>
          <w:p w14:paraId="629813BF" w14:textId="2C48F583" w:rsidR="001D3627" w:rsidRDefault="001D3627" w:rsidP="001D3627">
            <w:pPr>
              <w:jc w:val="center"/>
              <w:rPr>
                <w:rFonts w:ascii="Tahoma" w:hAnsi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</w:rPr>
                  <m:t>10≤w&lt;15</m:t>
                </m:r>
              </m:oMath>
            </m:oMathPara>
          </w:p>
        </w:tc>
        <w:tc>
          <w:tcPr>
            <w:tcW w:w="1985" w:type="dxa"/>
            <w:vAlign w:val="center"/>
          </w:tcPr>
          <w:p w14:paraId="7F3A63BE" w14:textId="77777777" w:rsidR="001D3627" w:rsidRDefault="001D3627" w:rsidP="001D3627">
            <w:pPr>
              <w:jc w:val="center"/>
              <w:rPr>
                <w:rFonts w:ascii="Tahoma" w:hAnsi="Tahoma"/>
                <w:sz w:val="22"/>
                <w:szCs w:val="22"/>
              </w:rPr>
            </w:pPr>
          </w:p>
        </w:tc>
      </w:tr>
      <w:tr w:rsidR="001D3627" w14:paraId="35C5083B" w14:textId="77777777" w:rsidTr="001D3627">
        <w:trPr>
          <w:trHeight w:val="377"/>
        </w:trPr>
        <w:tc>
          <w:tcPr>
            <w:tcW w:w="2289" w:type="dxa"/>
            <w:vAlign w:val="center"/>
          </w:tcPr>
          <w:p w14:paraId="7FE85D58" w14:textId="0996DE13" w:rsidR="001D3627" w:rsidRDefault="001D3627" w:rsidP="001D3627">
            <w:pPr>
              <w:jc w:val="center"/>
              <w:rPr>
                <w:rFonts w:ascii="Tahoma" w:hAnsi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</w:rPr>
                  <m:t>15≤w&lt;20</m:t>
                </m:r>
              </m:oMath>
            </m:oMathPara>
          </w:p>
        </w:tc>
        <w:tc>
          <w:tcPr>
            <w:tcW w:w="1985" w:type="dxa"/>
            <w:vAlign w:val="center"/>
          </w:tcPr>
          <w:p w14:paraId="10520636" w14:textId="3B76CBD9" w:rsidR="001D3627" w:rsidRDefault="001D3627" w:rsidP="001D3627">
            <w:pPr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13</w:t>
            </w:r>
          </w:p>
        </w:tc>
      </w:tr>
      <w:tr w:rsidR="001D3627" w14:paraId="4EA02207" w14:textId="77777777" w:rsidTr="001D3627">
        <w:trPr>
          <w:trHeight w:val="377"/>
        </w:trPr>
        <w:tc>
          <w:tcPr>
            <w:tcW w:w="2289" w:type="dxa"/>
            <w:vAlign w:val="center"/>
          </w:tcPr>
          <w:p w14:paraId="62D98544" w14:textId="173FC747" w:rsidR="001D3627" w:rsidRDefault="001D3627" w:rsidP="001D3627">
            <w:pPr>
              <w:jc w:val="center"/>
              <w:rPr>
                <w:rFonts w:ascii="Tahoma" w:hAnsi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</w:rPr>
                  <m:t>20≤w&lt;25</m:t>
                </m:r>
              </m:oMath>
            </m:oMathPara>
          </w:p>
        </w:tc>
        <w:tc>
          <w:tcPr>
            <w:tcW w:w="1985" w:type="dxa"/>
            <w:vAlign w:val="center"/>
          </w:tcPr>
          <w:p w14:paraId="4DDA66A2" w14:textId="57771CB2" w:rsidR="001D3627" w:rsidRDefault="001D3627" w:rsidP="001D3627">
            <w:pPr>
              <w:jc w:val="center"/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sz w:val="22"/>
                <w:szCs w:val="22"/>
              </w:rPr>
              <w:t>2x</w:t>
            </w:r>
          </w:p>
        </w:tc>
      </w:tr>
      <w:tr w:rsidR="001D3627" w14:paraId="1E4A7ACB" w14:textId="77777777" w:rsidTr="001D3627">
        <w:trPr>
          <w:trHeight w:val="377"/>
        </w:trPr>
        <w:tc>
          <w:tcPr>
            <w:tcW w:w="2289" w:type="dxa"/>
            <w:vAlign w:val="center"/>
          </w:tcPr>
          <w:p w14:paraId="704643D3" w14:textId="77777777" w:rsidR="001D3627" w:rsidRDefault="001D3627" w:rsidP="001D3627">
            <w:pPr>
              <w:jc w:val="center"/>
              <w:rPr>
                <w:rFonts w:ascii="Tahoma" w:hAnsi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</w:rPr>
                  <m:t>70≤w&lt;75</m:t>
                </m:r>
              </m:oMath>
            </m:oMathPara>
          </w:p>
        </w:tc>
        <w:tc>
          <w:tcPr>
            <w:tcW w:w="1985" w:type="dxa"/>
            <w:vAlign w:val="center"/>
          </w:tcPr>
          <w:p w14:paraId="52A4FB53" w14:textId="77777777" w:rsidR="001D3627" w:rsidRDefault="001D3627" w:rsidP="001D3627">
            <w:pPr>
              <w:jc w:val="center"/>
              <w:rPr>
                <w:rFonts w:ascii="Tahoma" w:hAnsi="Tahoma"/>
                <w:sz w:val="22"/>
                <w:szCs w:val="22"/>
              </w:rPr>
            </w:pPr>
          </w:p>
        </w:tc>
      </w:tr>
    </w:tbl>
    <w:p w14:paraId="3A70529A" w14:textId="77777777" w:rsidR="001D3627" w:rsidRDefault="001D3627">
      <w:pPr>
        <w:rPr>
          <w:rFonts w:ascii="Tahoma" w:hAnsi="Tahoma"/>
          <w:sz w:val="22"/>
          <w:szCs w:val="22"/>
        </w:rPr>
      </w:pPr>
    </w:p>
    <w:p w14:paraId="48AD70DD" w14:textId="167C159F" w:rsidR="001D3627" w:rsidRPr="00996A3C" w:rsidRDefault="001D3627">
      <w:pPr>
        <w:rPr>
          <w:rFonts w:ascii="Tahoma" w:hAnsi="Tahoma"/>
          <w:sz w:val="22"/>
          <w:szCs w:val="22"/>
        </w:rPr>
      </w:pPr>
      <w:r w:rsidRPr="001D3627">
        <w:rPr>
          <w:noProof/>
          <w:lang w:val="en-US"/>
        </w:rPr>
        <w:drawing>
          <wp:anchor distT="0" distB="0" distL="114300" distR="114300" simplePos="0" relativeHeight="251663360" behindDoc="0" locked="0" layoutInCell="1" allowOverlap="1" wp14:anchorId="65981FE9" wp14:editId="527481C9">
            <wp:simplePos x="0" y="0"/>
            <wp:positionH relativeFrom="column">
              <wp:posOffset>568325</wp:posOffset>
            </wp:positionH>
            <wp:positionV relativeFrom="paragraph">
              <wp:posOffset>11430</wp:posOffset>
            </wp:positionV>
            <wp:extent cx="2858770" cy="2037715"/>
            <wp:effectExtent l="0" t="0" r="11430" b="0"/>
            <wp:wrapSquare wrapText="bothSides"/>
            <wp:docPr id="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8770" cy="20377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D3627" w:rsidRPr="00996A3C" w:rsidSect="000F567E">
      <w:pgSz w:w="11900" w:h="16840"/>
      <w:pgMar w:top="284" w:right="560" w:bottom="720" w:left="42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halkboard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B4510A"/>
    <w:multiLevelType w:val="hybridMultilevel"/>
    <w:tmpl w:val="C03C39F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embedSystemFonts/>
  <w:proofState w:spelling="clean" w:grammar="clean"/>
  <w:attachedTemplate r:id="rId1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6A3C"/>
    <w:rsid w:val="000F567E"/>
    <w:rsid w:val="001111F7"/>
    <w:rsid w:val="0013414E"/>
    <w:rsid w:val="001D3627"/>
    <w:rsid w:val="00283667"/>
    <w:rsid w:val="002C7E97"/>
    <w:rsid w:val="0037088C"/>
    <w:rsid w:val="00546030"/>
    <w:rsid w:val="00603611"/>
    <w:rsid w:val="007C65EB"/>
    <w:rsid w:val="00813CB3"/>
    <w:rsid w:val="00840429"/>
    <w:rsid w:val="00996A3C"/>
    <w:rsid w:val="00A374AF"/>
    <w:rsid w:val="00CE08F1"/>
    <w:rsid w:val="00CE1447"/>
    <w:rsid w:val="00D0375F"/>
    <w:rsid w:val="00D3186E"/>
    <w:rsid w:val="00D46D46"/>
    <w:rsid w:val="00EA71D5"/>
    <w:rsid w:val="00FE6CEF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E939FC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E6C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6C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question">
    <w:name w:val="question"/>
    <w:basedOn w:val="Normal"/>
    <w:uiPriority w:val="99"/>
    <w:rsid w:val="00996A3C"/>
    <w:pPr>
      <w:widowControl w:val="0"/>
      <w:autoSpaceDE w:val="0"/>
      <w:autoSpaceDN w:val="0"/>
      <w:adjustRightInd w:val="0"/>
      <w:spacing w:before="240"/>
      <w:ind w:left="567" w:right="567" w:hanging="567"/>
    </w:pPr>
    <w:rPr>
      <w:rFonts w:ascii="Times New Roman" w:eastAsia="Times New Roman" w:hAnsi="Times New Roman" w:cs="Times New Roman"/>
      <w:sz w:val="22"/>
      <w:szCs w:val="22"/>
      <w:lang w:val="en-US"/>
    </w:rPr>
  </w:style>
  <w:style w:type="paragraph" w:customStyle="1" w:styleId="Box">
    <w:name w:val="Box"/>
    <w:basedOn w:val="question"/>
    <w:uiPriority w:val="99"/>
    <w:rsid w:val="00996A3C"/>
    <w:pPr>
      <w:spacing w:before="60" w:after="60"/>
      <w:ind w:left="0" w:right="0" w:firstLine="0"/>
      <w:jc w:val="center"/>
    </w:pPr>
  </w:style>
  <w:style w:type="paragraph" w:customStyle="1" w:styleId="indent1">
    <w:name w:val="indent1"/>
    <w:basedOn w:val="Normal"/>
    <w:uiPriority w:val="99"/>
    <w:rsid w:val="00996A3C"/>
    <w:pPr>
      <w:widowControl w:val="0"/>
      <w:autoSpaceDE w:val="0"/>
      <w:autoSpaceDN w:val="0"/>
      <w:adjustRightInd w:val="0"/>
      <w:spacing w:before="240"/>
      <w:ind w:left="1134" w:right="567" w:hanging="567"/>
    </w:pPr>
    <w:rPr>
      <w:rFonts w:ascii="Times New Roman" w:eastAsia="Times New Roman" w:hAnsi="Times New Roman" w:cs="Times New Roman"/>
      <w:sz w:val="22"/>
      <w:szCs w:val="22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96A3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6A3C"/>
    <w:rPr>
      <w:rFonts w:ascii="Lucida Grande" w:hAnsi="Lucida Grande" w:cs="Lucida Grande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37088C"/>
    <w:rPr>
      <w:color w:val="808080"/>
    </w:rPr>
  </w:style>
  <w:style w:type="paragraph" w:styleId="ListParagraph">
    <w:name w:val="List Paragraph"/>
    <w:basedOn w:val="Normal"/>
    <w:uiPriority w:val="34"/>
    <w:qFormat/>
    <w:rsid w:val="001D36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952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Home:Library:Application%20Support:Microsoft:Office:User%20Templates:My%20Templates:Folder%20Work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Macintosh HD:Users:Home:Library:Application Support:Microsoft:Office:User Templates:My Templates:Folder Work Template.dotx</Template>
  <TotalTime>35</TotalTime>
  <Pages>2</Pages>
  <Words>207</Words>
  <Characters>1185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JWS</Company>
  <LinksUpToDate>false</LinksUpToDate>
  <CharactersWithSpaces>1390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Nikki Cooper</dc:creator>
  <cp:keywords/>
  <dc:description/>
  <cp:lastModifiedBy>Nikki Cooper</cp:lastModifiedBy>
  <cp:revision>4</cp:revision>
  <cp:lastPrinted>2016-10-17T16:44:00Z</cp:lastPrinted>
  <dcterms:created xsi:type="dcterms:W3CDTF">2016-10-14T10:56:00Z</dcterms:created>
  <dcterms:modified xsi:type="dcterms:W3CDTF">2016-10-17T16:46:00Z</dcterms:modified>
</cp:coreProperties>
</file>