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:rsidTr="00EF22FB">
        <w:tc>
          <w:tcPr>
            <w:tcW w:w="6629" w:type="dxa"/>
            <w:vMerge w:val="restart"/>
            <w:vAlign w:val="center"/>
          </w:tcPr>
          <w:p w:rsidR="00FE6CEF" w:rsidRPr="00CC54BC" w:rsidRDefault="00EF22FB" w:rsidP="00FE6CEF">
            <w:pPr>
              <w:rPr>
                <w:rFonts w:ascii="Chalkboard" w:hAnsi="Chalkboard"/>
                <w:u w:val="single"/>
              </w:rPr>
            </w:pPr>
            <w:r>
              <w:rPr>
                <w:rFonts w:ascii="Chalkboard" w:hAnsi="Chalkboard"/>
                <w:noProof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A16E88F" wp14:editId="1BE487EC">
                      <wp:simplePos x="0" y="0"/>
                      <wp:positionH relativeFrom="column">
                        <wp:posOffset>-213360</wp:posOffset>
                      </wp:positionH>
                      <wp:positionV relativeFrom="paragraph">
                        <wp:posOffset>229870</wp:posOffset>
                      </wp:positionV>
                      <wp:extent cx="1536700" cy="412750"/>
                      <wp:effectExtent l="0" t="0" r="38100" b="19050"/>
                      <wp:wrapNone/>
                      <wp:docPr id="1" name="Parallelogram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6700" cy="412750"/>
                              </a:xfrm>
                              <a:prstGeom prst="parallelogram">
                                <a:avLst>
                                  <a:gd name="adj" fmla="val 68886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7" coordsize="21600,21600" o:spt="7" adj="5400" path="m@0,0l0,21600@1,21600,21600,0xe">
                      <v:stroke joinstyle="miter"/>
                      <v:formulas>
                        <v:f eqn="val #0"/>
                        <v:f eqn="sum width 0 #0"/>
                        <v:f eqn="prod #0 1 2"/>
                        <v:f eqn="sum width 0 @2"/>
                        <v:f eqn="mid #0 width"/>
                        <v:f eqn="mid @1 0"/>
                        <v:f eqn="prod height width #0"/>
                        <v:f eqn="prod @6 1 2"/>
                        <v:f eqn="sum height 0 @7"/>
                        <v:f eqn="prod width 1 2"/>
                        <v:f eqn="sum #0 0 @9"/>
                        <v:f eqn="if @10 @8 0"/>
                        <v:f eqn="if @10 @7 height"/>
                      </v:formulas>
                      <v:path gradientshapeok="t" o:connecttype="custom" o:connectlocs="@4,0;10800,@11;@3,10800;@5,21600;10800,@12;@2,10800" textboxrect="1800,1800,19800,19800;8100,8100,13500,13500;10800,10800,10800,10800"/>
                      <v:handles>
                        <v:h position="#0,topLeft" xrange="0,21600"/>
                      </v:handles>
                    </v:shapetype>
                    <v:shape id="Parallelogram 1" o:spid="_x0000_s1026" type="#_x0000_t7" style="position:absolute;margin-left:-16.75pt;margin-top:18.1pt;width:121pt;height:3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" adj="3997" filled="f" strokecolor="black [3213]"/>
                  </w:pict>
                </mc:Fallback>
              </mc:AlternateContent>
            </w:r>
            <w:r>
              <w:rPr>
                <w:rFonts w:ascii="Chalkboard" w:hAnsi="Chalkboard"/>
                <w:noProof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93F37A3" wp14:editId="794625F4">
                      <wp:simplePos x="0" y="0"/>
                      <wp:positionH relativeFrom="column">
                        <wp:posOffset>1864360</wp:posOffset>
                      </wp:positionH>
                      <wp:positionV relativeFrom="paragraph">
                        <wp:posOffset>224790</wp:posOffset>
                      </wp:positionV>
                      <wp:extent cx="1412240" cy="568325"/>
                      <wp:effectExtent l="0" t="0" r="35560" b="15875"/>
                      <wp:wrapNone/>
                      <wp:docPr id="2" name="Trapezoid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12240" cy="568325"/>
                              </a:xfrm>
                              <a:prstGeom prst="trapezoid">
                                <a:avLst>
                                  <a:gd name="adj" fmla="val 50028"/>
                                </a:avLst>
                              </a:prstGeom>
                              <a:solidFill>
                                <a:srgbClr val="FFFFFF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rapezoid 2" o:spid="_x0000_s1026" style="position:absolute;margin-left:146.8pt;margin-top:17.7pt;width:111.2pt;height:4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12240,56832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" path="m0,568325l284322,,1127918,,1412240,568325,,568325xe">
                      <v:path arrowok="t" o:connecttype="custom" o:connectlocs="0,568325;284322,0;1127918,0;1412240,568325;0,568325" o:connectangles="0,0,0,0,0"/>
                    </v:shape>
                  </w:pict>
                </mc:Fallback>
              </mc:AlternateContent>
            </w:r>
            <w:r w:rsidR="00FE6CEF" w:rsidRPr="008A1B61">
              <w:rPr>
                <w:rFonts w:ascii="Chalkboard" w:hAnsi="Chalkboard"/>
                <w:u w:val="single"/>
              </w:rPr>
              <w:t xml:space="preserve">L.Q. </w:t>
            </w:r>
            <w:r>
              <w:rPr>
                <w:rFonts w:ascii="Chalkboard" w:hAnsi="Chalkboard"/>
                <w:u w:val="single"/>
              </w:rPr>
              <w:t>How do I calculate and use the area of a</w:t>
            </w:r>
            <w:r>
              <w:rPr>
                <w:rFonts w:ascii="Chalkboard" w:hAnsi="Chalkboard"/>
                <w:u w:val="single"/>
              </w:rPr>
              <w:br/>
            </w:r>
            <w:proofErr w:type="gramStart"/>
            <w:r w:rsidRPr="00EF22FB">
              <w:rPr>
                <w:rFonts w:ascii="Chalkboard" w:hAnsi="Chalkboard"/>
              </w:rPr>
              <w:t xml:space="preserve">                         </w:t>
            </w:r>
            <w:r>
              <w:rPr>
                <w:rFonts w:ascii="Chalkboard" w:hAnsi="Chalkboard"/>
                <w:u w:val="single"/>
              </w:rPr>
              <w:t>and</w:t>
            </w:r>
            <w:proofErr w:type="gramEnd"/>
            <w:r>
              <w:rPr>
                <w:rFonts w:ascii="Chalkboard" w:hAnsi="Chalkboard"/>
                <w:u w:val="single"/>
              </w:rPr>
              <w:t xml:space="preserve"> a </w:t>
            </w:r>
          </w:p>
        </w:tc>
        <w:tc>
          <w:tcPr>
            <w:tcW w:w="784" w:type="dxa"/>
          </w:tcPr>
          <w:p w:rsidR="00FE6CEF" w:rsidRPr="00CC54BC" w:rsidRDefault="00FE6CEF" w:rsidP="00EF22FB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:rsidR="00FE6CEF" w:rsidRDefault="00FE6CEF" w:rsidP="00EF22FB">
            <w:pPr>
              <w:rPr>
                <w:rFonts w:ascii="Chalkboard" w:hAnsi="Chalkboard"/>
              </w:rPr>
            </w:pPr>
          </w:p>
        </w:tc>
      </w:tr>
      <w:tr w:rsidR="00FE6CEF" w:rsidTr="00EF22FB">
        <w:trPr>
          <w:trHeight w:val="525"/>
        </w:trPr>
        <w:tc>
          <w:tcPr>
            <w:tcW w:w="6629" w:type="dxa"/>
            <w:vMerge/>
          </w:tcPr>
          <w:p w:rsidR="00FE6CEF" w:rsidRDefault="00FE6CEF" w:rsidP="00EF22FB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:rsidR="00FE6CEF" w:rsidRPr="00CC54BC" w:rsidRDefault="00FE6CEF" w:rsidP="00EF22FB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:rsidR="00FE6CEF" w:rsidRDefault="00FE6CEF" w:rsidP="00EF22FB">
            <w:pPr>
              <w:rPr>
                <w:rFonts w:ascii="Chalkboard" w:hAnsi="Chalkboard"/>
              </w:rPr>
            </w:pPr>
          </w:p>
        </w:tc>
      </w:tr>
    </w:tbl>
    <w:p w:rsidR="00DA0F15" w:rsidRDefault="00DA0F15">
      <w:pPr>
        <w:rPr>
          <w:noProof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2946400</wp:posOffset>
                </wp:positionH>
                <wp:positionV relativeFrom="paragraph">
                  <wp:posOffset>597535</wp:posOffset>
                </wp:positionV>
                <wp:extent cx="3931920" cy="1391920"/>
                <wp:effectExtent l="0" t="0" r="30480" b="3048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1920" cy="13919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76CF" w:rsidRPr="00DA0F15" w:rsidRDefault="00F876CF">
                            <w:pPr>
                              <w:rPr>
                                <w:rFonts w:ascii="Tahoma" w:hAnsi="Tahoma"/>
                              </w:rPr>
                            </w:pPr>
                            <w:r w:rsidRPr="00DA0F15">
                              <w:rPr>
                                <w:rFonts w:ascii="Tahoma" w:hAnsi="Tahoma"/>
                              </w:rPr>
                              <w:t>Area of a parallelogram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6" type="#_x0000_t202" style="position:absolute;margin-left:232pt;margin-top:47.05pt;width:309.6pt;height:109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" filled="f">
                <v:textbox>
                  <w:txbxContent>
                    <w:p w:rsidR="00F876CF" w:rsidRPr="00DA0F15" w:rsidRDefault="00F876CF">
                      <w:pPr>
                        <w:rPr>
                          <w:rFonts w:ascii="Tahoma" w:hAnsi="Tahoma"/>
                        </w:rPr>
                      </w:pPr>
                      <w:r w:rsidRPr="00DA0F15">
                        <w:rPr>
                          <w:rFonts w:ascii="Tahoma" w:hAnsi="Tahoma"/>
                        </w:rPr>
                        <w:t>Area of a parallelogram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604520</wp:posOffset>
                </wp:positionH>
                <wp:positionV relativeFrom="paragraph">
                  <wp:posOffset>1562735</wp:posOffset>
                </wp:positionV>
                <wp:extent cx="137160" cy="132080"/>
                <wp:effectExtent l="0" t="0" r="15240" b="20320"/>
                <wp:wrapThrough wrapText="bothSides">
                  <wp:wrapPolygon edited="0">
                    <wp:start x="0" y="0"/>
                    <wp:lineTo x="0" y="20769"/>
                    <wp:lineTo x="20000" y="20769"/>
                    <wp:lineTo x="20000" y="0"/>
                    <wp:lineTo x="0" y="0"/>
                  </wp:wrapPolygon>
                </wp:wrapThrough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20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" o:spid="_x0000_s1026" style="position:absolute;margin-left:47.6pt;margin-top:123.05pt;width:10.8pt;height:10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" filled="f">
                <w10:wrap type="through"/>
              </v:rect>
            </w:pict>
          </mc:Fallback>
        </mc:AlternateContent>
      </w:r>
      <w:r w:rsidR="00EF22F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EC7D62" wp14:editId="019308D9">
                <wp:simplePos x="0" y="0"/>
                <wp:positionH relativeFrom="column">
                  <wp:posOffset>533400</wp:posOffset>
                </wp:positionH>
                <wp:positionV relativeFrom="paragraph">
                  <wp:posOffset>981075</wp:posOffset>
                </wp:positionV>
                <wp:extent cx="944880" cy="36322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363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76CF" w:rsidRPr="00EF22FB" w:rsidRDefault="00F876CF" w:rsidP="00EF22FB">
                            <w:pPr>
                              <w:rPr>
                                <w:rFonts w:ascii="Tahoma" w:hAnsi="Tahom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/>
                                <w:sz w:val="20"/>
                                <w:szCs w:val="20"/>
                              </w:rPr>
                              <w:t>5</w:t>
                            </w:r>
                            <w:r w:rsidRPr="00EF22FB">
                              <w:rPr>
                                <w:rFonts w:ascii="Tahoma" w:hAnsi="Tahoma"/>
                                <w:sz w:val="20"/>
                                <w:szCs w:val="20"/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42pt;margin-top:77.25pt;width:74.4pt;height:28.6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" filled="f" stroked="f">
                <v:textbox>
                  <w:txbxContent>
                    <w:p w:rsidR="00F876CF" w:rsidRPr="00EF22FB" w:rsidRDefault="00F876CF" w:rsidP="00EF22FB">
                      <w:pPr>
                        <w:rPr>
                          <w:rFonts w:ascii="Tahoma" w:hAnsi="Tahoma"/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/>
                          <w:sz w:val="20"/>
                          <w:szCs w:val="20"/>
                        </w:rPr>
                        <w:t>5</w:t>
                      </w:r>
                      <w:r w:rsidRPr="00EF22FB">
                        <w:rPr>
                          <w:rFonts w:ascii="Tahoma" w:hAnsi="Tahoma"/>
                          <w:sz w:val="20"/>
                          <w:szCs w:val="20"/>
                        </w:rPr>
                        <w:t>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F22F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C96522" wp14:editId="2E397FE7">
                <wp:simplePos x="0" y="0"/>
                <wp:positionH relativeFrom="column">
                  <wp:posOffset>604520</wp:posOffset>
                </wp:positionH>
                <wp:positionV relativeFrom="paragraph">
                  <wp:posOffset>709295</wp:posOffset>
                </wp:positionV>
                <wp:extent cx="0" cy="985520"/>
                <wp:effectExtent l="0" t="0" r="25400" b="3048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85520"/>
                        </a:xfrm>
                        <a:prstGeom prst="line">
                          <a:avLst/>
                        </a:prstGeom>
                        <a:ln w="9525" cmpd="sng">
                          <a:solidFill>
                            <a:srgbClr val="000000"/>
                          </a:solidFill>
                          <a:prstDash val="dash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7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6pt,55.85pt" to="47.6pt,133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">
                <v:stroke dashstyle="dash"/>
              </v:line>
            </w:pict>
          </mc:Fallback>
        </mc:AlternateContent>
      </w:r>
      <w:r w:rsidR="00EF22FB">
        <w:rPr>
          <w:noProof/>
          <w:lang w:val="en-US"/>
        </w:rPr>
        <w:t xml:space="preserve">  </w:t>
      </w:r>
    </w:p>
    <w:p w:rsidR="00DA0F15" w:rsidRDefault="00DA0F15">
      <w:pPr>
        <w:rPr>
          <w:noProof/>
          <w:lang w:val="en-US"/>
        </w:rPr>
      </w:pPr>
    </w:p>
    <w:p w:rsidR="00DA0F15" w:rsidRDefault="00DA0F15">
      <w:pPr>
        <w:rPr>
          <w:noProof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BA5EB0" wp14:editId="37CF7A3A">
                <wp:simplePos x="0" y="0"/>
                <wp:positionH relativeFrom="column">
                  <wp:posOffset>-27940</wp:posOffset>
                </wp:positionH>
                <wp:positionV relativeFrom="paragraph">
                  <wp:posOffset>351790</wp:posOffset>
                </wp:positionV>
                <wp:extent cx="2651760" cy="985520"/>
                <wp:effectExtent l="0" t="0" r="15240" b="30480"/>
                <wp:wrapThrough wrapText="bothSides">
                  <wp:wrapPolygon edited="0">
                    <wp:start x="4345" y="0"/>
                    <wp:lineTo x="414" y="17814"/>
                    <wp:lineTo x="0" y="20598"/>
                    <wp:lineTo x="0" y="21711"/>
                    <wp:lineTo x="17172" y="21711"/>
                    <wp:lineTo x="21517" y="1670"/>
                    <wp:lineTo x="21517" y="0"/>
                    <wp:lineTo x="4345" y="0"/>
                  </wp:wrapPolygon>
                </wp:wrapThrough>
                <wp:docPr id="3" name="Parallelogram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1760" cy="985520"/>
                        </a:xfrm>
                        <a:prstGeom prst="parallelogram">
                          <a:avLst>
                            <a:gd name="adj" fmla="val 62113"/>
                          </a:avLst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rallelogram 3" o:spid="_x0000_s1026" type="#_x0000_t7" style="position:absolute;margin-left:-2.15pt;margin-top:27.7pt;width:208.8pt;height:77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" adj="4986">
                <w10:wrap type="through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90D950" wp14:editId="28EDAE87">
                <wp:simplePos x="0" y="0"/>
                <wp:positionH relativeFrom="column">
                  <wp:posOffset>1109980</wp:posOffset>
                </wp:positionH>
                <wp:positionV relativeFrom="paragraph">
                  <wp:posOffset>107950</wp:posOffset>
                </wp:positionV>
                <wp:extent cx="944880" cy="36322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363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76CF" w:rsidRPr="00EF22FB" w:rsidRDefault="00F876CF">
                            <w:pPr>
                              <w:rPr>
                                <w:rFonts w:ascii="Tahoma" w:hAnsi="Tahoma"/>
                                <w:sz w:val="20"/>
                                <w:szCs w:val="20"/>
                              </w:rPr>
                            </w:pPr>
                            <w:r w:rsidRPr="00EF22FB">
                              <w:rPr>
                                <w:rFonts w:ascii="Tahoma" w:hAnsi="Tahoma"/>
                                <w:sz w:val="20"/>
                                <w:szCs w:val="20"/>
                              </w:rPr>
                              <w:t>10cm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87.4pt;margin-top:8.5pt;width:74.4pt;height:28.6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" filled="f" stroked="f">
                <v:textbox>
                  <w:txbxContent>
                    <w:p w:rsidR="00F876CF" w:rsidRPr="00EF22FB" w:rsidRDefault="00F876CF">
                      <w:pPr>
                        <w:rPr>
                          <w:rFonts w:ascii="Tahoma" w:hAnsi="Tahoma"/>
                          <w:sz w:val="20"/>
                          <w:szCs w:val="20"/>
                        </w:rPr>
                      </w:pPr>
                      <w:r w:rsidRPr="00EF22FB">
                        <w:rPr>
                          <w:rFonts w:ascii="Tahoma" w:hAnsi="Tahoma"/>
                          <w:sz w:val="20"/>
                          <w:szCs w:val="20"/>
                        </w:rPr>
                        <w:t>10cm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A0F15" w:rsidRDefault="00DA0F15">
      <w:pPr>
        <w:rPr>
          <w:noProof/>
          <w:lang w:val="en-US"/>
        </w:rPr>
      </w:pPr>
    </w:p>
    <w:p w:rsidR="00DA0F15" w:rsidRDefault="00DA0F15">
      <w:pPr>
        <w:rPr>
          <w:noProof/>
          <w:lang w:val="en-US"/>
        </w:rPr>
      </w:pPr>
    </w:p>
    <w:p w:rsidR="00DA0F15" w:rsidRDefault="00F876CF">
      <w:pPr>
        <w:rPr>
          <w:noProof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D87AB7" wp14:editId="22E87A93">
                <wp:simplePos x="0" y="0"/>
                <wp:positionH relativeFrom="column">
                  <wp:posOffset>2275840</wp:posOffset>
                </wp:positionH>
                <wp:positionV relativeFrom="paragraph">
                  <wp:posOffset>201930</wp:posOffset>
                </wp:positionV>
                <wp:extent cx="944880" cy="36322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363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76CF" w:rsidRPr="00EF22FB" w:rsidRDefault="00F876CF" w:rsidP="00EF22FB">
                            <w:pPr>
                              <w:rPr>
                                <w:rFonts w:ascii="Tahoma" w:hAnsi="Tahom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/>
                                <w:sz w:val="20"/>
                                <w:szCs w:val="20"/>
                              </w:rPr>
                              <w:t>7</w:t>
                            </w:r>
                            <w:r w:rsidRPr="00EF22FB">
                              <w:rPr>
                                <w:rFonts w:ascii="Tahoma" w:hAnsi="Tahoma"/>
                                <w:sz w:val="20"/>
                                <w:szCs w:val="20"/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179.2pt;margin-top:15.9pt;width:74.4pt;height:28.6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" filled="f" stroked="f">
                <v:textbox>
                  <w:txbxContent>
                    <w:p w:rsidR="00F876CF" w:rsidRPr="00EF22FB" w:rsidRDefault="00F876CF" w:rsidP="00EF22FB">
                      <w:pPr>
                        <w:rPr>
                          <w:rFonts w:ascii="Tahoma" w:hAnsi="Tahoma"/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/>
                          <w:sz w:val="20"/>
                          <w:szCs w:val="20"/>
                        </w:rPr>
                        <w:t>7</w:t>
                      </w:r>
                      <w:r w:rsidRPr="00EF22FB">
                        <w:rPr>
                          <w:rFonts w:ascii="Tahoma" w:hAnsi="Tahoma"/>
                          <w:sz w:val="20"/>
                          <w:szCs w:val="20"/>
                        </w:rPr>
                        <w:t>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A0F15" w:rsidRDefault="00DA0F15">
      <w:pPr>
        <w:rPr>
          <w:noProof/>
          <w:lang w:val="en-US"/>
        </w:rPr>
      </w:pPr>
    </w:p>
    <w:p w:rsidR="00DA0F15" w:rsidRDefault="00DA0F15">
      <w:pPr>
        <w:rPr>
          <w:noProof/>
          <w:lang w:val="en-US"/>
        </w:rPr>
      </w:pPr>
    </w:p>
    <w:p w:rsidR="00EA71D5" w:rsidRDefault="00EA71D5"/>
    <w:p w:rsidR="00DA0F15" w:rsidRDefault="00DA0F15"/>
    <w:tbl>
      <w:tblPr>
        <w:tblStyle w:val="TableGrid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1"/>
        <w:gridCol w:w="1059"/>
        <w:gridCol w:w="1463"/>
        <w:gridCol w:w="27"/>
        <w:gridCol w:w="2551"/>
        <w:gridCol w:w="567"/>
        <w:gridCol w:w="2693"/>
      </w:tblGrid>
      <w:tr w:rsidR="00DA0F15" w:rsidTr="00B96723">
        <w:tc>
          <w:tcPr>
            <w:tcW w:w="3580" w:type="dxa"/>
            <w:gridSpan w:val="2"/>
          </w:tcPr>
          <w:p w:rsidR="00DA0F15" w:rsidRDefault="00DA0F15" w:rsidP="00DA0F15">
            <w:pPr>
              <w:pStyle w:val="ListParagraph"/>
              <w:numPr>
                <w:ilvl w:val="0"/>
                <w:numId w:val="1"/>
              </w:numPr>
              <w:ind w:left="0" w:firstLine="0"/>
            </w:pPr>
            <w:r>
              <w:br w:type="column"/>
            </w:r>
          </w:p>
          <w:p w:rsidR="00DA0F15" w:rsidRDefault="00DA0F15" w:rsidP="00DA0F15">
            <w:pPr>
              <w:pStyle w:val="ListParagraph"/>
              <w:ind w:left="0"/>
            </w:pPr>
            <w:r>
              <w:rPr>
                <w:noProof/>
                <w:lang w:val="en-US"/>
              </w:rPr>
              <w:drawing>
                <wp:inline distT="0" distB="0" distL="0" distR="0" wp14:anchorId="3BA262B0" wp14:editId="5FB0C204">
                  <wp:extent cx="1584643" cy="5842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4643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1" w:type="dxa"/>
            <w:gridSpan w:val="3"/>
          </w:tcPr>
          <w:p w:rsidR="00DA0F15" w:rsidRDefault="00DA0F15" w:rsidP="00DA0F15">
            <w:pPr>
              <w:pStyle w:val="ListParagraph"/>
              <w:numPr>
                <w:ilvl w:val="0"/>
                <w:numId w:val="1"/>
              </w:numPr>
              <w:ind w:left="0" w:firstLine="0"/>
            </w:pPr>
          </w:p>
          <w:p w:rsidR="00DA0F15" w:rsidRDefault="00DA0F15" w:rsidP="00DA0F15">
            <w:pPr>
              <w:pStyle w:val="ListParagraph"/>
              <w:ind w:left="0"/>
            </w:pPr>
            <w:r>
              <w:rPr>
                <w:noProof/>
                <w:lang w:val="en-US"/>
              </w:rPr>
              <w:drawing>
                <wp:inline distT="0" distB="0" distL="0" distR="0" wp14:anchorId="1B10099E" wp14:editId="514DB708">
                  <wp:extent cx="1574800" cy="833268"/>
                  <wp:effectExtent l="0" t="0" r="0" b="508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5887" cy="833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</w:tcPr>
          <w:p w:rsidR="00DA0F15" w:rsidRDefault="00DA0F15" w:rsidP="00DA0F15">
            <w:pPr>
              <w:pStyle w:val="ListParagraph"/>
              <w:numPr>
                <w:ilvl w:val="0"/>
                <w:numId w:val="1"/>
              </w:numPr>
              <w:ind w:left="0" w:firstLine="0"/>
            </w:pPr>
          </w:p>
          <w:p w:rsidR="00DA0F15" w:rsidRDefault="00DA0F15" w:rsidP="00DA0F15">
            <w:pPr>
              <w:pStyle w:val="ListParagraph"/>
              <w:ind w:left="0"/>
            </w:pPr>
            <w:r>
              <w:rPr>
                <w:noProof/>
                <w:lang w:val="en-US"/>
              </w:rPr>
              <w:drawing>
                <wp:inline distT="0" distB="0" distL="0" distR="0" wp14:anchorId="2D73966F" wp14:editId="465EE2B6">
                  <wp:extent cx="924560" cy="937313"/>
                  <wp:effectExtent l="0" t="0" r="0" b="254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4612" cy="937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F15" w:rsidTr="00B96723">
        <w:tc>
          <w:tcPr>
            <w:tcW w:w="3580" w:type="dxa"/>
            <w:gridSpan w:val="2"/>
          </w:tcPr>
          <w:p w:rsidR="00DA0F15" w:rsidRDefault="00DA0F15" w:rsidP="00DA0F15">
            <w:pPr>
              <w:pStyle w:val="ListParagraph"/>
              <w:numPr>
                <w:ilvl w:val="0"/>
                <w:numId w:val="1"/>
              </w:numPr>
              <w:ind w:left="0" w:firstLine="0"/>
            </w:pPr>
          </w:p>
          <w:p w:rsidR="00DA0F15" w:rsidRDefault="00DA0F15" w:rsidP="00DA0F15">
            <w:pPr>
              <w:pStyle w:val="ListParagraph"/>
              <w:ind w:left="0"/>
            </w:pPr>
            <w:r>
              <w:rPr>
                <w:noProof/>
                <w:lang w:val="en-US"/>
              </w:rPr>
              <w:drawing>
                <wp:inline distT="0" distB="0" distL="0" distR="0" wp14:anchorId="0627DBE2" wp14:editId="422B2479">
                  <wp:extent cx="1578863" cy="7112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9258" cy="71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1" w:type="dxa"/>
            <w:gridSpan w:val="3"/>
          </w:tcPr>
          <w:p w:rsidR="00DA0F15" w:rsidRDefault="00DA0F15" w:rsidP="00DA0F15">
            <w:pPr>
              <w:pStyle w:val="ListParagraph"/>
              <w:numPr>
                <w:ilvl w:val="0"/>
                <w:numId w:val="1"/>
              </w:numPr>
              <w:ind w:left="0" w:firstLine="0"/>
            </w:pPr>
          </w:p>
          <w:p w:rsidR="00DA0F15" w:rsidRDefault="00DA0F15" w:rsidP="00DA0F15">
            <w:pPr>
              <w:pStyle w:val="ListParagraph"/>
              <w:ind w:left="0"/>
            </w:pPr>
            <w:r>
              <w:rPr>
                <w:noProof/>
                <w:lang w:val="en-US"/>
              </w:rPr>
              <w:drawing>
                <wp:inline distT="0" distB="0" distL="0" distR="0" wp14:anchorId="0C2318B7" wp14:editId="3977E764">
                  <wp:extent cx="1252899" cy="13462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2899" cy="134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</w:tcPr>
          <w:p w:rsidR="00DA0F15" w:rsidRDefault="00DA0F15" w:rsidP="00DA0F15">
            <w:pPr>
              <w:pStyle w:val="ListParagraph"/>
              <w:numPr>
                <w:ilvl w:val="0"/>
                <w:numId w:val="1"/>
              </w:numPr>
              <w:ind w:left="0" w:firstLine="0"/>
            </w:pPr>
          </w:p>
          <w:p w:rsidR="00DA0F15" w:rsidRDefault="00DA0F15" w:rsidP="00DA0F15">
            <w:pPr>
              <w:pStyle w:val="ListParagraph"/>
              <w:ind w:left="0"/>
            </w:pPr>
            <w:r>
              <w:rPr>
                <w:noProof/>
                <w:lang w:val="en-US"/>
              </w:rPr>
              <w:drawing>
                <wp:inline distT="0" distB="0" distL="0" distR="0" wp14:anchorId="47F4C909" wp14:editId="14D132B7">
                  <wp:extent cx="1270000" cy="1287279"/>
                  <wp:effectExtent l="0" t="0" r="0" b="825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0" cy="1287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F15" w:rsidTr="00B96723">
        <w:trPr>
          <w:gridAfter w:val="1"/>
          <w:wAfter w:w="2693" w:type="dxa"/>
        </w:trPr>
        <w:tc>
          <w:tcPr>
            <w:tcW w:w="2521" w:type="dxa"/>
          </w:tcPr>
          <w:p w:rsidR="00DA0F15" w:rsidRDefault="00DA0F15" w:rsidP="00DA0F15">
            <w:pPr>
              <w:pStyle w:val="ListParagraph"/>
              <w:numPr>
                <w:ilvl w:val="0"/>
                <w:numId w:val="1"/>
              </w:numPr>
              <w:ind w:left="0" w:firstLine="0"/>
            </w:pPr>
            <w:r>
              <w:t>UNITS!!</w:t>
            </w:r>
          </w:p>
          <w:p w:rsidR="00DA0F15" w:rsidRDefault="00DA0F15" w:rsidP="00DA0F15">
            <w:pPr>
              <w:pStyle w:val="ListParagraph"/>
              <w:ind w:left="0"/>
            </w:pPr>
            <w:r>
              <w:rPr>
                <w:noProof/>
                <w:lang w:val="en-US"/>
              </w:rPr>
              <w:drawing>
                <wp:inline distT="0" distB="0" distL="0" distR="0" wp14:anchorId="5035DEA5" wp14:editId="3DAB3E94">
                  <wp:extent cx="1478280" cy="1361393"/>
                  <wp:effectExtent l="0" t="0" r="0" b="1079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9111" cy="1362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2" w:type="dxa"/>
            <w:gridSpan w:val="2"/>
          </w:tcPr>
          <w:p w:rsidR="00DA0F15" w:rsidRDefault="00DA0F15" w:rsidP="000D2F54">
            <w:pPr>
              <w:pStyle w:val="ListParagraph"/>
              <w:ind w:left="0"/>
            </w:pPr>
          </w:p>
          <w:p w:rsidR="00DA0F15" w:rsidRDefault="00DA0F15" w:rsidP="00DA0F15">
            <w:pPr>
              <w:pStyle w:val="ListParagraph"/>
              <w:ind w:left="0"/>
            </w:pPr>
          </w:p>
        </w:tc>
        <w:tc>
          <w:tcPr>
            <w:tcW w:w="3145" w:type="dxa"/>
            <w:gridSpan w:val="3"/>
          </w:tcPr>
          <w:p w:rsidR="000D2F54" w:rsidRDefault="000D2F54" w:rsidP="00DA0F15">
            <w:pPr>
              <w:pStyle w:val="ListParagraph"/>
              <w:numPr>
                <w:ilvl w:val="0"/>
                <w:numId w:val="1"/>
              </w:numPr>
              <w:ind w:left="0" w:firstLine="0"/>
            </w:pPr>
          </w:p>
          <w:p w:rsidR="00DA0F15" w:rsidRDefault="000D2F54" w:rsidP="000D2F54">
            <w:pPr>
              <w:pStyle w:val="ListParagraph"/>
              <w:ind w:left="0"/>
            </w:pPr>
            <w:r>
              <w:rPr>
                <w:noProof/>
                <w:lang w:val="en-US"/>
              </w:rPr>
              <w:drawing>
                <wp:inline distT="0" distB="0" distL="0" distR="0" wp14:anchorId="6D8C770C" wp14:editId="40C00BE8">
                  <wp:extent cx="1698752" cy="1158240"/>
                  <wp:effectExtent l="0" t="0" r="3175" b="1016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9077" cy="1158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2F54" w:rsidTr="00B96723">
        <w:trPr>
          <w:gridAfter w:val="2"/>
          <w:wAfter w:w="3260" w:type="dxa"/>
        </w:trPr>
        <w:tc>
          <w:tcPr>
            <w:tcW w:w="5070" w:type="dxa"/>
            <w:gridSpan w:val="4"/>
          </w:tcPr>
          <w:p w:rsidR="000D2F54" w:rsidRDefault="000D2F54" w:rsidP="00DA0F15">
            <w:pPr>
              <w:pStyle w:val="ListParagraph"/>
              <w:numPr>
                <w:ilvl w:val="0"/>
                <w:numId w:val="1"/>
              </w:numPr>
              <w:ind w:left="426" w:hanging="426"/>
            </w:pPr>
            <w:r>
              <w:t>MISSING LENGTH</w:t>
            </w:r>
          </w:p>
          <w:p w:rsidR="000D2F54" w:rsidRDefault="000D2F54" w:rsidP="00DA0F15">
            <w:pPr>
              <w:pStyle w:val="ListParagraph"/>
              <w:ind w:left="0"/>
            </w:pPr>
            <w:r>
              <w:rPr>
                <w:noProof/>
                <w:lang w:val="en-US"/>
              </w:rPr>
              <w:drawing>
                <wp:inline distT="0" distB="0" distL="0" distR="0" wp14:anchorId="5DF40CA5" wp14:editId="7695FB04">
                  <wp:extent cx="1422400" cy="1016865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0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:rsidR="000D2F54" w:rsidRDefault="000D2F54" w:rsidP="00DA0F15">
            <w:pPr>
              <w:pStyle w:val="ListParagraph"/>
              <w:numPr>
                <w:ilvl w:val="0"/>
                <w:numId w:val="1"/>
              </w:numPr>
              <w:ind w:left="0" w:firstLine="0"/>
            </w:pPr>
          </w:p>
          <w:p w:rsidR="000D2F54" w:rsidRDefault="000D2F54" w:rsidP="00DA0F15">
            <w:pPr>
              <w:pStyle w:val="ListParagraph"/>
              <w:ind w:left="0"/>
            </w:pPr>
            <w:r>
              <w:rPr>
                <w:noProof/>
                <w:lang w:val="en-US"/>
              </w:rPr>
              <w:drawing>
                <wp:inline distT="0" distB="0" distL="0" distR="0" wp14:anchorId="72CBC9ED" wp14:editId="0F0E8482">
                  <wp:extent cx="1412240" cy="1048480"/>
                  <wp:effectExtent l="0" t="0" r="1016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2763" cy="10488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A0F15" w:rsidRDefault="00DA0F15"/>
    <w:p w:rsidR="000D2F54" w:rsidRDefault="00F876CF">
      <w:r w:rsidRPr="0083631B">
        <w:rPr>
          <w:rFonts w:ascii="Herculanum" w:hAnsi="Herculanum"/>
          <w:noProof/>
          <w:sz w:val="28"/>
          <w:szCs w:val="28"/>
          <w:lang w:val="en-US"/>
        </w:rPr>
        <w:drawing>
          <wp:anchor distT="0" distB="0" distL="114300" distR="114300" simplePos="0" relativeHeight="251670528" behindDoc="0" locked="0" layoutInCell="1" allowOverlap="1" wp14:anchorId="33385DC8" wp14:editId="14728CD0">
            <wp:simplePos x="0" y="0"/>
            <wp:positionH relativeFrom="column">
              <wp:posOffset>3276600</wp:posOffset>
            </wp:positionH>
            <wp:positionV relativeFrom="paragraph">
              <wp:posOffset>65405</wp:posOffset>
            </wp:positionV>
            <wp:extent cx="1722755" cy="1066165"/>
            <wp:effectExtent l="0" t="0" r="4445" b="635"/>
            <wp:wrapSquare wrapText="bothSides"/>
            <wp:docPr id="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09" t="17360" r="66773" b="20434"/>
                    <a:stretch/>
                  </pic:blipFill>
                  <pic:spPr bwMode="auto">
                    <a:xfrm>
                      <a:off x="0" y="0"/>
                      <a:ext cx="1722755" cy="1066165"/>
                    </a:xfrm>
                    <a:prstGeom prst="rect">
                      <a:avLst/>
                    </a:prstGeom>
                    <a:ln w="1270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2F54" w:rsidRPr="000D2F54">
        <w:rPr>
          <w:lang w:val="en-US"/>
        </w:rPr>
        <w:drawing>
          <wp:inline distT="0" distB="0" distL="0" distR="0" wp14:anchorId="5061F5B8" wp14:editId="591C716E">
            <wp:extent cx="2062480" cy="1306237"/>
            <wp:effectExtent l="0" t="0" r="0" b="0"/>
            <wp:docPr id="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63058" cy="1306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2F54">
        <w:t xml:space="preserve">     </w:t>
      </w:r>
    </w:p>
    <w:p w:rsidR="000D2F54" w:rsidRDefault="00F876CF"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3F4689CD" wp14:editId="102155F7">
                <wp:simplePos x="0" y="0"/>
                <wp:positionH relativeFrom="column">
                  <wp:posOffset>-17780</wp:posOffset>
                </wp:positionH>
                <wp:positionV relativeFrom="paragraph">
                  <wp:posOffset>-173355</wp:posOffset>
                </wp:positionV>
                <wp:extent cx="2722880" cy="1189355"/>
                <wp:effectExtent l="0" t="25400" r="0" b="4445"/>
                <wp:wrapThrough wrapText="bothSides">
                  <wp:wrapPolygon edited="0">
                    <wp:start x="0" y="-461"/>
                    <wp:lineTo x="0" y="21219"/>
                    <wp:lineTo x="21358" y="21219"/>
                    <wp:lineTo x="21358" y="-461"/>
                    <wp:lineTo x="0" y="-461"/>
                  </wp:wrapPolygon>
                </wp:wrapThrough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2880" cy="1189355"/>
                          <a:chOff x="0" y="0"/>
                          <a:chExt cx="4343400" cy="2667000"/>
                        </a:xfrm>
                        <a:solidFill>
                          <a:srgbClr val="FFFFFF"/>
                        </a:solidFill>
                      </wpg:grpSpPr>
                      <wps:wsp>
                        <wps:cNvPr id="67589" name="Text Box 1029"/>
                        <wps:cNvSpPr txBox="1">
                          <a:spLocks noChangeArrowheads="1"/>
                        </wps:cNvSpPr>
                        <wps:spPr bwMode="auto">
                          <a:xfrm>
                            <a:off x="1442720" y="1995170"/>
                            <a:ext cx="993775" cy="50038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876CF" w:rsidRDefault="00F876CF" w:rsidP="00F876CF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56"/>
                                  <w:szCs w:val="56"/>
                                  <w:lang w:val="en-US"/>
                                </w:rPr>
                                <w:t>5 cm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7588" name="Rectangle 102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343400" cy="26670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67590" name="Text Box 1030"/>
                        <wps:cNvSpPr txBox="1">
                          <a:spLocks noChangeArrowheads="1"/>
                        </wps:cNvSpPr>
                        <wps:spPr bwMode="auto">
                          <a:xfrm>
                            <a:off x="3110838" y="852170"/>
                            <a:ext cx="993775" cy="50038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876CF" w:rsidRPr="00F876CF" w:rsidRDefault="00F876CF" w:rsidP="00F876CF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F876CF"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4 cm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7595" name="Line 1035"/>
                        <wps:cNvCnPr/>
                        <wps:spPr bwMode="auto">
                          <a:xfrm flipH="1">
                            <a:off x="3110838" y="457201"/>
                            <a:ext cx="0" cy="1524001"/>
                          </a:xfrm>
                          <a:prstGeom prst="line">
                            <a:avLst/>
                          </a:prstGeom>
                          <a:grpFill/>
                          <a:ln w="50800">
                            <a:solidFill>
                              <a:srgbClr val="FF0033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7610" name="Text Box 1050"/>
                        <wps:cNvSpPr txBox="1">
                          <a:spLocks noChangeArrowheads="1"/>
                        </wps:cNvSpPr>
                        <wps:spPr bwMode="auto">
                          <a:xfrm>
                            <a:off x="1295400" y="79761"/>
                            <a:ext cx="993775" cy="50038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876CF" w:rsidRPr="00F876CF" w:rsidRDefault="00F876CF" w:rsidP="00F876CF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F876CF"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3 cm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7611" name="AutoShape 1051"/>
                        <wps:cNvSpPr>
                          <a:spLocks noChangeArrowheads="1"/>
                        </wps:cNvSpPr>
                        <wps:spPr bwMode="auto">
                          <a:xfrm flipV="1">
                            <a:off x="609600" y="533400"/>
                            <a:ext cx="2362200" cy="1447800"/>
                          </a:xfrm>
                          <a:custGeom>
                            <a:avLst/>
                            <a:gdLst>
                              <a:gd name="G0" fmla="+- 5400 0 0"/>
                              <a:gd name="G1" fmla="+- 21600 0 5400"/>
                              <a:gd name="G2" fmla="*/ 5400 1 2"/>
                              <a:gd name="G3" fmla="+- 21600 0 G2"/>
                              <a:gd name="G4" fmla="+/ 5400 21600 2"/>
                              <a:gd name="G5" fmla="+/ G1 0 2"/>
                              <a:gd name="G6" fmla="*/ 21600 21600 5400"/>
                              <a:gd name="G7" fmla="*/ G6 1 2"/>
                              <a:gd name="G8" fmla="+- 21600 0 G7"/>
                              <a:gd name="G9" fmla="*/ 21600 1 2"/>
                              <a:gd name="G10" fmla="+- 5400 0 G9"/>
                              <a:gd name="G11" fmla="?: G10 G8 0"/>
                              <a:gd name="G12" fmla="?: G10 G7 21600"/>
                              <a:gd name="T0" fmla="*/ 18900 w 21600"/>
                              <a:gd name="T1" fmla="*/ 10800 h 21600"/>
                              <a:gd name="T2" fmla="*/ 10800 w 21600"/>
                              <a:gd name="T3" fmla="*/ 21600 h 21600"/>
                              <a:gd name="T4" fmla="*/ 2700 w 21600"/>
                              <a:gd name="T5" fmla="*/ 10800 h 21600"/>
                              <a:gd name="T6" fmla="*/ 10800 w 21600"/>
                              <a:gd name="T7" fmla="*/ 0 h 21600"/>
                              <a:gd name="T8" fmla="*/ 4500 w 21600"/>
                              <a:gd name="T9" fmla="*/ 4500 h 21600"/>
                              <a:gd name="T10" fmla="*/ 17100 w 21600"/>
                              <a:gd name="T11" fmla="*/ 171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 w="12700">
                            <a:solidFill>
                              <a:schemeClr val="tx1"/>
                            </a:solidFill>
                            <a:miter lim="800000"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67612" name="Text Box 1052"/>
                        <wps:cNvSpPr txBox="1">
                          <a:spLocks noChangeArrowheads="1"/>
                        </wps:cNvSpPr>
                        <wps:spPr bwMode="auto">
                          <a:xfrm>
                            <a:off x="1295400" y="1995170"/>
                            <a:ext cx="993775" cy="50038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876CF" w:rsidRPr="00F876CF" w:rsidRDefault="00F876CF" w:rsidP="00F876CF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F876CF"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5 cm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9" o:spid="_x0000_s1030" style="position:absolute;margin-left:-1.35pt;margin-top:-13.6pt;width:214.4pt;height:93.65pt;z-index:251678720;mso-width-relative:margin;mso-height-relative:margin" coordsize="4343400,26670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">
                <v:shape id="Text Box 1029" o:spid="_x0000_s1031" type="#_x0000_t202" style="position:absolute;left:1442720;top:1995170;width:993775;height:500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YQpLxgAA&#10;AN4AAAAPAAAAZHJzL2Rvd25yZXYueG1sRI/RagIxFETfC/5DuELfatZCt3ZrFCksFEGo1g+43VyT&#10;ZTc3axJ1+/dNodDHYWbOMMv16HpxpRBbzwrmswIEceN1y0bB8bN+WICICVlj75kUfFOE9Wpyt8RK&#10;+xvv6XpIRmQIxwoV2JSGSsrYWHIYZ34gzt7JB4cpy2CkDnjLcNfLx6IopcOW84LFgd4sNd3h4hR0&#10;7e6DQ9nVpv7an83Obi/huFXqfjpuXkEkGtN/+K/9rhWUz0+LF/i9k6+AXP0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CYQpLxgAAAN4AAAAPAAAAAAAAAAAAAAAAAJcCAABkcnMv&#10;ZG93bnJldi54bWxQSwUGAAAAAAQABAD1AAAAigMAAAAA&#10;" filled="f" fillcolor="#4f81bd [3204]" stroked="f" strokecolor="black [3213]">
                  <v:shadow color="#eeece1 [3214]" opacity="1" mv:blur="0" offset="2pt,2pt"/>
                  <v:textbox>
                    <w:txbxContent>
                      <w:p w:rsidR="00F876CF" w:rsidRDefault="00F876CF" w:rsidP="00F876CF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sz w:val="56"/>
                            <w:szCs w:val="56"/>
                            <w:lang w:val="en-US"/>
                          </w:rPr>
                          <w:t>5 cm</w:t>
                        </w:r>
                      </w:p>
                    </w:txbxContent>
                  </v:textbox>
                </v:shape>
                <v:rect id="Rectangle 1028" o:spid="_x0000_s1032" style="position:absolute;width:4343400;height:2667000;visibility:visible;mso-wrap-style:non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ZCaAwwAA&#10;AN4AAAAPAAAAZHJzL2Rvd25yZXYueG1sRE/Pa8IwFL4P/B/CG3ib6QazUo0i4kAQQauHHd+aZ1Js&#10;XkqTabe/3hwEjx/f79mid424UhdqzwreRxkI4srrmo2C0/HrbQIiRGSNjWdS8EcBFvPBywwL7W98&#10;oGsZjUghHApUYGNsCylDZclhGPmWOHFn3zmMCXZG6g5vKdw18iPLxtJhzanBYksrS9Wl/HUKGHf7&#10;/5+tz32+3nyztmbVnoxSw9d+OQURqY9P8cO90QrG+eck7U130hWQ8zs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eZCaAwwAAAN4AAAAPAAAAAAAAAAAAAAAAAJcCAABkcnMvZG93&#10;bnJldi54bWxQSwUGAAAAAAQABAD1AAAAhwMAAAAA&#10;" filled="f" stroked="f" strokecolor="black [3213]">
                  <v:shadow color="#eeece1 [3214]" opacity="1" mv:blur="0" offset="2pt,2pt"/>
                </v:rect>
                <v:shape id="Text Box 1030" o:spid="_x0000_s1033" type="#_x0000_t202" style="position:absolute;left:3110838;top:852170;width:993775;height:500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gjULxQAA&#10;AN4AAAAPAAAAZHJzL2Rvd25yZXYueG1sRI9da8IwFIbvB/sP4Qx2N9MNVrUaZQwKQxDmxw84Nsek&#10;tDnpkqjdv18uBl6+vF88y/XoenGlEFvPCl4nBQjixuuWjYLjoX6ZgYgJWWPvmRT8UoT16vFhiZX2&#10;N97RdZ+MyCMcK1RgUxoqKWNjyWGc+IE4e2cfHKYsg5E64C2Pu16+FUUpHbacHywO9Gmp6fYXp6Br&#10;t98cyq429Wn3Y7Z2cwnHjVLPT+PHAkSiMd3D/+0vraCcvs8zQMbJKCBX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aCNQvFAAAA3gAAAA8AAAAAAAAAAAAAAAAAlwIAAGRycy9k&#10;b3ducmV2LnhtbFBLBQYAAAAABAAEAPUAAACJAwAAAAA=&#10;" filled="f" fillcolor="#4f81bd [3204]" stroked="f" strokecolor="black [3213]">
                  <v:shadow color="#eeece1 [3214]" opacity="1" mv:blur="0" offset="2pt,2pt"/>
                  <v:textbox>
                    <w:txbxContent>
                      <w:p w:rsidR="00F876CF" w:rsidRPr="00F876CF" w:rsidRDefault="00F876CF" w:rsidP="00F876CF">
                        <w:pPr>
                          <w:pStyle w:val="NormalWeb"/>
                          <w:spacing w:before="0" w:beforeAutospacing="0" w:after="0" w:afterAutospacing="0"/>
                        </w:pPr>
                        <w:r w:rsidRPr="00F876CF"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4 cm</w:t>
                        </w:r>
                      </w:p>
                    </w:txbxContent>
                  </v:textbox>
                </v:shape>
                <v:line id="Line 1035" o:spid="_x0000_s1034" style="position:absolute;flip:x;visibility:visible;mso-wrap-style:square" from="3110838,457201" to="3110838,198120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mz0HccAAADeAAAADwAAAGRycy9kb3ducmV2LnhtbESPQWvCQBSE74X+h+UVvNVNK6aauooI&#10;iniqtoceX7PPJG32bcg+Tfz3rlDwOMzMN8xs0btanakNlWcDL8MEFHHubcWFga/P9fMEVBBki7Vn&#10;MnChAIv548MMM+s73tP5IIWKEA4ZGihFmkzrkJfkMAx9Qxy9o28dSpRtoW2LXYS7Wr8mSaodVhwX&#10;SmxoVVL+dzg5Az/HIJvL92qSjNLlb9fsph/7kRgzeOqX76CEermH/9tbayB9G0/HcLsTr4CeX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GbPQdxwAAAN4AAAAPAAAAAAAA&#10;AAAAAAAAAKECAABkcnMvZG93bnJldi54bWxQSwUGAAAAAAQABAD5AAAAlQMAAAAA&#10;" strokecolor="#f03" strokeweight="4pt">
                  <v:stroke startarrow="classic" endarrow="classic"/>
                  <v:shadow color="#eeece1 [3214]" opacity="1" mv:blur="0" offset="2pt,2pt"/>
                </v:line>
                <v:shape id="Text Box 1050" o:spid="_x0000_s1035" type="#_x0000_t202" style="position:absolute;left:1295400;top:79761;width:993775;height:500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dFctxAAA&#10;AN4AAAAPAAAAZHJzL2Rvd25yZXYueG1sRI/fasIwFMbvB75DOIJ3M9WLblSjjEFhCMJ0PsCxOSal&#10;zUmXRK1vby4Gu/z4/vFbb0fXixuF2HpWsJgXIIgbr1s2Ck4/9es7iJiQNfaeScGDImw3k5c1Vtrf&#10;+UC3YzIij3CsUIFNaaikjI0lh3HuB+LsXXxwmLIMRuqA9zzuerksilI6bDk/WBzo01LTHa9OQdfu&#10;vzmUXW3q8+HX7O3uGk47pWbT8WMFItGY/sN/7S+toHwrFxkg42QUkJs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HRXLcQAAADeAAAADwAAAAAAAAAAAAAAAACXAgAAZHJzL2Rv&#10;d25yZXYueG1sUEsFBgAAAAAEAAQA9QAAAIgDAAAAAA==&#10;" filled="f" fillcolor="#4f81bd [3204]" stroked="f" strokecolor="black [3213]">
                  <v:shadow color="#eeece1 [3214]" opacity="1" mv:blur="0" offset="2pt,2pt"/>
                  <v:textbox>
                    <w:txbxContent>
                      <w:p w:rsidR="00F876CF" w:rsidRPr="00F876CF" w:rsidRDefault="00F876CF" w:rsidP="00F876CF">
                        <w:pPr>
                          <w:pStyle w:val="NormalWeb"/>
                          <w:spacing w:before="0" w:beforeAutospacing="0" w:after="0" w:afterAutospacing="0"/>
                        </w:pPr>
                        <w:r w:rsidRPr="00F876CF"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3 cm</w:t>
                        </w:r>
                      </w:p>
                    </w:txbxContent>
                  </v:textbox>
                </v:shape>
                <v:shape id="AutoShape 1051" o:spid="_x0000_s1036" style="position:absolute;left:609600;top:533400;width:2362200;height:1447800;flip:y;visibility:visible;mso-wrap-style:none;v-text-anchor:middle" coordsize="21600,216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aX5fwgAA&#10;AN4AAAAPAAAAZHJzL2Rvd25yZXYueG1sRI9Bi8IwFITvwv6H8IS9aVoPVWpTWQRB8LJWf8CjeTZl&#10;m5fQZLX++82C4HGYmW+YajfZQdxpDL1jBfkyA0HcOt1zp+B6OSw2IEJE1jg4JgVPCrCrP2YVlto9&#10;+Ez3JnYiQTiUqMDE6EspQ2vIYlg6T5y8mxstxiTHTuoRHwluB7nKskJa7DktGPS0N9T+NL9Wgfcb&#10;w6fDzTrzXbTTlRt/to1Sn/Ppawsi0hTf4Vf7qBUU6yLP4f9OugKy/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xpfl/CAAAA3gAAAA8AAAAAAAAAAAAAAAAAlwIAAGRycy9kb3du&#10;cmV2LnhtbFBLBQYAAAAABAAEAPUAAACGAwAAAAA=&#10;" path="m0,0l5400,21600,16200,21600,21600,,,0xe" filled="f" strokecolor="black [3213]" strokeweight="1pt">
                  <v:stroke startarrowwidth="narrow" startarrowlength="short" endarrowwidth="narrow" endarrowlength="short" joinstyle="miter"/>
                  <v:shadow color="#eeece1 [3214]" opacity="1" mv:blur="0" offset="2pt,2pt"/>
                  <v:path o:connecttype="custom" o:connectlocs="2066925,723900;1181100,1447800;295275,723900;1181100,0" o:connectangles="0,0,0,0" textboxrect="4500,4500,17100,17100"/>
                </v:shape>
                <v:shape id="Text Box 1052" o:spid="_x0000_s1037" type="#_x0000_t202" style="position:absolute;left:1295400;top:1995170;width:993775;height:500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6mzBxQAA&#10;AN4AAAAPAAAAZHJzL2Rvd25yZXYueG1sRI/RagIxFETfC/2HcAt9q1l92JbVKCIsiCBU6wdcN9dk&#10;2c3NmkTd/n1TKPRxmJkzzGI1ul7cKcTWs4LppABB3HjdslFw+qrfPkDEhKyx90wKvinCavn8tMBK&#10;+wcf6H5MRmQIxwoV2JSGSsrYWHIYJ34gzt7FB4cpy2CkDvjIcNfLWVGU0mHLecHiQBtLTXe8OQVd&#10;u//kUHa1qc+Hq9nb3S2cdkq9vozrOYhEY/oP/7W3WkH5Xk5n8HsnXwG5/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/qbMHFAAAA3gAAAA8AAAAAAAAAAAAAAAAAlwIAAGRycy9k&#10;b3ducmV2LnhtbFBLBQYAAAAABAAEAPUAAACJAwAAAAA=&#10;" filled="f" fillcolor="#4f81bd [3204]" stroked="f" strokecolor="black [3213]">
                  <v:shadow color="#eeece1 [3214]" opacity="1" mv:blur="0" offset="2pt,2pt"/>
                  <v:textbox>
                    <w:txbxContent>
                      <w:p w:rsidR="00F876CF" w:rsidRPr="00F876CF" w:rsidRDefault="00F876CF" w:rsidP="00F876CF">
                        <w:pPr>
                          <w:pStyle w:val="NormalWeb"/>
                          <w:spacing w:before="0" w:beforeAutospacing="0" w:after="0" w:afterAutospacing="0"/>
                        </w:pPr>
                        <w:r w:rsidRPr="00F876CF"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5 cm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6463BC4B" wp14:editId="613B6961">
                <wp:simplePos x="0" y="0"/>
                <wp:positionH relativeFrom="column">
                  <wp:posOffset>4460240</wp:posOffset>
                </wp:positionH>
                <wp:positionV relativeFrom="paragraph">
                  <wp:posOffset>-288290</wp:posOffset>
                </wp:positionV>
                <wp:extent cx="2639060" cy="1883410"/>
                <wp:effectExtent l="0" t="0" r="0" b="21590"/>
                <wp:wrapSquare wrapText="bothSides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39060" cy="1883410"/>
                          <a:chOff x="0" y="0"/>
                          <a:chExt cx="2639060" cy="1883410"/>
                        </a:xfrm>
                      </wpg:grpSpPr>
                      <pic:pic xmlns:pic="http://schemas.openxmlformats.org/drawingml/2006/picture">
                        <pic:nvPicPr>
                          <pic:cNvPr id="2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6080" y="385445"/>
                            <a:ext cx="1666240" cy="1128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2" name="Text Box 22"/>
                        <wps:cNvSpPr txBox="1"/>
                        <wps:spPr>
                          <a:xfrm>
                            <a:off x="160020" y="0"/>
                            <a:ext cx="2479040" cy="708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876CF" w:rsidRDefault="00F876CF">
                              <w:r>
                                <w:t xml:space="preserve">Area of a trapezium =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a+b</m:t>
                                    </m:r>
                                  </m:e>
                                </m:d>
                              </m:oMath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 Box 24"/>
                        <wps:cNvSpPr txBox="1"/>
                        <wps:spPr>
                          <a:xfrm>
                            <a:off x="0" y="0"/>
                            <a:ext cx="2458720" cy="188341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876CF" w:rsidRDefault="00F876C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5" o:spid="_x0000_s1038" style="position:absolute;margin-left:351.2pt;margin-top:-22.65pt;width:207.8pt;height:148.3pt;z-index:251688960" coordsize="2639060,188341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39" type="#_x0000_t75" style="position:absolute;left:386080;top:385445;width:1666240;height:112839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D9B&#10;+yPDAAAA2wAAAA8AAABkcnMvZG93bnJldi54bWxEj0+LwjAUxO8LfofwBG9rahGp1SgiLKw31z/g&#10;8dk822LzUptY67ffCILHYWZ+w8yXnalES40rLSsYDSMQxJnVJecKDvuf7wSE88gaK8uk4EkOlove&#10;1xxTbR/8R+3O5yJA2KWooPC+TqV0WUEG3dDWxMG72MagD7LJpW7wEeCmknEUTaTBksNCgTWtC8qu&#10;u7tR0F7Pm8O2ju+b6DjW5fSU3Pa3RKlBv1vNQHjq/Cf8bv9qBfEIXl/CD5CLf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P0H7I8MAAADbAAAADwAAAAAAAAAAAAAAAACcAgAA&#10;ZHJzL2Rvd25yZXYueG1sUEsFBgAAAAAEAAQA9wAAAIwDAAAAAA==&#10;">
                  <v:imagedata r:id="rId20" o:title=""/>
                  <v:path arrowok="t"/>
                </v:shape>
                <v:shape id="Text Box 22" o:spid="_x0000_s1040" type="#_x0000_t202" style="position:absolute;left:160020;width:2479040;height:7080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ciSowgAA&#10;ANsAAAAPAAAAZHJzL2Rvd25yZXYueG1sRI9Ba8JAFITvBf/D8gRvdddgi0ZXkRbBU6VWBW+P7DMJ&#10;Zt+G7Griv3cFocdhZr5h5svOVuJGjS8daxgNFQjizJmScw37v/X7BIQPyAYrx6ThTh6Wi97bHFPj&#10;Wv6l2y7kIkLYp6ihCKFOpfRZQRb90NXE0Tu7xmKIssmlabCNcFvJRKlPabHkuFBgTV8FZZfd1Wo4&#10;/JxPx7Ha5t/2o25dpyTbqdR60O9WMxCBuvAffrU3RkOSwPNL/AFy8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1yJKjCAAAA2wAAAA8AAAAAAAAAAAAAAAAAlwIAAGRycy9kb3du&#10;cmV2LnhtbFBLBQYAAAAABAAEAPUAAACGAwAAAAA=&#10;" filled="f" stroked="f">
                  <v:textbox>
                    <w:txbxContent>
                      <w:p w:rsidR="00F876CF" w:rsidRDefault="00F876CF">
                        <w:r>
                          <w:t xml:space="preserve">Area of a trapezium =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a+b</m:t>
                              </m:r>
                            </m:e>
                          </m:d>
                        </m:oMath>
                      </w:p>
                    </w:txbxContent>
                  </v:textbox>
                </v:shape>
                <v:shape id="Text Box 24" o:spid="_x0000_s1041" type="#_x0000_t202" style="position:absolute;width:2458720;height:18834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atM1xQAA&#10;ANsAAAAPAAAAZHJzL2Rvd25yZXYueG1sRI9Ba8JAFITvhf6H5Qm91Y0iVlJXsUogiD2YFOnxkX1N&#10;gtm3IbvG+O+7guBxmJlvmOV6MI3oqXO1ZQWTcQSCuLC65lLBT568L0A4j6yxsUwKbuRgvXp9WWKs&#10;7ZWP1Ge+FAHCLkYFlfdtLKUrKjLoxrYlDt6f7Qz6ILtS6g6vAW4aOY2iuTRYc1iosKVtRcU5uxgF&#10;aX7bHz+233Oz/9r9Hk7SnZLdQam30bD5BOFp8M/wo51qBdMZ3L+EHyB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Rq0zXFAAAA2wAAAA8AAAAAAAAAAAAAAAAAlwIAAGRycy9k&#10;b3ducmV2LnhtbFBLBQYAAAAABAAEAPUAAACJAwAAAAA=&#10;" filled="f" strokecolor="black [3213]">
                  <v:textbox>
                    <w:txbxContent>
                      <w:p w:rsidR="00F876CF" w:rsidRDefault="00F876CF"/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0D2F54" w:rsidRDefault="000D2F54"/>
    <w:p w:rsidR="000D2F54" w:rsidRDefault="000D2F54"/>
    <w:p w:rsidR="00F876CF" w:rsidRDefault="00F876CF"/>
    <w:p w:rsidR="00F876CF" w:rsidRDefault="00F876CF"/>
    <w:p w:rsidR="00F876CF" w:rsidRDefault="00F876CF"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784B2A6C" wp14:editId="76A76A04">
                <wp:simplePos x="0" y="0"/>
                <wp:positionH relativeFrom="column">
                  <wp:posOffset>-2686685</wp:posOffset>
                </wp:positionH>
                <wp:positionV relativeFrom="paragraph">
                  <wp:posOffset>158115</wp:posOffset>
                </wp:positionV>
                <wp:extent cx="2204720" cy="1574165"/>
                <wp:effectExtent l="0" t="25400" r="0" b="51435"/>
                <wp:wrapThrough wrapText="bothSides">
                  <wp:wrapPolygon edited="0">
                    <wp:start x="14184" y="-349"/>
                    <wp:lineTo x="12442" y="0"/>
                    <wp:lineTo x="3235" y="4531"/>
                    <wp:lineTo x="498" y="7668"/>
                    <wp:lineTo x="498" y="10804"/>
                    <wp:lineTo x="3235" y="11153"/>
                    <wp:lineTo x="3484" y="16729"/>
                    <wp:lineTo x="14931" y="21957"/>
                    <wp:lineTo x="15926" y="21957"/>
                    <wp:lineTo x="15926" y="11153"/>
                    <wp:lineTo x="20903" y="9410"/>
                    <wp:lineTo x="20903" y="5925"/>
                    <wp:lineTo x="15926" y="5576"/>
                    <wp:lineTo x="15926" y="-349"/>
                    <wp:lineTo x="14184" y="-349"/>
                  </wp:wrapPolygon>
                </wp:wrapThrough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04720" cy="1574165"/>
                          <a:chOff x="0" y="0"/>
                          <a:chExt cx="2486025" cy="1832610"/>
                        </a:xfrm>
                      </wpg:grpSpPr>
                      <wps:wsp>
                        <wps:cNvPr id="68610" name="Text Box 2050"/>
                        <wps:cNvSpPr txBox="1">
                          <a:spLocks noChangeArrowheads="1"/>
                        </wps:cNvSpPr>
                        <wps:spPr bwMode="auto">
                          <a:xfrm>
                            <a:off x="894715" y="1265555"/>
                            <a:ext cx="303530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876CF" w:rsidRDefault="00F876CF" w:rsidP="00F876CF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5 cm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8614" name="Text Box 2054"/>
                        <wps:cNvSpPr txBox="1">
                          <a:spLocks noChangeArrowheads="1"/>
                        </wps:cNvSpPr>
                        <wps:spPr bwMode="auto">
                          <a:xfrm>
                            <a:off x="1760220" y="531495"/>
                            <a:ext cx="725805" cy="325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876CF" w:rsidRDefault="00F876CF" w:rsidP="00F876CF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7 cm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8634" name="AutoShape 2074"/>
                        <wps:cNvSpPr>
                          <a:spLocks noChangeArrowheads="1"/>
                        </wps:cNvSpPr>
                        <wps:spPr bwMode="auto">
                          <a:xfrm rot="16200000" flipH="1" flipV="1">
                            <a:off x="188278" y="253682"/>
                            <a:ext cx="1832610" cy="1325245"/>
                          </a:xfrm>
                          <a:custGeom>
                            <a:avLst/>
                            <a:gdLst>
                              <a:gd name="G0" fmla="+- 5400 0 0"/>
                              <a:gd name="G1" fmla="+- 21600 0 5400"/>
                              <a:gd name="G2" fmla="*/ 5400 1 2"/>
                              <a:gd name="G3" fmla="+- 21600 0 G2"/>
                              <a:gd name="G4" fmla="+/ 5400 21600 2"/>
                              <a:gd name="G5" fmla="+/ G1 0 2"/>
                              <a:gd name="G6" fmla="*/ 21600 21600 5400"/>
                              <a:gd name="G7" fmla="*/ G6 1 2"/>
                              <a:gd name="G8" fmla="+- 21600 0 G7"/>
                              <a:gd name="G9" fmla="*/ 21600 1 2"/>
                              <a:gd name="G10" fmla="+- 5400 0 G9"/>
                              <a:gd name="G11" fmla="?: G10 G8 0"/>
                              <a:gd name="G12" fmla="?: G10 G7 21600"/>
                              <a:gd name="T0" fmla="*/ 18900 w 21600"/>
                              <a:gd name="T1" fmla="*/ 10800 h 21600"/>
                              <a:gd name="T2" fmla="*/ 10800 w 21600"/>
                              <a:gd name="T3" fmla="*/ 21600 h 21600"/>
                              <a:gd name="T4" fmla="*/ 2700 w 21600"/>
                              <a:gd name="T5" fmla="*/ 10800 h 21600"/>
                              <a:gd name="T6" fmla="*/ 10800 w 21600"/>
                              <a:gd name="T7" fmla="*/ 0 h 21600"/>
                              <a:gd name="T8" fmla="*/ 4500 w 21600"/>
                              <a:gd name="T9" fmla="*/ 4500 h 21600"/>
                              <a:gd name="T10" fmla="*/ 17100 w 21600"/>
                              <a:gd name="T11" fmla="*/ 171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0">
                            <a:solidFill>
                              <a:schemeClr val="tx1"/>
                            </a:solidFill>
                            <a:miter lim="800000"/>
                            <a:headEnd type="none" w="sm" len="sm"/>
                            <a:tailEnd type="none" w="sm" len="sm"/>
                          </a:ln>
                          <a:effectLst/>
                          <a:extLst/>
                        </wps:spPr>
                        <wps:bodyPr wrap="none" anchor="ctr"/>
                      </wps:wsp>
                      <wps:wsp>
                        <wps:cNvPr id="68635" name="Text Box 207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66115"/>
                            <a:ext cx="751205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876CF" w:rsidRDefault="00F876CF" w:rsidP="00F876CF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3 cm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8619" name="Line 2059"/>
                        <wps:cNvCnPr/>
                        <wps:spPr bwMode="auto">
                          <a:xfrm flipH="1">
                            <a:off x="461010" y="465455"/>
                            <a:ext cx="1299844" cy="0"/>
                          </a:xfrm>
                          <a:prstGeom prst="line">
                            <a:avLst/>
                          </a:prstGeom>
                          <a:noFill/>
                          <a:ln w="50800">
                            <a:solidFill>
                              <a:srgbClr val="FF0033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8633" name="Text Box 2073"/>
                        <wps:cNvSpPr txBox="1">
                          <a:spLocks noChangeArrowheads="1"/>
                        </wps:cNvSpPr>
                        <wps:spPr bwMode="auto">
                          <a:xfrm>
                            <a:off x="887730" y="465455"/>
                            <a:ext cx="610870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876CF" w:rsidRDefault="00F876CF" w:rsidP="00F876CF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6 cm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0" o:spid="_x0000_s1042" style="position:absolute;margin-left:-211.5pt;margin-top:12.45pt;width:173.6pt;height:123.95pt;z-index:251685888;mso-width-relative:margin;mso-height-relative:margin" coordsize="2486025,183261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">
                <v:shape id="Text Box 2050" o:spid="_x0000_s1043" type="#_x0000_t202" style="position:absolute;left:894715;top:1265555;width:303530;height:18415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t995xAAA&#10;AN4AAAAPAAAAZHJzL2Rvd25yZXYueG1sRI/LasMwEEX3gf6DmEJ3sZwsTHCjhFIwlECgeXzAxJpK&#10;xtbIlZTE+ftqUcjycl+c9XZyg7hRiJ1nBYuiBEHcet2xUXA+NfMViJiQNQ6eScGDImw3L7M11trf&#10;+UC3YzIij3CsUYFNaayljK0lh7HwI3H2fnxwmLIMRuqA9zzuBrksy0o67Dg/WBzp01LbH69OQd/t&#10;vzlUfWOay+HX7O3uGs47pd5ep493EImm9Az/t7+0gmpVLTJAxskoIDd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bffecQAAADeAAAADwAAAAAAAAAAAAAAAACXAgAAZHJzL2Rv&#10;d25yZXYueG1sUEsFBgAAAAAEAAQA9QAAAIgDAAAAAA==&#10;" filled="f" fillcolor="#4f81bd [3204]" stroked="f" strokecolor="black [3213]">
                  <v:shadow color="#eeece1 [3214]" opacity="1" mv:blur="0" offset="2pt,2pt"/>
                  <v:textbox>
                    <w:txbxContent>
                      <w:p w:rsidR="00F876CF" w:rsidRDefault="00F876CF" w:rsidP="00F876CF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5 cm</w:t>
                        </w:r>
                      </w:p>
                    </w:txbxContent>
                  </v:textbox>
                </v:shape>
                <v:shape id="Text Box 2054" o:spid="_x0000_s1044" type="#_x0000_t202" style="position:absolute;left:1760220;top:531495;width:725805;height:3251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jNl6xQAA&#10;AN4AAAAPAAAAZHJzL2Rvd25yZXYueG1sRI/RagIxFETfC/2HcAt9q1lLWWQ1iggLIgjV+gHXzTVZ&#10;dnOzJlG3f98UCn0cZuYMs1iNrhd3CrH1rGA6KUAQN163bBScvuq3GYiYkDX2nknBN0VYLZ+fFlhp&#10;/+AD3Y/JiAzhWKECm9JQSRkbSw7jxA/E2bv44DBlGYzUAR8Z7nr5XhSldNhyXrA40MZS0x1vTkHX&#10;7j85lF1t6vPhavZ2dwunnVKvL+N6DiLRmP7Df+2tVlDOyukH/N7JV0Au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KM2XrFAAAA3gAAAA8AAAAAAAAAAAAAAAAAlwIAAGRycy9k&#10;b3ducmV2LnhtbFBLBQYAAAAABAAEAPUAAACJAwAAAAA=&#10;" filled="f" fillcolor="#4f81bd [3204]" stroked="f" strokecolor="black [3213]">
                  <v:shadow color="#eeece1 [3214]" opacity="1" mv:blur="0" offset="2pt,2pt"/>
                  <v:textbox>
                    <w:txbxContent>
                      <w:p w:rsidR="00F876CF" w:rsidRDefault="00F876CF" w:rsidP="00F876CF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7 cm</w:t>
                        </w:r>
                      </w:p>
                    </w:txbxContent>
                  </v:textbox>
                </v:shape>
                <v:shape id="AutoShape 2074" o:spid="_x0000_s1045" style="position:absolute;left:188278;top:253682;width:1832610;height:1325245;rotation:-90;flip:x y;visibility:visible;mso-wrap-style:none;v-text-anchor:middle" coordsize="21600,216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Ml6PxgAA&#10;AN4AAAAPAAAAZHJzL2Rvd25yZXYueG1sRI9La8JAFIX3hf6H4Ra6KTqxlSjRSShCacGNjY/1JXNN&#10;YjN3wsxU03/vCEKXh/P4OMtiMJ04k/OtZQWTcQKCuLK65VrBbvsxmoPwAVljZ5kU/JGHIn98WGKm&#10;7YW/6VyGWsQR9hkqaELoMyl91ZBBP7Y9cfSO1hkMUbpaaoeXOG46+ZokqTTYciQ02NOqoeqn/DUR&#10;ghW603pTfnYvrUnq3Xpz2M+Uen4a3hcgAg3hP3xvf2kF6Tx9m8LtTrwCMr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bMl6PxgAAAN4AAAAPAAAAAAAAAAAAAAAAAJcCAABkcnMv&#10;ZG93bnJldi54bWxQSwUGAAAAAAQABAD1AAAAigMAAAAA&#10;" path="m0,0l5400,21600,16200,21600,21600,,,0xe" strokecolor="black [3213]" strokeweight="1pt">
                  <v:stroke startarrowwidth="narrow" startarrowlength="short" endarrowwidth="narrow" endarrowlength="short" joinstyle="miter"/>
                  <v:path o:connecttype="custom" o:connectlocs="1603534,662623;916305,1325245;229076,662623;916305,0" o:connectangles="0,0,0,0" textboxrect="4500,4500,17100,17100"/>
                </v:shape>
                <v:shape id="Text Box 2075" o:spid="_x0000_s1046" type="#_x0000_t202" style="position:absolute;top:666115;width:751205;height:32766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dSCBxQAA&#10;AN4AAAAPAAAAZHJzL2Rvd25yZXYueG1sRI/NasMwEITvhbyD2EJvjdyWmuBECaVgKIFA/h5gY20l&#10;Y2vlSErivn1UKPQ4zMw3zGI1ul5cKcTWs4KXaQGCuPG6ZaPgeKifZyBiQtbYeyYFPxRhtZw8LLDS&#10;/sY7uu6TERnCsUIFNqWhkjI2lhzGqR+Is/ftg8OUZTBSB7xluOvla1GU0mHLecHiQJ+Wmm5/cQq6&#10;drPlUHa1qU+7s9nY9SUc10o9PY4fcxCJxvQf/mt/aQXlrHx7h987+QrI5R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Z1IIHFAAAA3gAAAA8AAAAAAAAAAAAAAAAAlwIAAGRycy9k&#10;b3ducmV2LnhtbFBLBQYAAAAABAAEAPUAAACJAwAAAAA=&#10;" filled="f" fillcolor="#4f81bd [3204]" stroked="f" strokecolor="black [3213]">
                  <v:shadow color="#eeece1 [3214]" opacity="1" mv:blur="0" offset="2pt,2pt"/>
                  <v:textbox>
                    <w:txbxContent>
                      <w:p w:rsidR="00F876CF" w:rsidRDefault="00F876CF" w:rsidP="00F876CF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3 cm</w:t>
                        </w:r>
                      </w:p>
                    </w:txbxContent>
                  </v:textbox>
                </v:shape>
                <v:line id="Line 2059" o:spid="_x0000_s1047" style="position:absolute;flip:x;visibility:visible;mso-wrap-style:square" from="461010,465455" to="1760854,4654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BQUasYAAADeAAAADwAAAGRycy9kb3ducmV2LnhtbESPQWvCQBSE70L/w/IKvenGCiGJriJC&#10;S+mpag89PrPPJJp9G7KvJv77bqHQ4zAz3zCrzehadaM+NJ4NzGcJKOLS24YrA5/Hl2kGKgiyxdYz&#10;GbhTgM36YbLCwvqB93Q7SKUihEOBBmqRrtA6lDU5DDPfEUfv7HuHEmVfadvjEOGu1c9JkmqHDceF&#10;Gjva1VReD9/OwOkc5PX+tcuSRbq9DN17/rFfiDFPj+N2CUpolP/wX/vNGkizdJ7D7514BfT6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wUFGrGAAAA3gAAAA8AAAAAAAAA&#10;AAAAAAAAoQIAAGRycy9kb3ducmV2LnhtbFBLBQYAAAAABAAEAPkAAACUAwAAAAA=&#10;" strokecolor="#f03" strokeweight="4pt">
                  <v:stroke startarrow="classic" endarrow="classic"/>
                  <v:shadow color="#eeece1 [3214]" opacity="1" mv:blur="0" offset="2pt,2pt"/>
                </v:line>
                <v:shape id="Text Box 2073" o:spid="_x0000_s1048" type="#_x0000_t202" style="position:absolute;left:887730;top:465455;width:610870;height:30226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0B1uxQAA&#10;AN4AAAAPAAAAZHJzL2Rvd25yZXYueG1sRI/RagIxFETfC/2HcIW+1awVFlmNIsJCEYRq/YDr5pos&#10;u7nZJlG3f98UCn0cZuYMs9qMrhd3CrH1rGA2LUAQN163bBScP+vXBYiYkDX2nknBN0XYrJ+fVlhp&#10;/+Aj3U/JiAzhWKECm9JQSRkbSw7j1A/E2bv64DBlGYzUAR8Z7nr5VhSldNhyXrA40M5S051uTkHX&#10;Hj44lF1t6svxyxzs/hbOe6VeJuN2CSLRmP7Df+13raBclPM5/N7JV0Cu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bQHW7FAAAA3gAAAA8AAAAAAAAAAAAAAAAAlwIAAGRycy9k&#10;b3ducmV2LnhtbFBLBQYAAAAABAAEAPUAAACJAwAAAAA=&#10;" filled="f" fillcolor="#4f81bd [3204]" stroked="f" strokecolor="black [3213]">
                  <v:shadow color="#eeece1 [3214]" opacity="1" mv:blur="0" offset="2pt,2pt"/>
                  <v:textbox>
                    <w:txbxContent>
                      <w:p w:rsidR="00F876CF" w:rsidRDefault="00F876CF" w:rsidP="00F876CF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theme="minorBidi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6 cm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:rsidR="00F876CF" w:rsidRDefault="00F876CF"/>
    <w:p w:rsidR="00F876CF" w:rsidRDefault="00F876CF"/>
    <w:p w:rsidR="00F876CF" w:rsidRDefault="00F876CF"/>
    <w:p w:rsidR="00F876CF" w:rsidRDefault="00F876CF"/>
    <w:p w:rsidR="00F876CF" w:rsidRDefault="00F876CF"/>
    <w:p w:rsidR="00F876CF" w:rsidRDefault="00F876CF"/>
    <w:p w:rsidR="00F876CF" w:rsidRDefault="00F876CF"/>
    <w:p w:rsidR="00F876CF" w:rsidRDefault="00F876CF"/>
    <w:p w:rsidR="00F876CF" w:rsidRDefault="00F876CF"/>
    <w:p w:rsidR="00F876CF" w:rsidRDefault="00F876CF" w:rsidP="00B96723">
      <w:pPr>
        <w:jc w:val="center"/>
      </w:pPr>
      <w:r w:rsidRPr="0083631B">
        <w:rPr>
          <w:rFonts w:ascii="Herculanum" w:hAnsi="Herculanum"/>
          <w:noProof/>
          <w:sz w:val="28"/>
          <w:szCs w:val="28"/>
          <w:lang w:val="en-US"/>
        </w:rPr>
        <w:drawing>
          <wp:inline distT="0" distB="0" distL="0" distR="0" wp14:anchorId="6F5FE433" wp14:editId="4CC27AC1">
            <wp:extent cx="6096000" cy="1182915"/>
            <wp:effectExtent l="25400" t="25400" r="25400" b="36830"/>
            <wp:docPr id="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t="5939"/>
                    <a:stretch/>
                  </pic:blipFill>
                  <pic:spPr>
                    <a:xfrm>
                      <a:off x="0" y="0"/>
                      <a:ext cx="6096176" cy="1182949"/>
                    </a:xfrm>
                    <a:prstGeom prst="rect">
                      <a:avLst/>
                    </a:prstGeom>
                    <a:ln w="12700" cmpd="sng"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876CF" w:rsidRDefault="00F876CF"/>
    <w:p w:rsidR="00F876CF" w:rsidRDefault="00F876CF"/>
    <w:p w:rsidR="00F876CF" w:rsidRDefault="00F876CF"/>
    <w:p w:rsidR="00F876CF" w:rsidRDefault="00F876CF"/>
    <w:p w:rsidR="00F876CF" w:rsidRDefault="00F876CF"/>
    <w:p w:rsidR="00F876CF" w:rsidRDefault="00F876CF"/>
    <w:p w:rsidR="00F876CF" w:rsidRDefault="00F876CF"/>
    <w:p w:rsidR="00F876CF" w:rsidRDefault="00F876CF" w:rsidP="00B96723">
      <w:pPr>
        <w:jc w:val="center"/>
      </w:pPr>
      <w:r w:rsidRPr="0083631B">
        <w:rPr>
          <w:rFonts w:ascii="Herculanum" w:hAnsi="Herculanum"/>
          <w:noProof/>
          <w:sz w:val="28"/>
          <w:szCs w:val="28"/>
          <w:lang w:val="en-US"/>
        </w:rPr>
        <w:drawing>
          <wp:inline distT="0" distB="0" distL="0" distR="0" wp14:anchorId="3A64A222" wp14:editId="41ACCC91">
            <wp:extent cx="2898140" cy="1150361"/>
            <wp:effectExtent l="25400" t="25400" r="22860" b="18415"/>
            <wp:docPr id="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l="39619" t="18087"/>
                    <a:stretch/>
                  </pic:blipFill>
                  <pic:spPr bwMode="auto">
                    <a:xfrm>
                      <a:off x="0" y="0"/>
                      <a:ext cx="2898674" cy="1150573"/>
                    </a:xfrm>
                    <a:prstGeom prst="rect">
                      <a:avLst/>
                    </a:prstGeom>
                    <a:ln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76CF" w:rsidRDefault="00B96723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DD37E98" wp14:editId="65AC7777">
                <wp:simplePos x="0" y="0"/>
                <wp:positionH relativeFrom="column">
                  <wp:posOffset>30480</wp:posOffset>
                </wp:positionH>
                <wp:positionV relativeFrom="paragraph">
                  <wp:posOffset>276860</wp:posOffset>
                </wp:positionV>
                <wp:extent cx="6604000" cy="2909570"/>
                <wp:effectExtent l="0" t="0" r="25400" b="36830"/>
                <wp:wrapSquare wrapText="bothSides"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0" cy="29095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76CF" w:rsidRPr="00B96723" w:rsidRDefault="00B96723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B96723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Here is a diagram of Jim’s garden to make a lawn.</w:t>
                            </w:r>
                          </w:p>
                          <w:p w:rsidR="00B96723" w:rsidRPr="00B96723" w:rsidRDefault="00B96723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B96723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Jim wants to cover his garden with grass seed.</w:t>
                            </w:r>
                          </w:p>
                          <w:p w:rsidR="00B96723" w:rsidRPr="00B96723" w:rsidRDefault="00B96723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B96723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Grass seed is sold in bags.  </w:t>
                            </w:r>
                          </w:p>
                          <w:p w:rsidR="00B96723" w:rsidRPr="00B96723" w:rsidRDefault="00B96723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B96723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There is enough grass seed in each bag to cover 20m</w:t>
                            </w:r>
                            <w:r w:rsidRPr="00B96723">
                              <w:rPr>
                                <w:rFonts w:ascii="Tahoma" w:hAnsi="Tahoma"/>
                                <w:sz w:val="22"/>
                                <w:szCs w:val="22"/>
                                <w:vertAlign w:val="superscript"/>
                              </w:rPr>
                              <w:t>2</w:t>
                            </w:r>
                            <w:r w:rsidRPr="00B96723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of garden.</w:t>
                            </w:r>
                          </w:p>
                          <w:p w:rsidR="00B96723" w:rsidRPr="00B96723" w:rsidRDefault="00B96723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B96723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Each bag of grass seed costs £4.99.</w:t>
                            </w:r>
                          </w:p>
                          <w:p w:rsidR="00B96723" w:rsidRPr="00B96723" w:rsidRDefault="00B96723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B96723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Work out the least cost of putting grass seed on Jim’s garden.</w:t>
                            </w:r>
                          </w:p>
                          <w:p w:rsidR="00B96723" w:rsidRPr="00B96723" w:rsidRDefault="00B96723">
                            <w:r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  <w:lang w:val="en-US"/>
                              </w:rPr>
                              <w:drawing>
                                <wp:inline distT="0" distB="0" distL="0" distR="0">
                                  <wp:extent cx="2503948" cy="1625600"/>
                                  <wp:effectExtent l="0" t="0" r="10795" b="0"/>
                                  <wp:docPr id="36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r="2950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03948" cy="1625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49" type="#_x0000_t202" style="position:absolute;margin-left:2.4pt;margin-top:21.8pt;width:520pt;height:229.1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" filled="f">
                <v:textbox>
                  <w:txbxContent>
                    <w:p w:rsidR="00F876CF" w:rsidRPr="00B96723" w:rsidRDefault="00B96723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B96723">
                        <w:rPr>
                          <w:rFonts w:ascii="Tahoma" w:hAnsi="Tahoma"/>
                          <w:sz w:val="22"/>
                          <w:szCs w:val="22"/>
                        </w:rPr>
                        <w:t>Here is a diagram of Jim’s garden to make a lawn.</w:t>
                      </w:r>
                    </w:p>
                    <w:p w:rsidR="00B96723" w:rsidRPr="00B96723" w:rsidRDefault="00B96723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B96723">
                        <w:rPr>
                          <w:rFonts w:ascii="Tahoma" w:hAnsi="Tahoma"/>
                          <w:sz w:val="22"/>
                          <w:szCs w:val="22"/>
                        </w:rPr>
                        <w:t>Jim wants to cover his garden with grass seed.</w:t>
                      </w:r>
                    </w:p>
                    <w:p w:rsidR="00B96723" w:rsidRPr="00B96723" w:rsidRDefault="00B96723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B96723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Grass seed is sold in bags.  </w:t>
                      </w:r>
                    </w:p>
                    <w:p w:rsidR="00B96723" w:rsidRPr="00B96723" w:rsidRDefault="00B96723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B96723">
                        <w:rPr>
                          <w:rFonts w:ascii="Tahoma" w:hAnsi="Tahoma"/>
                          <w:sz w:val="22"/>
                          <w:szCs w:val="22"/>
                        </w:rPr>
                        <w:t>There is enough grass seed in each bag to cover 20m</w:t>
                      </w:r>
                      <w:r w:rsidRPr="00B96723">
                        <w:rPr>
                          <w:rFonts w:ascii="Tahoma" w:hAnsi="Tahoma"/>
                          <w:sz w:val="22"/>
                          <w:szCs w:val="22"/>
                          <w:vertAlign w:val="superscript"/>
                        </w:rPr>
                        <w:t>2</w:t>
                      </w:r>
                      <w:r w:rsidRPr="00B96723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of garden.</w:t>
                      </w:r>
                    </w:p>
                    <w:p w:rsidR="00B96723" w:rsidRPr="00B96723" w:rsidRDefault="00B96723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B96723">
                        <w:rPr>
                          <w:rFonts w:ascii="Tahoma" w:hAnsi="Tahoma"/>
                          <w:sz w:val="22"/>
                          <w:szCs w:val="22"/>
                        </w:rPr>
                        <w:t>Each bag of grass seed costs £4.99.</w:t>
                      </w:r>
                    </w:p>
                    <w:p w:rsidR="00B96723" w:rsidRPr="00B96723" w:rsidRDefault="00B96723">
                      <w:pPr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B96723">
                        <w:rPr>
                          <w:rFonts w:ascii="Tahoma" w:hAnsi="Tahoma"/>
                          <w:sz w:val="22"/>
                          <w:szCs w:val="22"/>
                        </w:rPr>
                        <w:t>Work out the least cost of putting grass seed on Jim’s garden.</w:t>
                      </w:r>
                    </w:p>
                    <w:p w:rsidR="00B96723" w:rsidRPr="00B96723" w:rsidRDefault="00B96723">
                      <w:r>
                        <w:rPr>
                          <w:rFonts w:ascii="Arial" w:hAnsi="Arial" w:cs="Arial"/>
                          <w:noProof/>
                          <w:sz w:val="22"/>
                          <w:szCs w:val="22"/>
                          <w:lang w:val="en-US"/>
                        </w:rPr>
                        <w:drawing>
                          <wp:inline distT="0" distB="0" distL="0" distR="0">
                            <wp:extent cx="2503948" cy="1625600"/>
                            <wp:effectExtent l="0" t="0" r="10795" b="0"/>
                            <wp:docPr id="36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r="2950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03948" cy="1625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876CF">
        <w:rPr>
          <w:noProof/>
          <w:lang w:val="en-US"/>
        </w:rPr>
        <w:drawing>
          <wp:anchor distT="0" distB="0" distL="114300" distR="114300" simplePos="0" relativeHeight="251694080" behindDoc="0" locked="0" layoutInCell="1" allowOverlap="1" wp14:anchorId="714C99C5" wp14:editId="22B3FBE6">
            <wp:simplePos x="0" y="0"/>
            <wp:positionH relativeFrom="column">
              <wp:posOffset>5010150</wp:posOffset>
            </wp:positionH>
            <wp:positionV relativeFrom="paragraph">
              <wp:posOffset>276860</wp:posOffset>
            </wp:positionV>
            <wp:extent cx="1619584" cy="497940"/>
            <wp:effectExtent l="0" t="0" r="6350" b="1016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ollogo_com-9657124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584" cy="497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76CF" w:rsidRDefault="00F876CF">
      <w:r w:rsidRPr="00702478">
        <w:rPr>
          <w:rFonts w:ascii="Tahoma" w:hAnsi="Tahoma"/>
          <w:noProof/>
          <w:sz w:val="22"/>
          <w:szCs w:val="22"/>
          <w:lang w:val="en-US"/>
        </w:rPr>
        <w:drawing>
          <wp:anchor distT="0" distB="0" distL="114300" distR="114300" simplePos="0" relativeHeight="251696128" behindDoc="0" locked="0" layoutInCell="1" allowOverlap="1" wp14:anchorId="52DF91A2" wp14:editId="65E2C42C">
            <wp:simplePos x="0" y="0"/>
            <wp:positionH relativeFrom="column">
              <wp:posOffset>43180</wp:posOffset>
            </wp:positionH>
            <wp:positionV relativeFrom="paragraph">
              <wp:posOffset>2664460</wp:posOffset>
            </wp:positionV>
            <wp:extent cx="1386840" cy="361950"/>
            <wp:effectExtent l="0" t="0" r="10160" b="0"/>
            <wp:wrapSquare wrapText="bothSides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ollogo_com-26629146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684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76CF" w:rsidRDefault="00F876CF"/>
    <w:p w:rsidR="00F876CF" w:rsidRDefault="00F876CF"/>
    <w:p w:rsidR="00F876CF" w:rsidRDefault="00F876CF"/>
    <w:p w:rsidR="00F876CF" w:rsidRDefault="00F876CF"/>
    <w:p w:rsidR="00F876CF" w:rsidRDefault="00F876CF"/>
    <w:p w:rsidR="00F876CF" w:rsidRDefault="00F876CF"/>
    <w:p w:rsidR="000D2F54" w:rsidRDefault="00F876CF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A6DBB05" wp14:editId="2EAC6092">
                <wp:simplePos x="0" y="0"/>
                <wp:positionH relativeFrom="column">
                  <wp:posOffset>-1223645</wp:posOffset>
                </wp:positionH>
                <wp:positionV relativeFrom="paragraph">
                  <wp:posOffset>3050540</wp:posOffset>
                </wp:positionV>
                <wp:extent cx="297815" cy="914400"/>
                <wp:effectExtent l="0" t="0" r="0" b="0"/>
                <wp:wrapSquare wrapText="bothSides"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76CF" w:rsidRDefault="00F876CF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" o:spid="_x0000_s1050" type="#_x0000_t202" style="position:absolute;margin-left:-96.3pt;margin-top:240.2pt;width:23.45pt;height:1in;z-index:2516899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" filled="f" stroked="f">
                <v:textbox>
                  <w:txbxContent>
                    <w:p w:rsidR="00F876CF" w:rsidRDefault="00F876CF"/>
                  </w:txbxContent>
                </v:textbox>
                <w10:wrap type="square"/>
              </v:shape>
            </w:pict>
          </mc:Fallback>
        </mc:AlternateContent>
      </w:r>
    </w:p>
    <w:sectPr w:rsidR="000D2F54" w:rsidSect="00F876CF">
      <w:pgSz w:w="11900" w:h="16840"/>
      <w:pgMar w:top="720" w:right="720" w:bottom="56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rculanum">
    <w:panose1 w:val="0200050500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F66FC"/>
    <w:multiLevelType w:val="hybridMultilevel"/>
    <w:tmpl w:val="47A2A2A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2FB"/>
    <w:rsid w:val="000D2F54"/>
    <w:rsid w:val="0013414E"/>
    <w:rsid w:val="00283667"/>
    <w:rsid w:val="002C7E97"/>
    <w:rsid w:val="00813CB3"/>
    <w:rsid w:val="00A374AF"/>
    <w:rsid w:val="00B96723"/>
    <w:rsid w:val="00CE08F1"/>
    <w:rsid w:val="00D0375F"/>
    <w:rsid w:val="00D3186E"/>
    <w:rsid w:val="00D46D46"/>
    <w:rsid w:val="00DA0F15"/>
    <w:rsid w:val="00EA71D5"/>
    <w:rsid w:val="00EF22FB"/>
    <w:rsid w:val="00F876CF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A0F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0F1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F15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876C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F876CF"/>
    <w:rPr>
      <w:color w:val="80808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A0F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0F1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F15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876C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F876C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jpe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emf"/><Relationship Id="rId19" Type="http://schemas.openxmlformats.org/officeDocument/2006/relationships/image" Target="media/image13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Home:Library:Application%20Support:Microsoft:Office:User%20Templates:My%20Templates:Folder%20Work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FA50BC2-9C75-224B-8D88-6AD9B86C6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Folder Work Template.dotx</Template>
  <TotalTime>30</TotalTime>
  <Pages>3</Pages>
  <Words>33</Words>
  <Characters>192</Characters>
  <Application>Microsoft Macintosh Word</Application>
  <DocSecurity>0</DocSecurity>
  <Lines>1</Lines>
  <Paragraphs>1</Paragraphs>
  <ScaleCrop>false</ScaleCrop>
  <Company>JWS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1</cp:revision>
  <cp:lastPrinted>2016-01-05T21:44:00Z</cp:lastPrinted>
  <dcterms:created xsi:type="dcterms:W3CDTF">2016-01-05T20:53:00Z</dcterms:created>
  <dcterms:modified xsi:type="dcterms:W3CDTF">2016-01-05T21:44:00Z</dcterms:modified>
</cp:coreProperties>
</file>