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49D8ABC5" w14:textId="77777777" w:rsidTr="00A35674">
        <w:tc>
          <w:tcPr>
            <w:tcW w:w="6629" w:type="dxa"/>
            <w:vMerge w:val="restart"/>
            <w:vAlign w:val="center"/>
          </w:tcPr>
          <w:p w14:paraId="1FF463B0" w14:textId="77777777" w:rsidR="00FE6CEF" w:rsidRPr="00CC54BC" w:rsidRDefault="00FE6CEF" w:rsidP="00A35674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A35674">
              <w:rPr>
                <w:rFonts w:ascii="Chalkboard" w:hAnsi="Chalkboard"/>
                <w:u w:val="single"/>
              </w:rPr>
              <w:t>How do I calculate the perimeter and area of compound shapes?</w:t>
            </w:r>
          </w:p>
        </w:tc>
        <w:tc>
          <w:tcPr>
            <w:tcW w:w="784" w:type="dxa"/>
          </w:tcPr>
          <w:p w14:paraId="7DA12CF4" w14:textId="77777777" w:rsidR="00FE6CEF" w:rsidRPr="00CC54BC" w:rsidRDefault="00FE6CEF" w:rsidP="00A35674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2B467A90" w14:textId="77777777" w:rsidR="00FE6CEF" w:rsidRDefault="00FE6CEF" w:rsidP="00A35674">
            <w:pPr>
              <w:rPr>
                <w:rFonts w:ascii="Chalkboard" w:hAnsi="Chalkboard"/>
              </w:rPr>
            </w:pPr>
          </w:p>
        </w:tc>
      </w:tr>
      <w:tr w:rsidR="00FE6CEF" w14:paraId="55140B2B" w14:textId="77777777" w:rsidTr="00A35674">
        <w:trPr>
          <w:trHeight w:val="525"/>
        </w:trPr>
        <w:tc>
          <w:tcPr>
            <w:tcW w:w="6629" w:type="dxa"/>
            <w:vMerge/>
          </w:tcPr>
          <w:p w14:paraId="18428D05" w14:textId="77777777" w:rsidR="00FE6CEF" w:rsidRDefault="00FE6CEF" w:rsidP="00A35674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C28B43C" w14:textId="77777777" w:rsidR="00FE6CEF" w:rsidRPr="00CC54BC" w:rsidRDefault="00FE6CEF" w:rsidP="00A35674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50973D35" w14:textId="77777777" w:rsidR="00FE6CEF" w:rsidRDefault="00FE6CEF" w:rsidP="00A35674">
            <w:pPr>
              <w:rPr>
                <w:rFonts w:ascii="Chalkboard" w:hAnsi="Chalkboard"/>
              </w:rPr>
            </w:pPr>
          </w:p>
        </w:tc>
      </w:tr>
    </w:tbl>
    <w:p w14:paraId="7CFD668E" w14:textId="77777777" w:rsidR="00EA71D5" w:rsidRDefault="00EA71D5"/>
    <w:p w14:paraId="2054520B" w14:textId="77777777" w:rsidR="00A35674" w:rsidRDefault="0022507C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222A62" wp14:editId="17C0D615">
                <wp:simplePos x="0" y="0"/>
                <wp:positionH relativeFrom="column">
                  <wp:posOffset>-165735</wp:posOffset>
                </wp:positionH>
                <wp:positionV relativeFrom="paragraph">
                  <wp:posOffset>29210</wp:posOffset>
                </wp:positionV>
                <wp:extent cx="2421890" cy="15494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1890" cy="154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6029A1" w14:textId="77777777" w:rsidR="0022507C" w:rsidRPr="00A35674" w:rsidRDefault="0022507C" w:rsidP="0022507C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 w:rsidRPr="00A35674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Perimeter</w:t>
                            </w:r>
                          </w:p>
                          <w:p w14:paraId="2B29DFA1" w14:textId="77777777" w:rsidR="0022507C" w:rsidRPr="00A35674" w:rsidRDefault="0022507C" w:rsidP="0022507C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0074EAAD" w14:textId="77777777" w:rsidR="0022507C" w:rsidRPr="00A35674" w:rsidRDefault="0022507C" w:rsidP="0022507C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A35674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Neil wants to put a fence all the way around his pond.</w:t>
                            </w:r>
                          </w:p>
                          <w:p w14:paraId="205B9164" w14:textId="77777777" w:rsidR="0022507C" w:rsidRPr="00A35674" w:rsidRDefault="0022507C" w:rsidP="0022507C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A35674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How much fencing does he need?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13pt;margin-top:2.3pt;width:190.7pt;height:12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" filled="f" stroked="f">
                <v:textbox>
                  <w:txbxContent>
                    <w:p w14:paraId="536029A1" w14:textId="77777777" w:rsidR="0022507C" w:rsidRPr="00A35674" w:rsidRDefault="0022507C" w:rsidP="0022507C">
                      <w:pPr>
                        <w:jc w:val="center"/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</w:pPr>
                      <w:r w:rsidRPr="00A35674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Perimeter</w:t>
                      </w:r>
                    </w:p>
                    <w:p w14:paraId="2B29DFA1" w14:textId="77777777" w:rsidR="0022507C" w:rsidRPr="00A35674" w:rsidRDefault="0022507C" w:rsidP="0022507C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0074EAAD" w14:textId="77777777" w:rsidR="0022507C" w:rsidRPr="00A35674" w:rsidRDefault="0022507C" w:rsidP="0022507C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A35674">
                        <w:rPr>
                          <w:rFonts w:ascii="Tahoma" w:hAnsi="Tahoma"/>
                          <w:sz w:val="22"/>
                          <w:szCs w:val="22"/>
                        </w:rPr>
                        <w:t>Neil wants to put a fence all the way around his pond.</w:t>
                      </w:r>
                    </w:p>
                    <w:p w14:paraId="205B9164" w14:textId="77777777" w:rsidR="0022507C" w:rsidRPr="00A35674" w:rsidRDefault="0022507C" w:rsidP="0022507C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A35674">
                        <w:rPr>
                          <w:rFonts w:ascii="Tahoma" w:hAnsi="Tahoma"/>
                          <w:sz w:val="22"/>
                          <w:szCs w:val="22"/>
                        </w:rPr>
                        <w:t>How much fencing does he need?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DC3E98" w14:textId="77777777" w:rsidR="00A35674" w:rsidRDefault="00A3567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E1AD6F" wp14:editId="7BC751F0">
                <wp:simplePos x="0" y="0"/>
                <wp:positionH relativeFrom="column">
                  <wp:posOffset>-2486660</wp:posOffset>
                </wp:positionH>
                <wp:positionV relativeFrom="paragraph">
                  <wp:posOffset>1518285</wp:posOffset>
                </wp:positionV>
                <wp:extent cx="2336165" cy="1549400"/>
                <wp:effectExtent l="0" t="0" r="26035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6165" cy="1549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FF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61D741" w14:textId="77777777" w:rsidR="0022507C" w:rsidRPr="00A35674" w:rsidRDefault="0022507C" w:rsidP="0022507C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Area</w:t>
                            </w:r>
                          </w:p>
                          <w:p w14:paraId="558BADA8" w14:textId="77777777" w:rsidR="0022507C" w:rsidRPr="00A35674" w:rsidRDefault="0022507C" w:rsidP="00A35674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6A91E616" w14:textId="77777777" w:rsidR="0022507C" w:rsidRPr="00A35674" w:rsidRDefault="0022507C" w:rsidP="00A35674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A35674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Neil wants to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put a cover on his pond.  What is the area of the surface of his pond</w:t>
                            </w:r>
                            <w:r w:rsidRPr="00A35674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margin-left:-195.75pt;margin-top:119.55pt;width:183.95pt;height:12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" filled="f" strokecolor="white">
                <v:textbox>
                  <w:txbxContent>
                    <w:p w14:paraId="4561D741" w14:textId="77777777" w:rsidR="0022507C" w:rsidRPr="00A35674" w:rsidRDefault="0022507C" w:rsidP="0022507C">
                      <w:pPr>
                        <w:jc w:val="center"/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Area</w:t>
                      </w:r>
                    </w:p>
                    <w:p w14:paraId="558BADA8" w14:textId="77777777" w:rsidR="0022507C" w:rsidRPr="00A35674" w:rsidRDefault="0022507C" w:rsidP="00A35674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6A91E616" w14:textId="77777777" w:rsidR="0022507C" w:rsidRPr="00A35674" w:rsidRDefault="0022507C" w:rsidP="00A35674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A35674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Neil wants to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</w:rPr>
                        <w:t>put a cover on his pond.  What is the area of the surface of his pond</w:t>
                      </w:r>
                      <w:r w:rsidRPr="00A35674">
                        <w:rPr>
                          <w:rFonts w:ascii="Tahoma" w:hAnsi="Tahoma"/>
                          <w:sz w:val="22"/>
                          <w:szCs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289F637E" wp14:editId="05B8A3A1">
            <wp:extent cx="2363940" cy="1515533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940" cy="151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76A1C93" wp14:editId="5CD6F902">
            <wp:extent cx="2363940" cy="1515533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940" cy="151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55A3BD0" w14:textId="77777777" w:rsidR="00A35674" w:rsidRDefault="00A35674"/>
    <w:p w14:paraId="51B5784C" w14:textId="77777777" w:rsidR="00A35674" w:rsidRDefault="00A35674"/>
    <w:p w14:paraId="39D4DE5E" w14:textId="77777777" w:rsidR="00A35674" w:rsidRDefault="00A3567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9"/>
        <w:gridCol w:w="2387"/>
        <w:gridCol w:w="2696"/>
        <w:gridCol w:w="2552"/>
      </w:tblGrid>
      <w:tr w:rsidR="00A35674" w14:paraId="22D91E57" w14:textId="77777777" w:rsidTr="00A35674">
        <w:tc>
          <w:tcPr>
            <w:tcW w:w="0" w:type="auto"/>
          </w:tcPr>
          <w:p w14:paraId="36637F0F" w14:textId="77777777" w:rsidR="00A35674" w:rsidRDefault="00A35674">
            <w:r>
              <w:rPr>
                <w:noProof/>
                <w:lang w:val="en-US"/>
              </w:rPr>
              <w:drawing>
                <wp:inline distT="0" distB="0" distL="0" distR="0" wp14:anchorId="3E1BB81D" wp14:editId="48730A13">
                  <wp:extent cx="1045791" cy="1227667"/>
                  <wp:effectExtent l="0" t="0" r="0" b="0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136" cy="1228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7" w:type="dxa"/>
          </w:tcPr>
          <w:p w14:paraId="220E4428" w14:textId="77777777" w:rsidR="00A35674" w:rsidRDefault="00A35674"/>
        </w:tc>
        <w:tc>
          <w:tcPr>
            <w:tcW w:w="2696" w:type="dxa"/>
          </w:tcPr>
          <w:p w14:paraId="185986FA" w14:textId="77777777" w:rsidR="00A35674" w:rsidRDefault="00A35674">
            <w:r>
              <w:rPr>
                <w:noProof/>
                <w:lang w:val="en-US"/>
              </w:rPr>
              <w:drawing>
                <wp:inline distT="0" distB="0" distL="0" distR="0" wp14:anchorId="00565711" wp14:editId="0B56EAB1">
                  <wp:extent cx="1332865" cy="127143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069" cy="1271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3D9BF37F" w14:textId="77777777" w:rsidR="00A35674" w:rsidRDefault="00A35674">
            <w:pPr>
              <w:rPr>
                <w:noProof/>
                <w:lang w:val="en-US"/>
              </w:rPr>
            </w:pPr>
          </w:p>
        </w:tc>
      </w:tr>
      <w:tr w:rsidR="00A35674" w14:paraId="33F7C9A1" w14:textId="77777777" w:rsidTr="00A35674">
        <w:tc>
          <w:tcPr>
            <w:tcW w:w="0" w:type="auto"/>
          </w:tcPr>
          <w:p w14:paraId="7E6DA2DA" w14:textId="77777777" w:rsidR="00A35674" w:rsidRDefault="00A35674">
            <w:r w:rsidRPr="00A35674">
              <w:drawing>
                <wp:inline distT="0" distB="0" distL="0" distR="0" wp14:anchorId="20762EAB" wp14:editId="70E917F9">
                  <wp:extent cx="1295400" cy="1119006"/>
                  <wp:effectExtent l="0" t="0" r="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121" cy="1119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7" w:type="dxa"/>
          </w:tcPr>
          <w:p w14:paraId="4F0D8EB0" w14:textId="77777777" w:rsidR="00A35674" w:rsidRDefault="00A35674"/>
        </w:tc>
        <w:tc>
          <w:tcPr>
            <w:tcW w:w="2696" w:type="dxa"/>
          </w:tcPr>
          <w:p w14:paraId="5627DBC4" w14:textId="77777777" w:rsidR="00A35674" w:rsidRDefault="00A35674">
            <w:r w:rsidRPr="00A35674">
              <w:drawing>
                <wp:inline distT="0" distB="0" distL="0" distR="0" wp14:anchorId="39498F73" wp14:editId="561104DE">
                  <wp:extent cx="1033679" cy="1168400"/>
                  <wp:effectExtent l="0" t="0" r="8255" b="0"/>
                  <wp:docPr id="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014" cy="1168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226C246" w14:textId="77777777" w:rsidR="00A35674" w:rsidRPr="00A35674" w:rsidRDefault="00A35674"/>
        </w:tc>
      </w:tr>
      <w:tr w:rsidR="00A35674" w14:paraId="609EB56D" w14:textId="77777777" w:rsidTr="00A35674">
        <w:tc>
          <w:tcPr>
            <w:tcW w:w="0" w:type="auto"/>
          </w:tcPr>
          <w:p w14:paraId="43FEE2EE" w14:textId="77777777" w:rsidR="00A35674" w:rsidRDefault="00A35674">
            <w:r>
              <w:rPr>
                <w:noProof/>
                <w:lang w:val="en-US"/>
              </w:rPr>
              <w:drawing>
                <wp:inline distT="0" distB="0" distL="0" distR="0" wp14:anchorId="65F4AD89" wp14:editId="76B24864">
                  <wp:extent cx="1608667" cy="1110509"/>
                  <wp:effectExtent l="0" t="0" r="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8667" cy="111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7" w:type="dxa"/>
          </w:tcPr>
          <w:p w14:paraId="24549C34" w14:textId="77777777" w:rsidR="00A35674" w:rsidRDefault="00A35674"/>
        </w:tc>
        <w:tc>
          <w:tcPr>
            <w:tcW w:w="2696" w:type="dxa"/>
          </w:tcPr>
          <w:p w14:paraId="5CF94544" w14:textId="77777777" w:rsidR="00A35674" w:rsidRDefault="00A35674"/>
        </w:tc>
        <w:tc>
          <w:tcPr>
            <w:tcW w:w="2552" w:type="dxa"/>
          </w:tcPr>
          <w:p w14:paraId="61E31B64" w14:textId="77777777" w:rsidR="00A35674" w:rsidRDefault="00A35674"/>
        </w:tc>
      </w:tr>
      <w:tr w:rsidR="00A35674" w14:paraId="5E6F2882" w14:textId="77777777" w:rsidTr="00A35674">
        <w:tc>
          <w:tcPr>
            <w:tcW w:w="0" w:type="auto"/>
          </w:tcPr>
          <w:p w14:paraId="43A2F83B" w14:textId="77777777" w:rsidR="00A35674" w:rsidRDefault="00A35674">
            <w:r>
              <w:rPr>
                <w:noProof/>
                <w:lang w:val="en-US"/>
              </w:rPr>
              <w:drawing>
                <wp:inline distT="0" distB="0" distL="0" distR="0" wp14:anchorId="30902C8D" wp14:editId="2609D964">
                  <wp:extent cx="1490133" cy="1384698"/>
                  <wp:effectExtent l="0" t="0" r="8890" b="1270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486" cy="1385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7" w:type="dxa"/>
          </w:tcPr>
          <w:p w14:paraId="5E19BCE8" w14:textId="77777777" w:rsidR="00A35674" w:rsidRDefault="00A35674"/>
        </w:tc>
        <w:tc>
          <w:tcPr>
            <w:tcW w:w="2696" w:type="dxa"/>
          </w:tcPr>
          <w:p w14:paraId="1C710971" w14:textId="77777777" w:rsidR="00A35674" w:rsidRDefault="00A35674">
            <w:r>
              <w:rPr>
                <w:noProof/>
                <w:lang w:val="en-US"/>
              </w:rPr>
              <w:drawing>
                <wp:inline distT="0" distB="0" distL="0" distR="0" wp14:anchorId="62E5A5B2" wp14:editId="1F128BBC">
                  <wp:extent cx="1566992" cy="1311900"/>
                  <wp:effectExtent l="0" t="0" r="825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211" cy="1312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378402E0" w14:textId="77777777" w:rsidR="00A35674" w:rsidRDefault="00A35674"/>
        </w:tc>
      </w:tr>
    </w:tbl>
    <w:p w14:paraId="6971FAF6" w14:textId="77777777" w:rsidR="00A35674" w:rsidRDefault="00A35674"/>
    <w:p w14:paraId="54B5933F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877E9E" wp14:editId="5A114CA3">
                <wp:simplePos x="0" y="0"/>
                <wp:positionH relativeFrom="column">
                  <wp:posOffset>3623310</wp:posOffset>
                </wp:positionH>
                <wp:positionV relativeFrom="paragraph">
                  <wp:posOffset>-41910</wp:posOffset>
                </wp:positionV>
                <wp:extent cx="3115310" cy="3177540"/>
                <wp:effectExtent l="0" t="0" r="34290" b="2286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5310" cy="3177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A4AE3" w14:textId="77777777" w:rsidR="0022507C" w:rsidRDefault="0022507C" w:rsidP="00907A39">
                            <w:pPr>
                              <w:jc w:val="right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4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285.3pt;margin-top:-3.25pt;width:245.3pt;height:250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" filled="f">
                <v:textbox>
                  <w:txbxContent>
                    <w:p w14:paraId="57DA4AE3" w14:textId="77777777" w:rsidR="0022507C" w:rsidRDefault="0022507C" w:rsidP="00907A39">
                      <w:pPr>
                        <w:jc w:val="right"/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4 marks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07A39">
        <w:rPr>
          <w:rFonts w:ascii="Tahoma" w:hAnsi="Tahoma" w:cs="Arial"/>
          <w:sz w:val="22"/>
          <w:szCs w:val="22"/>
          <w:lang w:val="en-US"/>
        </w:rPr>
        <w:t xml:space="preserve">The diagram shows the plan of the floor of </w:t>
      </w:r>
      <w:proofErr w:type="spellStart"/>
      <w:r w:rsidRPr="00907A39">
        <w:rPr>
          <w:rFonts w:ascii="Tahoma" w:hAnsi="Tahoma" w:cs="Arial"/>
          <w:sz w:val="22"/>
          <w:szCs w:val="22"/>
          <w:lang w:val="en-US"/>
        </w:rPr>
        <w:t>Mrs</w:t>
      </w:r>
      <w:proofErr w:type="spellEnd"/>
      <w:r w:rsidRPr="00907A39">
        <w:rPr>
          <w:rFonts w:ascii="Tahoma" w:hAnsi="Tahoma" w:cs="Arial"/>
          <w:sz w:val="22"/>
          <w:szCs w:val="22"/>
          <w:lang w:val="en-US"/>
        </w:rPr>
        <w:t xml:space="preserve"> Phillips' living room.</w:t>
      </w:r>
    </w:p>
    <w:p w14:paraId="54DEB698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w:drawing>
          <wp:inline distT="0" distB="0" distL="0" distR="0" wp14:anchorId="64B5EFDD" wp14:editId="32BFEBA5">
            <wp:extent cx="2658533" cy="1657325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440"/>
                    <a:stretch/>
                  </pic:blipFill>
                  <pic:spPr bwMode="auto">
                    <a:xfrm>
                      <a:off x="0" y="0"/>
                      <a:ext cx="2659735" cy="165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0FD5D5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proofErr w:type="spellStart"/>
      <w:r w:rsidRPr="00907A39">
        <w:rPr>
          <w:rFonts w:ascii="Tahoma" w:hAnsi="Tahoma" w:cs="Arial"/>
          <w:sz w:val="22"/>
          <w:szCs w:val="22"/>
          <w:lang w:val="en-US"/>
        </w:rPr>
        <w:t>Mrs</w:t>
      </w:r>
      <w:proofErr w:type="spellEnd"/>
      <w:r w:rsidRPr="00907A39">
        <w:rPr>
          <w:rFonts w:ascii="Tahoma" w:hAnsi="Tahoma" w:cs="Arial"/>
          <w:sz w:val="22"/>
          <w:szCs w:val="22"/>
          <w:lang w:val="en-US"/>
        </w:rPr>
        <w:t xml:space="preserve"> Phillips is going to cover the floor with </w:t>
      </w:r>
      <w:proofErr w:type="gramStart"/>
      <w:r w:rsidRPr="00907A39">
        <w:rPr>
          <w:rFonts w:ascii="Tahoma" w:hAnsi="Tahoma" w:cs="Arial"/>
          <w:sz w:val="22"/>
          <w:szCs w:val="22"/>
          <w:lang w:val="en-US"/>
        </w:rPr>
        <w:t>floor boards</w:t>
      </w:r>
      <w:proofErr w:type="gramEnd"/>
      <w:r w:rsidRPr="00907A39">
        <w:rPr>
          <w:rFonts w:ascii="Tahoma" w:hAnsi="Tahoma" w:cs="Arial"/>
          <w:sz w:val="22"/>
          <w:szCs w:val="22"/>
          <w:lang w:val="en-US"/>
        </w:rPr>
        <w:t>.</w:t>
      </w:r>
      <w:r w:rsidRPr="00907A39">
        <w:rPr>
          <w:rFonts w:ascii="Tahoma" w:hAnsi="Tahoma" w:cs="Arial"/>
          <w:sz w:val="22"/>
          <w:szCs w:val="22"/>
          <w:lang w:val="en-US"/>
        </w:rPr>
        <w:br/>
        <w:t xml:space="preserve">One pack of </w:t>
      </w:r>
      <w:proofErr w:type="gramStart"/>
      <w:r w:rsidRPr="00907A39">
        <w:rPr>
          <w:rFonts w:ascii="Tahoma" w:hAnsi="Tahoma" w:cs="Arial"/>
          <w:sz w:val="22"/>
          <w:szCs w:val="22"/>
          <w:lang w:val="en-US"/>
        </w:rPr>
        <w:t>floor boards</w:t>
      </w:r>
      <w:proofErr w:type="gramEnd"/>
      <w:r w:rsidRPr="00907A39">
        <w:rPr>
          <w:rFonts w:ascii="Tahoma" w:hAnsi="Tahoma" w:cs="Arial"/>
          <w:sz w:val="22"/>
          <w:szCs w:val="22"/>
          <w:lang w:val="en-US"/>
        </w:rPr>
        <w:t xml:space="preserve"> will cover 2.5 m</w:t>
      </w:r>
      <w:r w:rsidRPr="00907A39">
        <w:rPr>
          <w:rFonts w:ascii="Tahoma" w:hAnsi="Tahoma" w:cs="Arial"/>
          <w:sz w:val="22"/>
          <w:szCs w:val="22"/>
          <w:vertAlign w:val="superscript"/>
          <w:lang w:val="en-US"/>
        </w:rPr>
        <w:t>2</w:t>
      </w:r>
      <w:r w:rsidRPr="00907A39">
        <w:rPr>
          <w:rFonts w:ascii="Tahoma" w:hAnsi="Tahoma" w:cs="Arial"/>
          <w:sz w:val="22"/>
          <w:szCs w:val="22"/>
          <w:lang w:val="en-US"/>
        </w:rPr>
        <w:t>.</w:t>
      </w:r>
    </w:p>
    <w:p w14:paraId="1D8B4CCF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 xml:space="preserve">How many packs of </w:t>
      </w:r>
      <w:proofErr w:type="gramStart"/>
      <w:r w:rsidRPr="00907A39">
        <w:rPr>
          <w:rFonts w:ascii="Tahoma" w:hAnsi="Tahoma" w:cs="Arial"/>
          <w:sz w:val="22"/>
          <w:szCs w:val="22"/>
          <w:lang w:val="en-US"/>
        </w:rPr>
        <w:t>floor boards</w:t>
      </w:r>
      <w:proofErr w:type="gramEnd"/>
      <w:r w:rsidRPr="00907A39">
        <w:rPr>
          <w:rFonts w:ascii="Tahoma" w:hAnsi="Tahoma" w:cs="Arial"/>
          <w:sz w:val="22"/>
          <w:szCs w:val="22"/>
          <w:lang w:val="en-US"/>
        </w:rPr>
        <w:t xml:space="preserve"> does she need?</w:t>
      </w:r>
      <w:r w:rsidRPr="00907A39">
        <w:rPr>
          <w:rFonts w:ascii="Tahoma" w:hAnsi="Tahoma" w:cs="Arial"/>
          <w:sz w:val="22"/>
          <w:szCs w:val="22"/>
          <w:lang w:val="en-US"/>
        </w:rPr>
        <w:br/>
        <w:t>You must show your working.</w:t>
      </w:r>
    </w:p>
    <w:p w14:paraId="040E6191" w14:textId="77777777" w:rsidR="00A35674" w:rsidRPr="00907A39" w:rsidRDefault="00A35674">
      <w:pPr>
        <w:rPr>
          <w:rFonts w:ascii="Tahoma" w:hAnsi="Tahoma"/>
        </w:rPr>
      </w:pPr>
    </w:p>
    <w:p w14:paraId="36C1AC47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BFE42C" wp14:editId="67A12D8B">
                <wp:simplePos x="0" y="0"/>
                <wp:positionH relativeFrom="column">
                  <wp:posOffset>3623310</wp:posOffset>
                </wp:positionH>
                <wp:positionV relativeFrom="paragraph">
                  <wp:posOffset>76835</wp:posOffset>
                </wp:positionV>
                <wp:extent cx="3115310" cy="3169920"/>
                <wp:effectExtent l="0" t="0" r="34290" b="3048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5310" cy="3169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04A062" w14:textId="77777777" w:rsidR="0022507C" w:rsidRDefault="0022507C" w:rsidP="00761588">
                            <w:pPr>
                              <w:jc w:val="right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4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285.3pt;margin-top:6.05pt;width:245.3pt;height:249.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" filled="f">
                <v:textbox>
                  <w:txbxContent>
                    <w:p w14:paraId="4C04A062" w14:textId="77777777" w:rsidR="0022507C" w:rsidRDefault="0022507C" w:rsidP="00761588">
                      <w:pPr>
                        <w:jc w:val="right"/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4 marks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07A39">
        <w:rPr>
          <w:rFonts w:ascii="Monaco" w:hAnsi="Monaco" w:cs="Monaco"/>
          <w:b/>
          <w:bCs/>
          <w:sz w:val="22"/>
          <w:szCs w:val="22"/>
          <w:lang w:val="en-US"/>
        </w:rPr>
        <w:t>∗</w:t>
      </w:r>
      <w:r w:rsidRPr="00907A39">
        <w:rPr>
          <w:rFonts w:ascii="Tahoma" w:hAnsi="Tahoma" w:cs="Arial"/>
          <w:sz w:val="22"/>
          <w:szCs w:val="22"/>
          <w:lang w:val="en-US"/>
        </w:rPr>
        <w:t>The diagram shows the plan of a small field.</w:t>
      </w:r>
    </w:p>
    <w:p w14:paraId="3EFAE6E6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w:drawing>
          <wp:inline distT="0" distB="0" distL="0" distR="0" wp14:anchorId="2D5D2B3A" wp14:editId="6A5021F7">
            <wp:extent cx="3039533" cy="1729735"/>
            <wp:effectExtent l="0" t="0" r="889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117"/>
                    <a:stretch/>
                  </pic:blipFill>
                  <pic:spPr bwMode="auto">
                    <a:xfrm>
                      <a:off x="0" y="0"/>
                      <a:ext cx="3040380" cy="173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8EDDB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 xml:space="preserve">Kevin is going to keep some pigs in the field. </w:t>
      </w:r>
      <w:r w:rsidRPr="00907A39">
        <w:rPr>
          <w:rFonts w:ascii="Tahoma" w:hAnsi="Tahoma" w:cs="Arial"/>
          <w:sz w:val="22"/>
          <w:szCs w:val="22"/>
          <w:lang w:val="en-US"/>
        </w:rPr>
        <w:br/>
        <w:t xml:space="preserve">Each pig needs an area of 36 square </w:t>
      </w:r>
      <w:proofErr w:type="spellStart"/>
      <w:r w:rsidRPr="00907A39">
        <w:rPr>
          <w:rFonts w:ascii="Tahoma" w:hAnsi="Tahoma" w:cs="Arial"/>
          <w:sz w:val="22"/>
          <w:szCs w:val="22"/>
          <w:lang w:val="en-US"/>
        </w:rPr>
        <w:t>metres</w:t>
      </w:r>
      <w:proofErr w:type="spellEnd"/>
      <w:r w:rsidRPr="00907A39">
        <w:rPr>
          <w:rFonts w:ascii="Tahoma" w:hAnsi="Tahoma" w:cs="Arial"/>
          <w:sz w:val="22"/>
          <w:szCs w:val="22"/>
          <w:lang w:val="en-US"/>
        </w:rPr>
        <w:t>.</w:t>
      </w:r>
    </w:p>
    <w:p w14:paraId="4C49BE67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Work out the greatest number of pigs Kevin can keep in the field.</w:t>
      </w:r>
    </w:p>
    <w:p w14:paraId="441A5913" w14:textId="77777777" w:rsidR="00907A39" w:rsidRPr="00907A39" w:rsidRDefault="00907A39">
      <w:pPr>
        <w:rPr>
          <w:rFonts w:ascii="Tahoma" w:hAnsi="Tahoma"/>
        </w:rPr>
      </w:pPr>
    </w:p>
    <w:p w14:paraId="41D7F7B5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33EF07" wp14:editId="2665A168">
                <wp:simplePos x="0" y="0"/>
                <wp:positionH relativeFrom="column">
                  <wp:posOffset>3623310</wp:posOffset>
                </wp:positionH>
                <wp:positionV relativeFrom="paragraph">
                  <wp:posOffset>274320</wp:posOffset>
                </wp:positionV>
                <wp:extent cx="3115310" cy="3238500"/>
                <wp:effectExtent l="0" t="0" r="34290" b="381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5310" cy="3238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922197" w14:textId="77777777" w:rsidR="0022507C" w:rsidRDefault="0022507C" w:rsidP="00761588">
                            <w:pPr>
                              <w:jc w:val="right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285.3pt;margin-top:21.6pt;width:245.3pt;height:25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" filled="f">
                <v:textbox>
                  <w:txbxContent>
                    <w:p w14:paraId="04922197" w14:textId="77777777" w:rsidR="0022507C" w:rsidRDefault="0022507C" w:rsidP="00761588">
                      <w:pPr>
                        <w:jc w:val="right"/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5 marks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07A39">
        <w:rPr>
          <w:rFonts w:ascii="Tahoma" w:hAnsi="Tahoma" w:cs="Arial"/>
          <w:sz w:val="22"/>
          <w:szCs w:val="22"/>
          <w:lang w:val="en-US"/>
        </w:rPr>
        <w:t>*  The diagram shows the floor of a village hall.</w:t>
      </w:r>
    </w:p>
    <w:p w14:paraId="1546B160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noProof/>
          <w:sz w:val="22"/>
          <w:szCs w:val="22"/>
          <w:lang w:val="en-US"/>
        </w:rPr>
        <w:drawing>
          <wp:inline distT="0" distB="0" distL="0" distR="0" wp14:anchorId="23EDDFA9" wp14:editId="77AA17CE">
            <wp:extent cx="2421467" cy="1418341"/>
            <wp:effectExtent l="0" t="0" r="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416"/>
                    <a:stretch/>
                  </pic:blipFill>
                  <pic:spPr bwMode="auto">
                    <a:xfrm>
                      <a:off x="0" y="0"/>
                      <a:ext cx="2422473" cy="141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0F6273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The caretaker needs to polish the floor.</w:t>
      </w:r>
    </w:p>
    <w:p w14:paraId="6D40C6EB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br/>
        <w:t>One tin of polish normally costs £19</w:t>
      </w:r>
    </w:p>
    <w:p w14:paraId="691C09D9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One tin of polish covers 12 m</w:t>
      </w:r>
      <w:r w:rsidRPr="00907A39">
        <w:rPr>
          <w:rFonts w:ascii="Tahoma" w:hAnsi="Tahoma" w:cs="Arial"/>
          <w:sz w:val="22"/>
          <w:szCs w:val="22"/>
          <w:vertAlign w:val="superscript"/>
          <w:lang w:val="en-US"/>
        </w:rPr>
        <w:t>2</w:t>
      </w:r>
      <w:r w:rsidRPr="00907A39">
        <w:rPr>
          <w:rFonts w:ascii="Tahoma" w:hAnsi="Tahoma" w:cs="Arial"/>
          <w:sz w:val="22"/>
          <w:szCs w:val="22"/>
          <w:lang w:val="en-US"/>
        </w:rPr>
        <w:t xml:space="preserve"> of floor.</w:t>
      </w:r>
    </w:p>
    <w:p w14:paraId="73B2B9FF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There is a discount of 30% off the cost of the polish.</w:t>
      </w:r>
    </w:p>
    <w:p w14:paraId="2A96689E" w14:textId="77777777" w:rsidR="00907A39" w:rsidRPr="00907A39" w:rsidRDefault="00907A39" w:rsidP="00907A3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The caretaker has £130</w:t>
      </w:r>
      <w:r>
        <w:rPr>
          <w:rFonts w:ascii="Tahoma" w:hAnsi="Tahoma" w:cs="Arial"/>
          <w:sz w:val="22"/>
          <w:szCs w:val="22"/>
          <w:lang w:val="en-US"/>
        </w:rPr>
        <w:t xml:space="preserve">.  </w:t>
      </w:r>
      <w:r w:rsidRPr="00907A39">
        <w:rPr>
          <w:rFonts w:ascii="Tahoma" w:hAnsi="Tahoma" w:cs="Arial"/>
          <w:sz w:val="22"/>
          <w:szCs w:val="22"/>
          <w:lang w:val="en-US"/>
        </w:rPr>
        <w:t>Has the caretaker got enough money to buy the polish for the floor?</w:t>
      </w:r>
    </w:p>
    <w:p w14:paraId="67384E56" w14:textId="77777777" w:rsidR="00907A39" w:rsidRPr="0022507C" w:rsidRDefault="00907A39" w:rsidP="0022507C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Arial"/>
          <w:sz w:val="22"/>
          <w:szCs w:val="22"/>
          <w:lang w:val="en-US"/>
        </w:rPr>
      </w:pPr>
      <w:r w:rsidRPr="00907A39">
        <w:rPr>
          <w:rFonts w:ascii="Tahoma" w:hAnsi="Tahoma" w:cs="Arial"/>
          <w:sz w:val="22"/>
          <w:szCs w:val="22"/>
          <w:lang w:val="en-US"/>
        </w:rPr>
        <w:t>You must show all your working.</w:t>
      </w:r>
    </w:p>
    <w:sectPr w:rsidR="00907A39" w:rsidRPr="0022507C" w:rsidSect="00907A39">
      <w:pgSz w:w="11900" w:h="16840"/>
      <w:pgMar w:top="568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onac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674"/>
    <w:rsid w:val="0013414E"/>
    <w:rsid w:val="0022507C"/>
    <w:rsid w:val="00283667"/>
    <w:rsid w:val="002C7E97"/>
    <w:rsid w:val="00761588"/>
    <w:rsid w:val="00813CB3"/>
    <w:rsid w:val="00907A39"/>
    <w:rsid w:val="00A35674"/>
    <w:rsid w:val="00A374AF"/>
    <w:rsid w:val="00A50DD0"/>
    <w:rsid w:val="00CE08F1"/>
    <w:rsid w:val="00D0375F"/>
    <w:rsid w:val="00D3186E"/>
    <w:rsid w:val="00D46D46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D32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567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7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567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7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DC8A24-E438-FD4B-AF3B-95B34C632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18</TotalTime>
  <Pages>2</Pages>
  <Words>139</Words>
  <Characters>796</Characters>
  <Application>Microsoft Macintosh Word</Application>
  <DocSecurity>0</DocSecurity>
  <Lines>6</Lines>
  <Paragraphs>1</Paragraphs>
  <ScaleCrop>false</ScaleCrop>
  <Company>JWS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2016-01-07T12:30:00Z</cp:lastPrinted>
  <dcterms:created xsi:type="dcterms:W3CDTF">2016-01-07T10:50:00Z</dcterms:created>
  <dcterms:modified xsi:type="dcterms:W3CDTF">2016-01-07T12:31:00Z</dcterms:modified>
</cp:coreProperties>
</file>