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FE6CEF" w14:paraId="4CDC48EB" w14:textId="77777777" w:rsidTr="00827472">
        <w:tc>
          <w:tcPr>
            <w:tcW w:w="6629" w:type="dxa"/>
            <w:vMerge w:val="restart"/>
            <w:vAlign w:val="center"/>
          </w:tcPr>
          <w:p w14:paraId="1670B130" w14:textId="77777777" w:rsidR="00FE6CEF" w:rsidRPr="00CC54BC" w:rsidRDefault="00FE6CEF" w:rsidP="00827472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>L.Q.</w:t>
            </w:r>
            <w:r w:rsidR="00827472">
              <w:rPr>
                <w:rFonts w:ascii="Chalkboard" w:hAnsi="Chalkboard"/>
                <w:u w:val="single"/>
              </w:rPr>
              <w:t xml:space="preserve"> How do I measure and calculate bearings?</w:t>
            </w:r>
          </w:p>
        </w:tc>
        <w:tc>
          <w:tcPr>
            <w:tcW w:w="784" w:type="dxa"/>
          </w:tcPr>
          <w:p w14:paraId="7C4A459E" w14:textId="77777777" w:rsidR="00FE6CEF" w:rsidRPr="00CC54BC" w:rsidRDefault="00FE6CEF" w:rsidP="00827472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485DADAB" w14:textId="77777777" w:rsidR="00FE6CEF" w:rsidRDefault="00FE6CEF" w:rsidP="00827472">
            <w:pPr>
              <w:rPr>
                <w:rFonts w:ascii="Chalkboard" w:hAnsi="Chalkboard"/>
              </w:rPr>
            </w:pPr>
          </w:p>
        </w:tc>
      </w:tr>
      <w:tr w:rsidR="00FE6CEF" w14:paraId="77244816" w14:textId="77777777" w:rsidTr="00827472">
        <w:trPr>
          <w:trHeight w:val="525"/>
        </w:trPr>
        <w:tc>
          <w:tcPr>
            <w:tcW w:w="6629" w:type="dxa"/>
            <w:vMerge/>
          </w:tcPr>
          <w:p w14:paraId="39E64A5F" w14:textId="77777777" w:rsidR="00FE6CEF" w:rsidRDefault="00FE6CEF" w:rsidP="00827472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52BFE0AC" w14:textId="77777777" w:rsidR="00FE6CEF" w:rsidRPr="00CC54BC" w:rsidRDefault="00FE6CEF" w:rsidP="00827472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261B0F3C" w14:textId="77777777" w:rsidR="00FE6CEF" w:rsidRDefault="00FE6CEF" w:rsidP="00827472">
            <w:pPr>
              <w:rPr>
                <w:rFonts w:ascii="Chalkboard" w:hAnsi="Chalkboard"/>
              </w:rPr>
            </w:pPr>
          </w:p>
        </w:tc>
      </w:tr>
    </w:tbl>
    <w:p w14:paraId="45EE6549" w14:textId="77777777" w:rsidR="00EA71D5" w:rsidRDefault="00827472">
      <w:r>
        <w:rPr>
          <w:rFonts w:ascii="Helvetica" w:hAnsi="Helvetica" w:cs="Helvetica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3E5B45" wp14:editId="48404C45">
                <wp:simplePos x="0" y="0"/>
                <wp:positionH relativeFrom="column">
                  <wp:posOffset>2074985</wp:posOffset>
                </wp:positionH>
                <wp:positionV relativeFrom="paragraph">
                  <wp:posOffset>180584</wp:posOffset>
                </wp:positionV>
                <wp:extent cx="4448907" cy="1424354"/>
                <wp:effectExtent l="0" t="0" r="21590" b="23495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8907" cy="142435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CFCC30" w14:textId="77777777" w:rsidR="003411C7" w:rsidRPr="00827472" w:rsidRDefault="003411C7" w:rsidP="00827472">
                            <w:pPr>
                              <w:spacing w:line="360" w:lineRule="auto"/>
                              <w:rPr>
                                <w:rFonts w:ascii="Chalkboard" w:hAnsi="Chalkboard"/>
                              </w:rPr>
                            </w:pPr>
                            <w:r w:rsidRPr="00827472">
                              <w:rPr>
                                <w:rFonts w:ascii="Chalkboard" w:hAnsi="Chalkboard"/>
                              </w:rPr>
                              <w:t>The three rules of bearings:</w:t>
                            </w:r>
                          </w:p>
                          <w:p w14:paraId="79D94C10" w14:textId="77777777" w:rsidR="003411C7" w:rsidRPr="00827472" w:rsidRDefault="003411C7" w:rsidP="00827472">
                            <w:pPr>
                              <w:spacing w:line="360" w:lineRule="auto"/>
                              <w:rPr>
                                <w:rFonts w:ascii="Chalkboard" w:hAnsi="Chalkboard"/>
                              </w:rPr>
                            </w:pPr>
                            <w:r w:rsidRPr="00827472">
                              <w:rPr>
                                <w:rFonts w:ascii="Chalkboard" w:hAnsi="Chalkboard"/>
                              </w:rPr>
                              <w:t>1.</w:t>
                            </w:r>
                          </w:p>
                          <w:p w14:paraId="2048011E" w14:textId="77777777" w:rsidR="003411C7" w:rsidRPr="00827472" w:rsidRDefault="003411C7" w:rsidP="00827472">
                            <w:pPr>
                              <w:spacing w:line="360" w:lineRule="auto"/>
                              <w:rPr>
                                <w:rFonts w:ascii="Chalkboard" w:hAnsi="Chalkboard"/>
                              </w:rPr>
                            </w:pPr>
                            <w:r w:rsidRPr="00827472">
                              <w:rPr>
                                <w:rFonts w:ascii="Chalkboard" w:hAnsi="Chalkboard"/>
                              </w:rPr>
                              <w:t>2.</w:t>
                            </w:r>
                          </w:p>
                          <w:p w14:paraId="055FA6C1" w14:textId="77777777" w:rsidR="003411C7" w:rsidRPr="00827472" w:rsidRDefault="003411C7" w:rsidP="00827472">
                            <w:pPr>
                              <w:spacing w:line="360" w:lineRule="auto"/>
                              <w:rPr>
                                <w:rFonts w:ascii="Chalkboard" w:hAnsi="Chalkboard"/>
                              </w:rPr>
                            </w:pPr>
                            <w:r w:rsidRPr="00827472">
                              <w:rPr>
                                <w:rFonts w:ascii="Chalkboard" w:hAnsi="Chalkboard"/>
                              </w:rPr>
                              <w:t>3.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163.4pt;margin-top:14.2pt;width:350.3pt;height:112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" filled="f">
                <v:textbox>
                  <w:txbxContent>
                    <w:p w14:paraId="77CFCC30" w14:textId="77777777" w:rsidR="00BD3E92" w:rsidRPr="00827472" w:rsidRDefault="00BD3E92" w:rsidP="00827472">
                      <w:pPr>
                        <w:spacing w:line="360" w:lineRule="auto"/>
                        <w:rPr>
                          <w:rFonts w:ascii="Chalkboard" w:hAnsi="Chalkboard"/>
                        </w:rPr>
                      </w:pPr>
                      <w:r w:rsidRPr="00827472">
                        <w:rPr>
                          <w:rFonts w:ascii="Chalkboard" w:hAnsi="Chalkboard"/>
                        </w:rPr>
                        <w:t>The three rules of bearings:</w:t>
                      </w:r>
                    </w:p>
                    <w:p w14:paraId="79D94C10" w14:textId="77777777" w:rsidR="00BD3E92" w:rsidRPr="00827472" w:rsidRDefault="00BD3E92" w:rsidP="00827472">
                      <w:pPr>
                        <w:spacing w:line="360" w:lineRule="auto"/>
                        <w:rPr>
                          <w:rFonts w:ascii="Chalkboard" w:hAnsi="Chalkboard"/>
                        </w:rPr>
                      </w:pPr>
                      <w:r w:rsidRPr="00827472">
                        <w:rPr>
                          <w:rFonts w:ascii="Chalkboard" w:hAnsi="Chalkboard"/>
                        </w:rPr>
                        <w:t>1.</w:t>
                      </w:r>
                    </w:p>
                    <w:p w14:paraId="2048011E" w14:textId="77777777" w:rsidR="00BD3E92" w:rsidRPr="00827472" w:rsidRDefault="00BD3E92" w:rsidP="00827472">
                      <w:pPr>
                        <w:spacing w:line="360" w:lineRule="auto"/>
                        <w:rPr>
                          <w:rFonts w:ascii="Chalkboard" w:hAnsi="Chalkboard"/>
                        </w:rPr>
                      </w:pPr>
                      <w:r w:rsidRPr="00827472">
                        <w:rPr>
                          <w:rFonts w:ascii="Chalkboard" w:hAnsi="Chalkboard"/>
                        </w:rPr>
                        <w:t>2.</w:t>
                      </w:r>
                    </w:p>
                    <w:p w14:paraId="055FA6C1" w14:textId="77777777" w:rsidR="00BD3E92" w:rsidRPr="00827472" w:rsidRDefault="00BD3E92" w:rsidP="00827472">
                      <w:pPr>
                        <w:spacing w:line="360" w:lineRule="auto"/>
                        <w:rPr>
                          <w:rFonts w:ascii="Chalkboard" w:hAnsi="Chalkboard"/>
                        </w:rPr>
                      </w:pPr>
                      <w:r w:rsidRPr="00827472">
                        <w:rPr>
                          <w:rFonts w:ascii="Chalkboard" w:hAnsi="Chalkboard"/>
                        </w:rPr>
                        <w:t>3.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Helvetica" w:hAnsi="Helvetica" w:cs="Helvetica"/>
          <w:noProof/>
          <w:lang w:val="en-US"/>
        </w:rPr>
        <w:drawing>
          <wp:inline distT="0" distB="0" distL="0" distR="0" wp14:anchorId="65BAC39D" wp14:editId="48EF41FD">
            <wp:extent cx="1828800" cy="1767205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76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06D92" w14:textId="77777777" w:rsidR="00827472" w:rsidRPr="00827472" w:rsidRDefault="00827472">
      <w:pPr>
        <w:rPr>
          <w:rFonts w:ascii="Chalkboard" w:hAnsi="Chalkboard"/>
        </w:rPr>
      </w:pPr>
      <w:r w:rsidRPr="00827472">
        <w:rPr>
          <w:rFonts w:ascii="Chalkboard" w:hAnsi="Chalkboard"/>
          <w:noProof/>
          <w:lang w:val="en-US"/>
        </w:rPr>
        <w:drawing>
          <wp:anchor distT="0" distB="0" distL="114300" distR="114300" simplePos="0" relativeHeight="251663360" behindDoc="1" locked="0" layoutInCell="1" allowOverlap="1" wp14:anchorId="1DC36C97" wp14:editId="6D29A2FC">
            <wp:simplePos x="0" y="0"/>
            <wp:positionH relativeFrom="page">
              <wp:posOffset>2481580</wp:posOffset>
            </wp:positionH>
            <wp:positionV relativeFrom="page">
              <wp:posOffset>2895600</wp:posOffset>
            </wp:positionV>
            <wp:extent cx="974725" cy="2446655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725" cy="244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6861E4" w14:textId="77777777" w:rsidR="00827472" w:rsidRDefault="00827472">
      <w:r w:rsidRPr="00827472">
        <w:rPr>
          <w:rFonts w:ascii="Chalkboard" w:hAnsi="Chalkboard"/>
          <w:b/>
          <w:noProof/>
          <w:u w:val="single"/>
          <w:lang w:val="en-US"/>
        </w:rPr>
        <w:drawing>
          <wp:anchor distT="0" distB="0" distL="114300" distR="114300" simplePos="0" relativeHeight="251662336" behindDoc="1" locked="0" layoutInCell="1" allowOverlap="1" wp14:anchorId="715E9E59" wp14:editId="55ED9F76">
            <wp:simplePos x="0" y="0"/>
            <wp:positionH relativeFrom="page">
              <wp:posOffset>1325245</wp:posOffset>
            </wp:positionH>
            <wp:positionV relativeFrom="page">
              <wp:posOffset>3068955</wp:posOffset>
            </wp:positionV>
            <wp:extent cx="1428750" cy="1953260"/>
            <wp:effectExtent l="0" t="0" r="0" b="254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7472">
        <w:rPr>
          <w:rFonts w:ascii="Chalkboard" w:hAnsi="Chalkboard"/>
          <w:noProof/>
          <w:lang w:val="en-US"/>
        </w:rPr>
        <w:drawing>
          <wp:anchor distT="0" distB="0" distL="114300" distR="114300" simplePos="0" relativeHeight="251666432" behindDoc="1" locked="0" layoutInCell="1" allowOverlap="1" wp14:anchorId="180B57B3" wp14:editId="06301BBD">
            <wp:simplePos x="0" y="0"/>
            <wp:positionH relativeFrom="page">
              <wp:posOffset>3220720</wp:posOffset>
            </wp:positionH>
            <wp:positionV relativeFrom="page">
              <wp:posOffset>3378200</wp:posOffset>
            </wp:positionV>
            <wp:extent cx="1372870" cy="1488440"/>
            <wp:effectExtent l="0" t="0" r="0" b="1016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945"/>
                    <a:stretch/>
                  </pic:blipFill>
                  <pic:spPr bwMode="auto">
                    <a:xfrm>
                      <a:off x="0" y="0"/>
                      <a:ext cx="1372870" cy="148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7472">
        <w:rPr>
          <w:rFonts w:ascii="Chalkboard" w:hAnsi="Chalkboard"/>
          <w:noProof/>
          <w:lang w:val="en-US"/>
        </w:rPr>
        <w:drawing>
          <wp:anchor distT="0" distB="0" distL="114300" distR="114300" simplePos="0" relativeHeight="251665408" behindDoc="1" locked="0" layoutInCell="1" allowOverlap="1" wp14:anchorId="7EA4CD7D" wp14:editId="136C3E95">
            <wp:simplePos x="0" y="0"/>
            <wp:positionH relativeFrom="page">
              <wp:posOffset>4491990</wp:posOffset>
            </wp:positionH>
            <wp:positionV relativeFrom="page">
              <wp:posOffset>3134360</wp:posOffset>
            </wp:positionV>
            <wp:extent cx="1434465" cy="1489075"/>
            <wp:effectExtent l="0" t="0" r="0" b="952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720"/>
                    <a:stretch/>
                  </pic:blipFill>
                  <pic:spPr bwMode="auto">
                    <a:xfrm>
                      <a:off x="0" y="0"/>
                      <a:ext cx="1434465" cy="148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7472">
        <w:rPr>
          <w:rFonts w:ascii="Chalkboard" w:hAnsi="Chalkboard"/>
          <w:noProof/>
          <w:lang w:val="en-US"/>
        </w:rPr>
        <w:drawing>
          <wp:anchor distT="0" distB="0" distL="114300" distR="114300" simplePos="0" relativeHeight="251664384" behindDoc="1" locked="0" layoutInCell="1" allowOverlap="1" wp14:anchorId="3AA98B82" wp14:editId="1559C89B">
            <wp:simplePos x="0" y="0"/>
            <wp:positionH relativeFrom="page">
              <wp:posOffset>5823585</wp:posOffset>
            </wp:positionH>
            <wp:positionV relativeFrom="page">
              <wp:posOffset>3134360</wp:posOffset>
            </wp:positionV>
            <wp:extent cx="1362710" cy="1838960"/>
            <wp:effectExtent l="0" t="0" r="889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307"/>
                    <a:stretch/>
                  </pic:blipFill>
                  <pic:spPr bwMode="auto">
                    <a:xfrm>
                      <a:off x="0" y="0"/>
                      <a:ext cx="1362710" cy="183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7472">
        <w:rPr>
          <w:rFonts w:ascii="Chalkboard" w:hAnsi="Chalkboard"/>
          <w:b/>
          <w:noProof/>
          <w:sz w:val="32"/>
          <w:szCs w:val="32"/>
          <w:u w:val="single"/>
          <w:lang w:val="en-US"/>
        </w:rPr>
        <w:drawing>
          <wp:anchor distT="0" distB="0" distL="114300" distR="114300" simplePos="0" relativeHeight="251661312" behindDoc="1" locked="0" layoutInCell="1" allowOverlap="1" wp14:anchorId="307195A3" wp14:editId="108651F4">
            <wp:simplePos x="0" y="0"/>
            <wp:positionH relativeFrom="page">
              <wp:posOffset>326390</wp:posOffset>
            </wp:positionH>
            <wp:positionV relativeFrom="page">
              <wp:posOffset>3068955</wp:posOffset>
            </wp:positionV>
            <wp:extent cx="998855" cy="165608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855" cy="165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7472">
        <w:rPr>
          <w:rFonts w:ascii="Chalkboard" w:hAnsi="Chalkboard"/>
        </w:rPr>
        <w:t>Use a protractor to find th</w:t>
      </w:r>
      <w:r>
        <w:t>e size of these bearings:</w:t>
      </w:r>
    </w:p>
    <w:p w14:paraId="0B80383B" w14:textId="77777777" w:rsidR="00827472" w:rsidRDefault="00827472"/>
    <w:p w14:paraId="50F9DF16" w14:textId="77777777" w:rsidR="00827472" w:rsidRDefault="00827472"/>
    <w:p w14:paraId="1CF03CEA" w14:textId="77777777" w:rsidR="00827472" w:rsidRDefault="00827472"/>
    <w:p w14:paraId="475DA264" w14:textId="77777777" w:rsidR="00827472" w:rsidRDefault="00827472"/>
    <w:p w14:paraId="6E2BB7CF" w14:textId="77777777" w:rsidR="00827472" w:rsidRDefault="00827472"/>
    <w:p w14:paraId="1E37661B" w14:textId="77777777" w:rsidR="00827472" w:rsidRDefault="00827472"/>
    <w:p w14:paraId="4E54CE7C" w14:textId="77777777" w:rsidR="00827472" w:rsidRDefault="00827472"/>
    <w:p w14:paraId="26823920" w14:textId="77777777" w:rsidR="00827472" w:rsidRDefault="00827472"/>
    <w:p w14:paraId="6CD63E70" w14:textId="77777777" w:rsidR="00827472" w:rsidRDefault="00827472"/>
    <w:p w14:paraId="72264944" w14:textId="77777777" w:rsidR="00827472" w:rsidRDefault="00827472"/>
    <w:p w14:paraId="41D5BC33" w14:textId="77777777" w:rsidR="00827472" w:rsidRDefault="00827472"/>
    <w:p w14:paraId="3FA1CC2A" w14:textId="77777777" w:rsidR="00827472" w:rsidRPr="00827472" w:rsidRDefault="00827472">
      <w:pPr>
        <w:rPr>
          <w:rFonts w:ascii="Chalkboard" w:hAnsi="Chalkboard"/>
        </w:rPr>
      </w:pPr>
      <w:r w:rsidRPr="00827472">
        <w:rPr>
          <w:rFonts w:ascii="Chalkboard" w:hAnsi="Chalkboard"/>
        </w:rPr>
        <w:t>Draw the following bearings from X, using a scale of 1cm</w:t>
      </w:r>
      <w:proofErr w:type="gramStart"/>
      <w:r w:rsidRPr="00827472">
        <w:rPr>
          <w:rFonts w:ascii="Chalkboard" w:hAnsi="Chalkboard"/>
        </w:rPr>
        <w:t>:1m</w:t>
      </w:r>
      <w:proofErr w:type="gramEnd"/>
      <w:r w:rsidRPr="00827472">
        <w:rPr>
          <w:rFonts w:ascii="Chalkboard" w:hAnsi="Chalkboard"/>
        </w:rPr>
        <w:t>.</w:t>
      </w:r>
    </w:p>
    <w:p w14:paraId="3D2246B8" w14:textId="65748102" w:rsidR="00827472" w:rsidRPr="00827472" w:rsidRDefault="00827472">
      <w:pPr>
        <w:rPr>
          <w:rFonts w:ascii="Chalkboard" w:hAnsi="Chalkboard"/>
        </w:rPr>
      </w:pPr>
      <w:r w:rsidRPr="00827472">
        <w:rPr>
          <w:rFonts w:ascii="Chalkboard" w:hAnsi="Chalkboard"/>
        </w:rPr>
        <w:t>A at a bearing of 030</w:t>
      </w:r>
      <w:r w:rsidRPr="00827472">
        <w:rPr>
          <w:rFonts w:ascii="Chalkboard" w:hAnsi="Chalkboard"/>
          <w:vertAlign w:val="superscript"/>
        </w:rPr>
        <w:t>o</w:t>
      </w:r>
      <w:r w:rsidRPr="00827472">
        <w:rPr>
          <w:rFonts w:ascii="Chalkboard" w:hAnsi="Chalkboard"/>
        </w:rPr>
        <w:t xml:space="preserve"> and </w:t>
      </w:r>
      <w:r w:rsidR="009D2AD2">
        <w:rPr>
          <w:rFonts w:ascii="Chalkboard" w:hAnsi="Chalkboard"/>
        </w:rPr>
        <w:t>5</w:t>
      </w:r>
      <w:r w:rsidRPr="00827472">
        <w:rPr>
          <w:rFonts w:ascii="Chalkboard" w:hAnsi="Chalkboard"/>
        </w:rPr>
        <w:t>m away</w:t>
      </w:r>
    </w:p>
    <w:p w14:paraId="66FFC40D" w14:textId="77777777" w:rsidR="00827472" w:rsidRDefault="00827472">
      <w:pPr>
        <w:rPr>
          <w:rFonts w:ascii="Chalkboard" w:hAnsi="Chalkboard"/>
        </w:rPr>
      </w:pPr>
      <w:r>
        <w:rPr>
          <w:rFonts w:ascii="Chalkboard" w:hAnsi="Chalkboard"/>
        </w:rPr>
        <w:t>B at a bearing of 100</w:t>
      </w:r>
      <w:r w:rsidRPr="00827472">
        <w:rPr>
          <w:rFonts w:ascii="Chalkboard" w:hAnsi="Chalkboard"/>
          <w:vertAlign w:val="superscript"/>
        </w:rPr>
        <w:t>o</w:t>
      </w:r>
      <w:r>
        <w:rPr>
          <w:rFonts w:ascii="Chalkboard" w:hAnsi="Chalkboard"/>
          <w:vertAlign w:val="superscript"/>
        </w:rPr>
        <w:t xml:space="preserve"> </w:t>
      </w:r>
      <w:r>
        <w:rPr>
          <w:rFonts w:ascii="Chalkboard" w:hAnsi="Chalkboard"/>
        </w:rPr>
        <w:t>and 8m away</w:t>
      </w:r>
    </w:p>
    <w:p w14:paraId="7D11244D" w14:textId="52A76545" w:rsidR="00827472" w:rsidRDefault="00827472">
      <w:pPr>
        <w:rPr>
          <w:rFonts w:ascii="Chalkboard" w:hAnsi="Chalkboard"/>
        </w:rPr>
      </w:pPr>
      <w:r>
        <w:rPr>
          <w:rFonts w:ascii="Chalkboard" w:hAnsi="Chalkboard"/>
        </w:rPr>
        <w:t>C at a bearing of 200</w:t>
      </w:r>
      <w:r>
        <w:rPr>
          <w:rFonts w:ascii="Chalkboard" w:hAnsi="Chalkboard"/>
          <w:vertAlign w:val="superscript"/>
        </w:rPr>
        <w:t>o</w:t>
      </w:r>
      <w:r>
        <w:rPr>
          <w:rFonts w:ascii="Chalkboard" w:hAnsi="Chalkboard"/>
        </w:rPr>
        <w:t xml:space="preserve"> and </w:t>
      </w:r>
      <w:r w:rsidR="009D2AD2">
        <w:rPr>
          <w:rFonts w:ascii="Chalkboard" w:hAnsi="Chalkboard"/>
        </w:rPr>
        <w:t>6</w:t>
      </w:r>
      <w:r>
        <w:rPr>
          <w:rFonts w:ascii="Chalkboard" w:hAnsi="Chalkboard"/>
        </w:rPr>
        <w:t>.5m away</w:t>
      </w:r>
    </w:p>
    <w:p w14:paraId="15AA884C" w14:textId="7AE4F23D" w:rsidR="00827472" w:rsidRPr="00827472" w:rsidRDefault="00827472">
      <w:pPr>
        <w:rPr>
          <w:rFonts w:ascii="Chalkboard" w:hAnsi="Chalkboard"/>
        </w:rPr>
      </w:pPr>
      <w:r>
        <w:rPr>
          <w:rFonts w:ascii="Chalkboard" w:hAnsi="Chalkboard"/>
        </w:rPr>
        <w:t>D at a bearing of 305</w:t>
      </w:r>
      <w:r>
        <w:rPr>
          <w:rFonts w:ascii="Chalkboard" w:hAnsi="Chalkboard"/>
          <w:vertAlign w:val="superscript"/>
        </w:rPr>
        <w:t>o</w:t>
      </w:r>
      <w:r>
        <w:rPr>
          <w:rFonts w:ascii="Chalkboard" w:hAnsi="Chalkboard"/>
        </w:rPr>
        <w:t xml:space="preserve"> and 4m away</w:t>
      </w:r>
    </w:p>
    <w:p w14:paraId="4A3B9BDB" w14:textId="77777777" w:rsidR="00827472" w:rsidRPr="00827472" w:rsidRDefault="00827472">
      <w:pPr>
        <w:rPr>
          <w:rFonts w:ascii="Chalkboard" w:hAnsi="Chalkboard"/>
        </w:rPr>
      </w:pPr>
    </w:p>
    <w:p w14:paraId="6BD70F00" w14:textId="77777777" w:rsidR="00827472" w:rsidRDefault="00827472"/>
    <w:p w14:paraId="3467692A" w14:textId="77777777" w:rsidR="00827472" w:rsidRDefault="00827472"/>
    <w:p w14:paraId="7E3A34F7" w14:textId="77777777" w:rsidR="00827472" w:rsidRDefault="00827472"/>
    <w:p w14:paraId="1A0ED73A" w14:textId="77777777" w:rsidR="00827472" w:rsidRDefault="00827472"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0C02B8EA" wp14:editId="03BB7FED">
                <wp:simplePos x="0" y="0"/>
                <wp:positionH relativeFrom="column">
                  <wp:posOffset>3060065</wp:posOffset>
                </wp:positionH>
                <wp:positionV relativeFrom="paragraph">
                  <wp:posOffset>711835</wp:posOffset>
                </wp:positionV>
                <wp:extent cx="457835" cy="522605"/>
                <wp:effectExtent l="0" t="0" r="0" b="10795"/>
                <wp:wrapThrough wrapText="bothSides">
                  <wp:wrapPolygon edited="0">
                    <wp:start x="2397" y="0"/>
                    <wp:lineTo x="1198" y="20996"/>
                    <wp:lineTo x="19173" y="20996"/>
                    <wp:lineTo x="20372" y="5249"/>
                    <wp:lineTo x="16777" y="0"/>
                    <wp:lineTo x="9587" y="0"/>
                    <wp:lineTo x="2397" y="0"/>
                  </wp:wrapPolygon>
                </wp:wrapThrough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835" cy="522605"/>
                          <a:chOff x="0" y="0"/>
                          <a:chExt cx="457835" cy="522605"/>
                        </a:xfrm>
                      </wpg:grpSpPr>
                      <wps:wsp>
                        <wps:cNvPr id="3" name="Oval 3"/>
                        <wps:cNvSpPr/>
                        <wps:spPr>
                          <a:xfrm>
                            <a:off x="113030" y="0"/>
                            <a:ext cx="45085" cy="45085"/>
                          </a:xfrm>
                          <a:prstGeom prst="ellipse">
                            <a:avLst/>
                          </a:pr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0" y="0"/>
                            <a:ext cx="457835" cy="522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9270D22" w14:textId="77777777" w:rsidR="003411C7" w:rsidRDefault="003411C7">
                              <w:r>
                                <w:t>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7" style="position:absolute;margin-left:240.95pt;margin-top:56.05pt;width:36.05pt;height:41.15pt;z-index:251670528" coordsize="457835,52260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">
                <v:oval id="Oval 3" o:spid="_x0000_s1028" style="position:absolute;left:113030;width:45085;height:450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L8xvxQAA&#10;ANoAAAAPAAAAZHJzL2Rvd25yZXYueG1sRI9Ba8JAFITvhf6H5QleRDe2UGLqKsUiWCgFox56e2Rf&#10;k9TdtzG70fTfu0LB4zAz3zDzZW+NOFPra8cKppMEBHHhdM2lgv1uPU5B+ICs0TgmBX/kYbl4fJhj&#10;pt2Ft3TOQykihH2GCqoQmkxKX1Rk0U9cQxy9H9daDFG2pdQtXiLcGvmUJC/SYs1xocKGVhUVx7yz&#10;Cj6/0m5dT0fvu8Pp++N3ZkapyTulhoP+7RVEoD7cw//tjVbwDLcr8QbIxR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IvzG/FAAAA2gAAAA8AAAAAAAAAAAAAAAAAlwIAAGRycy9k&#10;b3ducmV2LnhtbFBLBQYAAAAABAAEAPUAAACJAwAAAAA=&#10;" fillcolor="#4f81bd [3204]" strokecolor="#4579b8 [3044]">
                  <v:fill color2="#a7bfde [1620]" rotate="t" type="gradient">
                    <o:fill v:ext="view" type="gradientUnscaled"/>
                  </v:fill>
                </v:oval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4" o:spid="_x0000_s1029" type="#_x0000_t202" style="position:absolute;width:457835;height:5226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NpDHwQAA&#10;ANoAAAAPAAAAZHJzL2Rvd25yZXYueG1sRI9Pi8IwFMTvgt8hPMGbJoqKW40iirAnF//swt4ezbMt&#10;Ni+libb77TeC4HGYmd8wy3VrS/Gg2heONYyGCgRx6kzBmYbLeT+Yg/AB2WDpmDT8kYf1qttZYmJc&#10;w0d6nEImIoR9ghryEKpESp/mZNEPXUUcvaurLYYo60yaGpsIt6UcKzWTFguOCzlWtM0pvZ3uVsP3&#10;4fr7M1Ff2c5Oq8a1SrL9kFr3e+1mASJQG97hV/vTaJjA80q8AXL1D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2jaQx8EAAADaAAAADwAAAAAAAAAAAAAAAACXAgAAZHJzL2Rvd25y&#10;ZXYueG1sUEsFBgAAAAAEAAQA9QAAAIUDAAAAAA==&#10;" filled="f" stroked="f">
                  <v:textbox>
                    <w:txbxContent>
                      <w:p w14:paraId="59270D22" w14:textId="77777777" w:rsidR="003411C7" w:rsidRDefault="003411C7">
                        <w:r>
                          <w:t>X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br w:type="page"/>
      </w:r>
      <w:bookmarkStart w:id="0" w:name="_GoBack"/>
      <w:bookmarkEnd w:id="0"/>
    </w:p>
    <w:p w14:paraId="46638A56" w14:textId="77777777" w:rsidR="00827472" w:rsidRDefault="00827472">
      <w:pPr>
        <w:rPr>
          <w:noProof/>
          <w:lang w:val="en-US"/>
        </w:rPr>
      </w:pPr>
      <w:r w:rsidRPr="00BD3E92">
        <w:rPr>
          <w:rFonts w:ascii="Chalkboard" w:hAnsi="Chalkboard"/>
        </w:rPr>
        <w:lastRenderedPageBreak/>
        <w:t xml:space="preserve">A ship is on a bearing of </w:t>
      </w:r>
      <w:r w:rsidR="00BD3E92" w:rsidRPr="00BD3E92">
        <w:rPr>
          <w:rFonts w:ascii="Chalkboard" w:hAnsi="Chalkboard"/>
        </w:rPr>
        <w:t>050</w:t>
      </w:r>
      <w:r w:rsidR="00BD3E92" w:rsidRPr="00BD3E92">
        <w:rPr>
          <w:rFonts w:ascii="Chalkboard" w:hAnsi="Chalkboard"/>
          <w:vertAlign w:val="superscript"/>
        </w:rPr>
        <w:t>o</w:t>
      </w:r>
      <w:r w:rsidR="00BD3E92" w:rsidRPr="00BD3E92">
        <w:rPr>
          <w:rFonts w:ascii="Chalkboard" w:hAnsi="Chalkboard"/>
        </w:rPr>
        <w:t xml:space="preserve"> from lighthouse A, and on a bearing of 320</w:t>
      </w:r>
      <w:r w:rsidR="00BD3E92" w:rsidRPr="00BD3E92">
        <w:rPr>
          <w:rFonts w:ascii="Chalkboard" w:hAnsi="Chalkboard"/>
          <w:vertAlign w:val="superscript"/>
        </w:rPr>
        <w:t>o</w:t>
      </w:r>
      <w:r w:rsidR="00BD3E92" w:rsidRPr="00BD3E92">
        <w:rPr>
          <w:rFonts w:ascii="Chalkboard" w:hAnsi="Chalkboard"/>
        </w:rPr>
        <w:t xml:space="preserve"> from lighthouse B.  Find the position of the ship and label it C.</w:t>
      </w:r>
      <w:r w:rsidR="00BD3E92" w:rsidRPr="00BD3E92">
        <w:rPr>
          <w:noProof/>
          <w:lang w:val="en-US"/>
        </w:rPr>
        <w:t xml:space="preserve"> </w:t>
      </w:r>
    </w:p>
    <w:p w14:paraId="73BEDCE8" w14:textId="77777777" w:rsidR="00BD3E92" w:rsidRDefault="00BD3E92">
      <w:pPr>
        <w:rPr>
          <w:noProof/>
          <w:lang w:val="en-US"/>
        </w:rPr>
      </w:pPr>
    </w:p>
    <w:p w14:paraId="7C2D9E0C" w14:textId="77777777" w:rsidR="00BD3E92" w:rsidRDefault="00BD3E92">
      <w:pPr>
        <w:rPr>
          <w:noProof/>
          <w:lang w:val="en-US"/>
        </w:rPr>
      </w:pPr>
    </w:p>
    <w:p w14:paraId="7D15369B" w14:textId="77777777" w:rsidR="00BD3E92" w:rsidRDefault="00BD3E92">
      <w:pPr>
        <w:rPr>
          <w:noProof/>
          <w:lang w:val="en-US"/>
        </w:rPr>
      </w:pPr>
    </w:p>
    <w:p w14:paraId="31DCC914" w14:textId="77777777" w:rsidR="00BD3E92" w:rsidRDefault="00BD3E92">
      <w:pPr>
        <w:rPr>
          <w:noProof/>
          <w:lang w:val="en-US"/>
        </w:rPr>
      </w:pPr>
    </w:p>
    <w:p w14:paraId="7E1AC5F9" w14:textId="77777777" w:rsidR="00BD3E92" w:rsidRDefault="00BD3E92">
      <w:pPr>
        <w:rPr>
          <w:noProof/>
          <w:lang w:val="en-US"/>
        </w:rPr>
      </w:pPr>
    </w:p>
    <w:p w14:paraId="6429ED1F" w14:textId="77777777" w:rsidR="00BD3E92" w:rsidRDefault="00BD3E92">
      <w:pPr>
        <w:rPr>
          <w:noProof/>
          <w:lang w:val="en-US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48B1C80F" wp14:editId="30F01972">
                <wp:simplePos x="0" y="0"/>
                <wp:positionH relativeFrom="column">
                  <wp:posOffset>1743075</wp:posOffset>
                </wp:positionH>
                <wp:positionV relativeFrom="paragraph">
                  <wp:posOffset>90805</wp:posOffset>
                </wp:positionV>
                <wp:extent cx="457835" cy="522605"/>
                <wp:effectExtent l="0" t="0" r="0" b="10795"/>
                <wp:wrapThrough wrapText="bothSides">
                  <wp:wrapPolygon edited="0">
                    <wp:start x="2397" y="0"/>
                    <wp:lineTo x="1198" y="20996"/>
                    <wp:lineTo x="19173" y="20996"/>
                    <wp:lineTo x="20372" y="5249"/>
                    <wp:lineTo x="16777" y="0"/>
                    <wp:lineTo x="9587" y="0"/>
                    <wp:lineTo x="2397" y="0"/>
                  </wp:wrapPolygon>
                </wp:wrapThrough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835" cy="522605"/>
                          <a:chOff x="0" y="0"/>
                          <a:chExt cx="457835" cy="522605"/>
                        </a:xfrm>
                      </wpg:grpSpPr>
                      <wps:wsp>
                        <wps:cNvPr id="8" name="Oval 8"/>
                        <wps:cNvSpPr/>
                        <wps:spPr>
                          <a:xfrm>
                            <a:off x="113030" y="0"/>
                            <a:ext cx="45085" cy="45085"/>
                          </a:xfrm>
                          <a:prstGeom prst="ellipse">
                            <a:avLst/>
                          </a:pr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0" y="0"/>
                            <a:ext cx="457835" cy="522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60E7734" w14:textId="77777777" w:rsidR="003411C7" w:rsidRDefault="003411C7" w:rsidP="00BD3E92">
                              <w: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30" style="position:absolute;margin-left:137.25pt;margin-top:7.15pt;width:36.05pt;height:41.15pt;z-index:251672576" coordsize="457835,52260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">
                <v:oval id="Oval 8" o:spid="_x0000_s1031" style="position:absolute;left:113030;width:45085;height:450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i14ewgAA&#10;ANoAAAAPAAAAZHJzL2Rvd25yZXYueG1sRE/Pa8IwFL4P9j+EN/AimupBumqUMREURFjdDt4ezbPt&#10;lrzUJtX635uDsOPH93ux6q0RV2p97VjBZJyAIC6crrlU8H3cjFIQPiBrNI5JwZ08rJavLwvMtLvx&#10;F13zUIoYwj5DBVUITSalLyqy6MeuIY7c2bUWQ4RtKXWLtxhujZwmyUxarDk2VNjQZ0XFX95ZBftD&#10;2m3qyXB9/Lmcdr/vZpiavFNq8NZ/zEEE6sO/+OneagVxa7wSb4BcP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yLXh7CAAAA2gAAAA8AAAAAAAAAAAAAAAAAlwIAAGRycy9kb3du&#10;cmV2LnhtbFBLBQYAAAAABAAEAPUAAACGAwAAAAA=&#10;" fillcolor="#4f81bd [3204]" strokecolor="#4579b8 [3044]">
                  <v:fill color2="#a7bfde [1620]" rotate="t" type="gradient">
                    <o:fill v:ext="view" type="gradientUnscaled"/>
                  </v:fill>
                </v:oval>
                <v:shape id="Text Box 9" o:spid="_x0000_s1032" type="#_x0000_t202" style="position:absolute;width:457835;height:5226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0Nz9ZwwAA&#10;ANoAAAAPAAAAZHJzL2Rvd25yZXYueG1sRI9Ba8JAFITvQv/D8grezG7FShPdhFIRPLVoq+DtkX0m&#10;odm3Ibua+O+7hUKPw8x8w6yL0bbiRr1vHGt4ShQI4tKZhisNX5/b2QsIH5ANto5Jw508FPnDZI2Z&#10;cQPv6XYIlYgQ9hlqqEPoMil9WZNFn7iOOHoX11sMUfaVND0OEW5bOVdqKS02HBdq7OitpvL7cLUa&#10;ju+X82mhPqqNfe4GNyrJNpVaTx/H1xWIQGP4D/+1d0ZDCr9X4g2Q+Q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0Nz9ZwwAAANoAAAAPAAAAAAAAAAAAAAAAAJcCAABkcnMvZG93&#10;bnJldi54bWxQSwUGAAAAAAQABAD1AAAAhwMAAAAA&#10;" filled="f" stroked="f">
                  <v:textbox>
                    <w:txbxContent>
                      <w:p w14:paraId="260E7734" w14:textId="77777777" w:rsidR="00BD3E92" w:rsidRDefault="00BD3E92" w:rsidP="00BD3E92">
                        <w:r>
                          <w:t>A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377AAE48" w14:textId="77777777" w:rsidR="00BD3E92" w:rsidRDefault="00BD3E92">
      <w:pPr>
        <w:rPr>
          <w:noProof/>
          <w:lang w:val="en-US"/>
        </w:rPr>
      </w:pPr>
    </w:p>
    <w:p w14:paraId="787CC8D5" w14:textId="4A606032" w:rsidR="00BD3E92" w:rsidRDefault="00BD3E92">
      <w:pPr>
        <w:rPr>
          <w:noProof/>
          <w:lang w:val="en-US"/>
        </w:rPr>
      </w:pPr>
    </w:p>
    <w:p w14:paraId="66319AEC" w14:textId="6E573155" w:rsidR="00BD3E92" w:rsidRDefault="009D2AD2">
      <w:pPr>
        <w:rPr>
          <w:noProof/>
          <w:lang w:val="en-US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37E17891" wp14:editId="3AA89776">
                <wp:simplePos x="0" y="0"/>
                <wp:positionH relativeFrom="column">
                  <wp:posOffset>3887470</wp:posOffset>
                </wp:positionH>
                <wp:positionV relativeFrom="paragraph">
                  <wp:posOffset>168275</wp:posOffset>
                </wp:positionV>
                <wp:extent cx="457835" cy="274320"/>
                <wp:effectExtent l="0" t="0" r="0" b="5080"/>
                <wp:wrapThrough wrapText="bothSides">
                  <wp:wrapPolygon edited="0">
                    <wp:start x="2397" y="0"/>
                    <wp:lineTo x="1198" y="20000"/>
                    <wp:lineTo x="19173" y="20000"/>
                    <wp:lineTo x="20372" y="6000"/>
                    <wp:lineTo x="16777" y="0"/>
                    <wp:lineTo x="9587" y="0"/>
                    <wp:lineTo x="2397" y="0"/>
                  </wp:wrapPolygon>
                </wp:wrapThrough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835" cy="274320"/>
                          <a:chOff x="0" y="0"/>
                          <a:chExt cx="457835" cy="274467"/>
                        </a:xfrm>
                      </wpg:grpSpPr>
                      <wps:wsp>
                        <wps:cNvPr id="16" name="Oval 16"/>
                        <wps:cNvSpPr/>
                        <wps:spPr>
                          <a:xfrm>
                            <a:off x="113030" y="0"/>
                            <a:ext cx="45085" cy="45085"/>
                          </a:xfrm>
                          <a:prstGeom prst="ellipse">
                            <a:avLst/>
                          </a:pr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0" y="0"/>
                            <a:ext cx="457835" cy="274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4D038CF" w14:textId="77777777" w:rsidR="003411C7" w:rsidRDefault="003411C7" w:rsidP="00BD3E92">
                              <w: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5" o:spid="_x0000_s1033" style="position:absolute;margin-left:306.1pt;margin-top:13.25pt;width:36.05pt;height:21.6pt;z-index:251674624;mso-height-relative:margin" coordsize="457835,27446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">
                <v:oval id="Oval 16" o:spid="_x0000_s1034" style="position:absolute;left:113030;width:45085;height:450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RImuxAAA&#10;ANsAAAAPAAAAZHJzL2Rvd25yZXYueG1sRE9Na8JAEL0X+h+WEXoR3diDxOgq0iK0IIVGPXgbsmMS&#10;3Z1NsxuN/75bKHibx/ucxaq3Rlyp9bVjBZNxAoK4cLrmUsF+txmlIHxA1mgck4I7eVgtn58WmGl3&#10;42+65qEUMYR9hgqqEJpMSl9UZNGPXUMcuZNrLYYI21LqFm8x3Br5miRTabHm2FBhQ28VFZe8swq2&#10;X2m3qSfD993h5/h5nplhavJOqZdBv56DCNSHh/jf/aHj/Cn8/RIPkM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Q0SJrsQAAADbAAAADwAAAAAAAAAAAAAAAACXAgAAZHJzL2Rv&#10;d25yZXYueG1sUEsFBgAAAAAEAAQA9QAAAIgDAAAAAA==&#10;" fillcolor="#4f81bd [3204]" strokecolor="#4579b8 [3044]">
                  <v:fill color2="#a7bfde [1620]" rotate="t" type="gradient">
                    <o:fill v:ext="view" type="gradientUnscaled"/>
                  </v:fill>
                </v:oval>
                <v:shape id="Text Box 17" o:spid="_x0000_s1035" type="#_x0000_t202" style="position:absolute;width:457835;height:2744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aU2NwQAA&#10;ANsAAAAPAAAAZHJzL2Rvd25yZXYueG1sRE9Na8JAEL0X/A/LCN50V7G1xmxEWgo9tZi2grchOybB&#10;7GzIbk38925B6G0e73PS7WAbcaHO1441zGcKBHHhTM2lhu+vt+kzCB+QDTaOScOVPGyz0UOKiXE9&#10;7+mSh1LEEPYJaqhCaBMpfVGRRT9zLXHkTq6zGCLsSmk67GO4beRCqSdpsebYUGFLLxUV5/zXavj5&#10;OB0PS/VZvtrHtneDkmzXUuvJeNhtQAQawr/47n43cf4K/n6JB8jsB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02lNjcEAAADbAAAADwAAAAAAAAAAAAAAAACXAgAAZHJzL2Rvd25y&#10;ZXYueG1sUEsFBgAAAAAEAAQA9QAAAIUDAAAAAA==&#10;" filled="f" stroked="f">
                  <v:textbox>
                    <w:txbxContent>
                      <w:p w14:paraId="54D038CF" w14:textId="77777777" w:rsidR="00BD3E92" w:rsidRDefault="00BD3E92" w:rsidP="00BD3E92">
                        <w:r>
                          <w:t>B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18114034" w14:textId="77777777" w:rsidR="00BD3E92" w:rsidRPr="00BD3E92" w:rsidRDefault="00BD3E92">
      <w:pPr>
        <w:rPr>
          <w:rFonts w:ascii="Chalkboard" w:hAnsi="Chalkboard"/>
          <w:noProof/>
          <w:lang w:val="en-US"/>
        </w:rPr>
      </w:pPr>
    </w:p>
    <w:p w14:paraId="68D8D704" w14:textId="77777777" w:rsidR="00BD3E92" w:rsidRDefault="00BD3E92">
      <w:pPr>
        <w:rPr>
          <w:noProof/>
          <w:lang w:val="en-US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7502C43C" wp14:editId="062F36E0">
                <wp:simplePos x="0" y="0"/>
                <wp:positionH relativeFrom="column">
                  <wp:posOffset>5076190</wp:posOffset>
                </wp:positionH>
                <wp:positionV relativeFrom="paragraph">
                  <wp:posOffset>1123950</wp:posOffset>
                </wp:positionV>
                <wp:extent cx="457835" cy="274320"/>
                <wp:effectExtent l="0" t="0" r="0" b="5080"/>
                <wp:wrapThrough wrapText="bothSides">
                  <wp:wrapPolygon edited="0">
                    <wp:start x="2397" y="0"/>
                    <wp:lineTo x="1198" y="20000"/>
                    <wp:lineTo x="19173" y="20000"/>
                    <wp:lineTo x="20372" y="6000"/>
                    <wp:lineTo x="16777" y="0"/>
                    <wp:lineTo x="9587" y="0"/>
                    <wp:lineTo x="2397" y="0"/>
                  </wp:wrapPolygon>
                </wp:wrapThrough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835" cy="274320"/>
                          <a:chOff x="0" y="0"/>
                          <a:chExt cx="457835" cy="274467"/>
                        </a:xfrm>
                      </wpg:grpSpPr>
                      <wps:wsp>
                        <wps:cNvPr id="22" name="Oval 22"/>
                        <wps:cNvSpPr/>
                        <wps:spPr>
                          <a:xfrm>
                            <a:off x="113030" y="0"/>
                            <a:ext cx="45085" cy="45085"/>
                          </a:xfrm>
                          <a:prstGeom prst="ellipse">
                            <a:avLst/>
                          </a:pr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23"/>
                        <wps:cNvSpPr txBox="1"/>
                        <wps:spPr>
                          <a:xfrm>
                            <a:off x="0" y="0"/>
                            <a:ext cx="457835" cy="274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81B321" w14:textId="77777777" w:rsidR="003411C7" w:rsidRDefault="003411C7" w:rsidP="00BD3E92">
                              <w: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1" o:spid="_x0000_s1036" style="position:absolute;margin-left:399.7pt;margin-top:88.5pt;width:36.05pt;height:21.6pt;z-index:251677696;mso-height-relative:margin" coordsize="457835,274467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">
                <v:oval id="Oval 22" o:spid="_x0000_s1037" style="position:absolute;left:113030;width:45085;height:450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E0UQxgAA&#10;ANsAAAAPAAAAZHJzL2Rvd25yZXYueG1sRI9Ba8JAFITvgv9heUIvUjfmIDF1FbEILZSCsT309si+&#10;Jml336bZjcZ/3xUEj8PMfMOsNoM14kSdbxwrmM8SEMSl0w1XCj6O+8cMhA/IGo1jUnAhD5v1eLTC&#10;XLszH+hUhEpECPscFdQhtLmUvqzJop+5ljh6366zGKLsKqk7PEe4NTJNkoW02HBcqLGlXU3lb9Fb&#10;BW/vWb9v5tPn4+ff1+vP0kwzU/RKPUyG7ROIQEO4h2/tF60gTeH6Jf4Auf4H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yE0UQxgAAANsAAAAPAAAAAAAAAAAAAAAAAJcCAABkcnMv&#10;ZG93bnJldi54bWxQSwUGAAAAAAQABAD1AAAAigMAAAAA&#10;" fillcolor="#4f81bd [3204]" strokecolor="#4579b8 [3044]">
                  <v:fill color2="#a7bfde [1620]" rotate="t" type="gradient">
                    <o:fill v:ext="view" type="gradientUnscaled"/>
                  </v:fill>
                </v:oval>
                <v:shape id="Text Box 23" o:spid="_x0000_s1038" type="#_x0000_t202" style="position:absolute;width:457835;height:2744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PoEzxAAA&#10;ANsAAAAPAAAAZHJzL2Rvd25yZXYueG1sRI9Ba8JAFITvBf/D8gRvuqu2RdNsRJRCTy2mKnh7ZJ9J&#10;aPZtyG5N+u+7BaHHYWa+YdLNYBtxo87XjjXMZwoEceFMzaWG4+frdAXCB2SDjWPS8EMeNtnoIcXE&#10;uJ4PdMtDKSKEfYIaqhDaREpfVGTRz1xLHL2r6yyGKLtSmg77CLeNXCj1LC3WHBcqbGlXUfGVf1sN&#10;p/fr5fyoPsq9fWp7NyjJdi21noyH7QuIQEP4D9/bb0bDYgl/X+IPkNkv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Yj6BM8QAAADbAAAADwAAAAAAAAAAAAAAAACXAgAAZHJzL2Rv&#10;d25yZXYueG1sUEsFBgAAAAAEAAQA9QAAAIgDAAAAAA==&#10;" filled="f" stroked="f">
                  <v:textbox>
                    <w:txbxContent>
                      <w:p w14:paraId="4D81B321" w14:textId="77777777" w:rsidR="00BD3E92" w:rsidRDefault="00BD3E92" w:rsidP="00BD3E92">
                        <w:r>
                          <w:t>B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 w:rsidRPr="00BD3E92">
        <w:rPr>
          <w:rFonts w:ascii="Chalkboard" w:hAnsi="Chalkboard"/>
          <w:noProof/>
          <w:lang w:val="en-US"/>
        </w:rPr>
        <w:t>A distress flare is spotted from two different points.  Point A records the sighting on a bearing of 058</w:t>
      </w:r>
      <w:r w:rsidRPr="00BD3E92">
        <w:rPr>
          <w:rFonts w:ascii="Chalkboard" w:hAnsi="Chalkboard"/>
          <w:noProof/>
          <w:vertAlign w:val="superscript"/>
          <w:lang w:val="en-US"/>
        </w:rPr>
        <w:t>o</w:t>
      </w:r>
      <w:r w:rsidRPr="00BD3E92">
        <w:rPr>
          <w:rFonts w:ascii="Chalkboard" w:hAnsi="Chalkboard"/>
          <w:noProof/>
          <w:lang w:val="en-US"/>
        </w:rPr>
        <w:t>. Point B records the sighting on a bearing of 275</w:t>
      </w:r>
      <w:r w:rsidRPr="00BD3E92">
        <w:rPr>
          <w:rFonts w:ascii="Chalkboard" w:hAnsi="Chalkboard"/>
          <w:noProof/>
          <w:vertAlign w:val="superscript"/>
          <w:lang w:val="en-US"/>
        </w:rPr>
        <w:t>o</w:t>
      </w:r>
      <w:r w:rsidRPr="00BD3E92">
        <w:rPr>
          <w:rFonts w:ascii="Chalkboard" w:hAnsi="Chalkboard"/>
          <w:noProof/>
          <w:lang w:val="en-US"/>
        </w:rPr>
        <w:t>.  Find the location of the distress flare.</w:t>
      </w:r>
      <w:r w:rsidRPr="00BD3E92">
        <w:rPr>
          <w:noProof/>
          <w:lang w:val="en-US"/>
        </w:rPr>
        <w:t xml:space="preserve"> </w:t>
      </w:r>
    </w:p>
    <w:p w14:paraId="61BDA345" w14:textId="77777777" w:rsidR="00BD3E92" w:rsidRDefault="00BD3E92">
      <w:pPr>
        <w:rPr>
          <w:noProof/>
          <w:lang w:val="en-US"/>
        </w:rPr>
      </w:pPr>
    </w:p>
    <w:p w14:paraId="432D80B5" w14:textId="77777777" w:rsidR="00BD3E92" w:rsidRDefault="00BD3E92">
      <w:pPr>
        <w:rPr>
          <w:noProof/>
          <w:lang w:val="en-US"/>
        </w:rPr>
      </w:pPr>
    </w:p>
    <w:p w14:paraId="43AF7625" w14:textId="77777777" w:rsidR="00BD3E92" w:rsidRDefault="00BD3E92">
      <w:pPr>
        <w:rPr>
          <w:noProof/>
          <w:lang w:val="en-US"/>
        </w:rPr>
      </w:pPr>
    </w:p>
    <w:p w14:paraId="3D5453D7" w14:textId="77777777" w:rsidR="00BD3E92" w:rsidRDefault="00BD3E92">
      <w:pPr>
        <w:rPr>
          <w:noProof/>
          <w:lang w:val="en-US"/>
        </w:rPr>
      </w:pPr>
    </w:p>
    <w:p w14:paraId="6721363F" w14:textId="77777777" w:rsidR="00BD3E92" w:rsidRDefault="00BD3E92">
      <w:pPr>
        <w:rPr>
          <w:noProof/>
          <w:lang w:val="en-US"/>
        </w:rPr>
      </w:pPr>
    </w:p>
    <w:p w14:paraId="002AF23F" w14:textId="77777777" w:rsidR="00BD3E92" w:rsidRDefault="00BD3E92">
      <w:pPr>
        <w:rPr>
          <w:noProof/>
          <w:lang w:val="en-US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5C58D344" wp14:editId="56ADB1C4">
                <wp:simplePos x="0" y="0"/>
                <wp:positionH relativeFrom="column">
                  <wp:posOffset>1056005</wp:posOffset>
                </wp:positionH>
                <wp:positionV relativeFrom="paragraph">
                  <wp:posOffset>63500</wp:posOffset>
                </wp:positionV>
                <wp:extent cx="457835" cy="417830"/>
                <wp:effectExtent l="0" t="0" r="0" b="0"/>
                <wp:wrapThrough wrapText="bothSides">
                  <wp:wrapPolygon edited="0">
                    <wp:start x="2397" y="0"/>
                    <wp:lineTo x="1198" y="19696"/>
                    <wp:lineTo x="19173" y="19696"/>
                    <wp:lineTo x="20372" y="6565"/>
                    <wp:lineTo x="16777" y="0"/>
                    <wp:lineTo x="9587" y="0"/>
                    <wp:lineTo x="2397" y="0"/>
                  </wp:wrapPolygon>
                </wp:wrapThrough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835" cy="417830"/>
                          <a:chOff x="0" y="0"/>
                          <a:chExt cx="457835" cy="522605"/>
                        </a:xfrm>
                      </wpg:grpSpPr>
                      <wps:wsp>
                        <wps:cNvPr id="19" name="Oval 19"/>
                        <wps:cNvSpPr/>
                        <wps:spPr>
                          <a:xfrm>
                            <a:off x="113030" y="0"/>
                            <a:ext cx="45085" cy="45085"/>
                          </a:xfrm>
                          <a:prstGeom prst="ellipse">
                            <a:avLst/>
                          </a:prstGeom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 Box 20"/>
                        <wps:cNvSpPr txBox="1"/>
                        <wps:spPr>
                          <a:xfrm>
                            <a:off x="0" y="0"/>
                            <a:ext cx="457835" cy="522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9B500B9" w14:textId="77777777" w:rsidR="003411C7" w:rsidRDefault="003411C7" w:rsidP="00BD3E92">
                              <w: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8" o:spid="_x0000_s1039" style="position:absolute;margin-left:83.15pt;margin-top:5pt;width:36.05pt;height:32.9pt;z-index:251676672;mso-height-relative:margin" coordsize="457835,52260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">
                <v:oval id="Oval 19" o:spid="_x0000_s1040" style="position:absolute;left:113030;width:45085;height:4508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2x3cxAAA&#10;ANsAAAAPAAAAZHJzL2Rvd25yZXYueG1sRE9Na8JAEL0X+h+WEXoR3diDxOgq0iK0IIVGPXgbsmMS&#10;3Z1NsxtN/323IHibx/ucxaq3Rlyp9bVjBZNxAoK4cLrmUsF+txmlIHxA1mgck4Jf8rBaPj8tMNPu&#10;xt90zUMpYgj7DBVUITSZlL6oyKIfu4Y4cifXWgwRtqXULd5iuDXyNUmm0mLNsaHCht4qKi55ZxVs&#10;v9JuU0+G77vDz/HzPDPD1OSdUi+Dfj0HEagPD/Hd/aHj/Bn8/xIPkMs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tsd3MQAAADbAAAADwAAAAAAAAAAAAAAAACXAgAAZHJzL2Rv&#10;d25yZXYueG1sUEsFBgAAAAAEAAQA9QAAAIgDAAAAAA==&#10;" fillcolor="#4f81bd [3204]" strokecolor="#4579b8 [3044]">
                  <v:fill color2="#a7bfde [1620]" rotate="t" type="gradient">
                    <o:fill v:ext="view" type="gradientUnscaled"/>
                  </v:fill>
                </v:oval>
                <v:shape id="Text Box 20" o:spid="_x0000_s1041" type="#_x0000_t202" style="position:absolute;width:457835;height:52260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S7B9EwAAA&#10;ANsAAAAPAAAAZHJzL2Rvd25yZXYueG1sRE/Pa8IwFL4L+x/CG3izycTJVhtlKIOdJtZN8PZonm2x&#10;eQlNZrv/3hwGO358v4vNaDtxoz60jjU8ZQoEceVMy7WGr+P77AVEiMgGO8ek4ZcCbNYPkwJz4wY+&#10;0K2MtUghHHLU0MTocylD1ZDFkDlPnLiL6y3GBPtamh6HFG47OVdqKS22nBoa9LRtqLqWP1bD9+fl&#10;fFqofb2zz35wo5JsX6XW08fxbQUi0hj/xX/uD6NhntanL+kHyPU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S7B9EwAAAANsAAAAPAAAAAAAAAAAAAAAAAJcCAABkcnMvZG93bnJl&#10;di54bWxQSwUGAAAAAAQABAD1AAAAhAMAAAAA&#10;" filled="f" stroked="f">
                  <v:textbox>
                    <w:txbxContent>
                      <w:p w14:paraId="19B500B9" w14:textId="77777777" w:rsidR="00BD3E92" w:rsidRDefault="00BD3E92" w:rsidP="00BD3E92">
                        <w:r>
                          <w:t>A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0A9C08D2" w14:textId="77777777" w:rsidR="00BD3E92" w:rsidRDefault="00BD3E92">
      <w:pPr>
        <w:rPr>
          <w:noProof/>
          <w:lang w:val="en-US"/>
        </w:rPr>
      </w:pPr>
    </w:p>
    <w:p w14:paraId="1F0B2108" w14:textId="77777777" w:rsidR="00BD3E92" w:rsidRDefault="00BD3E92">
      <w:pPr>
        <w:rPr>
          <w:noProof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79744" behindDoc="0" locked="0" layoutInCell="1" allowOverlap="1" wp14:anchorId="608992C7" wp14:editId="18D0CFAF">
            <wp:simplePos x="0" y="0"/>
            <wp:positionH relativeFrom="column">
              <wp:posOffset>3887470</wp:posOffset>
            </wp:positionH>
            <wp:positionV relativeFrom="paragraph">
              <wp:posOffset>178435</wp:posOffset>
            </wp:positionV>
            <wp:extent cx="404495" cy="2157095"/>
            <wp:effectExtent l="0" t="0" r="1905" b="1905"/>
            <wp:wrapTight wrapText="bothSides">
              <wp:wrapPolygon edited="0">
                <wp:start x="2713" y="0"/>
                <wp:lineTo x="0" y="7630"/>
                <wp:lineTo x="0" y="18058"/>
                <wp:lineTo x="2713" y="21365"/>
                <wp:lineTo x="8138" y="21365"/>
                <wp:lineTo x="9495" y="4578"/>
                <wp:lineTo x="20345" y="1017"/>
                <wp:lineTo x="20345" y="0"/>
                <wp:lineTo x="2713" y="0"/>
              </wp:wrapPolygon>
            </wp:wrapTight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95" cy="215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FEEF5D" w14:textId="77777777" w:rsidR="00BD3E92" w:rsidRDefault="00BD3E92" w:rsidP="00BD3E92">
      <w:pPr>
        <w:pStyle w:val="question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ind w:left="0" w:firstLine="0"/>
        <w:rPr>
          <w:rFonts w:ascii="Chalkboard" w:eastAsiaTheme="minorEastAsia" w:hAnsi="Chalkboard" w:cstheme="minorBidi"/>
          <w:noProof/>
          <w:sz w:val="24"/>
          <w:szCs w:val="24"/>
        </w:rPr>
      </w:pPr>
      <w:r w:rsidRPr="00BD3E92">
        <w:rPr>
          <w:rFonts w:ascii="Chalkboard" w:eastAsiaTheme="minorEastAsia" w:hAnsi="Chalkboard" w:cstheme="minorBidi"/>
          <w:noProof/>
          <w:sz w:val="24"/>
          <w:szCs w:val="24"/>
        </w:rPr>
        <w:t xml:space="preserve">A is due North of B.  The bearing of C from A is 115°.   </w:t>
      </w:r>
    </w:p>
    <w:p w14:paraId="3731879C" w14:textId="77777777" w:rsidR="00BD3E92" w:rsidRDefault="00BD3E92" w:rsidP="00BD3E92">
      <w:pPr>
        <w:pStyle w:val="question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ind w:left="0" w:firstLine="0"/>
        <w:rPr>
          <w:rFonts w:ascii="Chalkboard" w:eastAsiaTheme="minorEastAsia" w:hAnsi="Chalkboard" w:cstheme="minorBidi"/>
          <w:noProof/>
          <w:sz w:val="24"/>
          <w:szCs w:val="24"/>
        </w:rPr>
      </w:pPr>
      <w:r w:rsidRPr="00BD3E92">
        <w:rPr>
          <w:rFonts w:ascii="Chalkboard" w:eastAsiaTheme="minorEastAsia" w:hAnsi="Chalkboard" w:cstheme="minorBidi"/>
          <w:noProof/>
          <w:sz w:val="24"/>
          <w:szCs w:val="24"/>
        </w:rPr>
        <w:t xml:space="preserve">The bearing of C from B is 075°. </w:t>
      </w:r>
    </w:p>
    <w:p w14:paraId="022C2C14" w14:textId="77777777" w:rsidR="00BD3E92" w:rsidRPr="00BD3E92" w:rsidRDefault="00BD3E92" w:rsidP="00BD3E92">
      <w:pPr>
        <w:pStyle w:val="question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ind w:left="0" w:firstLine="0"/>
        <w:rPr>
          <w:rFonts w:ascii="Chalkboard" w:eastAsiaTheme="minorEastAsia" w:hAnsi="Chalkboard" w:cstheme="minorBidi"/>
          <w:noProof/>
          <w:sz w:val="24"/>
          <w:szCs w:val="24"/>
        </w:rPr>
      </w:pPr>
      <w:r w:rsidRPr="00BD3E92">
        <w:rPr>
          <w:rFonts w:ascii="Chalkboard" w:eastAsiaTheme="minorEastAsia" w:hAnsi="Chalkboard" w:cstheme="minorBidi"/>
          <w:noProof/>
          <w:sz w:val="24"/>
          <w:szCs w:val="24"/>
        </w:rPr>
        <w:t>Mark the position of C on the diagram.</w:t>
      </w:r>
    </w:p>
    <w:p w14:paraId="73A3A021" w14:textId="77777777" w:rsidR="00BD3E92" w:rsidRPr="00BD3E92" w:rsidRDefault="00BD3E92">
      <w:pPr>
        <w:rPr>
          <w:rFonts w:ascii="Chalkboard" w:hAnsi="Chalkboard"/>
          <w:noProof/>
          <w:lang w:val="en-US"/>
        </w:rPr>
      </w:pPr>
    </w:p>
    <w:p w14:paraId="6742F9EA" w14:textId="77777777" w:rsidR="00BD3E92" w:rsidRPr="00BD3E92" w:rsidRDefault="00BD3E92">
      <w:pPr>
        <w:rPr>
          <w:rFonts w:ascii="Chalkboard" w:hAnsi="Chalkboard"/>
          <w:noProof/>
          <w:lang w:val="en-US"/>
        </w:rPr>
      </w:pPr>
    </w:p>
    <w:p w14:paraId="0F7A7461" w14:textId="77777777" w:rsidR="00BD3E92" w:rsidRPr="00BD3E92" w:rsidRDefault="00BD3E92">
      <w:pPr>
        <w:rPr>
          <w:rFonts w:ascii="Chalkboard" w:hAnsi="Chalkboard"/>
          <w:noProof/>
          <w:lang w:val="en-US"/>
        </w:rPr>
      </w:pPr>
    </w:p>
    <w:p w14:paraId="67CF7611" w14:textId="77777777" w:rsidR="00BD3E92" w:rsidRPr="00BD3E92" w:rsidRDefault="00BD3E92">
      <w:pPr>
        <w:rPr>
          <w:rFonts w:ascii="Chalkboard" w:hAnsi="Chalkboard"/>
          <w:noProof/>
          <w:lang w:val="en-US"/>
        </w:rPr>
      </w:pPr>
    </w:p>
    <w:p w14:paraId="1CF1594C" w14:textId="77777777" w:rsidR="00BD3E92" w:rsidRPr="00BD3E92" w:rsidRDefault="00BD3E92">
      <w:pPr>
        <w:rPr>
          <w:rFonts w:ascii="Chalkboard" w:hAnsi="Chalkboard"/>
          <w:noProof/>
          <w:lang w:val="en-US"/>
        </w:rPr>
      </w:pPr>
    </w:p>
    <w:p w14:paraId="71FB7A65" w14:textId="77777777" w:rsidR="00BD3E92" w:rsidRPr="00BD3E92" w:rsidRDefault="00BD3E92">
      <w:pPr>
        <w:rPr>
          <w:rFonts w:ascii="Chalkboard" w:hAnsi="Chalkboard"/>
          <w:noProof/>
          <w:lang w:val="en-US"/>
        </w:rPr>
      </w:pPr>
    </w:p>
    <w:p w14:paraId="579360F6" w14:textId="77777777" w:rsidR="00BD3E92" w:rsidRPr="00BD3E92" w:rsidRDefault="00BD3E92">
      <w:pPr>
        <w:rPr>
          <w:rFonts w:ascii="Chalkboard" w:hAnsi="Chalkboard"/>
          <w:noProof/>
          <w:lang w:val="en-US"/>
        </w:rPr>
      </w:pPr>
    </w:p>
    <w:p w14:paraId="4BFBA957" w14:textId="77777777" w:rsidR="00BD3E92" w:rsidRPr="00BD3E92" w:rsidRDefault="00BD3E92">
      <w:pPr>
        <w:rPr>
          <w:rFonts w:ascii="Chalkboard" w:hAnsi="Chalkboard"/>
          <w:noProof/>
          <w:lang w:val="en-US"/>
        </w:rPr>
      </w:pPr>
      <w:r>
        <w:rPr>
          <w:rFonts w:ascii="Chalkboard" w:hAnsi="Chalkboard"/>
          <w:noProof/>
          <w:lang w:val="en-US"/>
        </w:rPr>
        <w:t>Back bearings: getting back to the starting point:</w:t>
      </w:r>
    </w:p>
    <w:p w14:paraId="109C3EA2" w14:textId="77777777" w:rsidR="00BD3E92" w:rsidRPr="00BD3E92" w:rsidRDefault="00FD1370">
      <w:pPr>
        <w:rPr>
          <w:rFonts w:ascii="Chalkboard" w:hAnsi="Chalkboard"/>
          <w:noProof/>
          <w:lang w:val="en-US"/>
        </w:rPr>
      </w:pPr>
      <w:r>
        <w:rPr>
          <w:rFonts w:ascii="Helvetica" w:hAnsi="Helvetica" w:cs="Helvetica"/>
          <w:noProof/>
          <w:lang w:val="en-US"/>
        </w:rPr>
        <w:drawing>
          <wp:anchor distT="0" distB="0" distL="114300" distR="114300" simplePos="0" relativeHeight="251685888" behindDoc="1" locked="0" layoutInCell="1" allowOverlap="1" wp14:anchorId="1DBC3BED" wp14:editId="5953B449">
            <wp:simplePos x="0" y="0"/>
            <wp:positionH relativeFrom="column">
              <wp:posOffset>-173990</wp:posOffset>
            </wp:positionH>
            <wp:positionV relativeFrom="paragraph">
              <wp:posOffset>162560</wp:posOffset>
            </wp:positionV>
            <wp:extent cx="2479040" cy="1875790"/>
            <wp:effectExtent l="0" t="0" r="0" b="3810"/>
            <wp:wrapNone/>
            <wp:docPr id="2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040" cy="187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" w:hAnsi="Helvetica" w:cs="Helvetica"/>
          <w:noProof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B382F67" wp14:editId="357F8F49">
                <wp:simplePos x="0" y="0"/>
                <wp:positionH relativeFrom="column">
                  <wp:posOffset>1267460</wp:posOffset>
                </wp:positionH>
                <wp:positionV relativeFrom="paragraph">
                  <wp:posOffset>1287145</wp:posOffset>
                </wp:positionV>
                <wp:extent cx="201930" cy="149225"/>
                <wp:effectExtent l="0" t="0" r="26670" b="28575"/>
                <wp:wrapNone/>
                <wp:docPr id="26" name="Rounded 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" cy="1492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26" o:spid="_x0000_s1026" style="position:absolute;margin-left:99.8pt;margin-top:101.35pt;width:15.9pt;height:11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" strokecolor="white [3212]"/>
            </w:pict>
          </mc:Fallback>
        </mc:AlternateContent>
      </w:r>
      <w:r>
        <w:rPr>
          <w:rFonts w:ascii="Helvetica" w:hAnsi="Helvetica" w:cs="Helvetica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9A8A993" wp14:editId="567E663C">
                <wp:simplePos x="0" y="0"/>
                <wp:positionH relativeFrom="column">
                  <wp:posOffset>1715770</wp:posOffset>
                </wp:positionH>
                <wp:positionV relativeFrom="paragraph">
                  <wp:posOffset>929005</wp:posOffset>
                </wp:positionV>
                <wp:extent cx="256540" cy="149225"/>
                <wp:effectExtent l="0" t="0" r="22860" b="28575"/>
                <wp:wrapNone/>
                <wp:docPr id="27" name="Rounded 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540" cy="1492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27" o:spid="_x0000_s1026" style="position:absolute;margin-left:135.1pt;margin-top:73.15pt;width:20.2pt;height:11.7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" strokecolor="white [3212]"/>
            </w:pict>
          </mc:Fallback>
        </mc:AlternateContent>
      </w:r>
      <w:r>
        <w:rPr>
          <w:rFonts w:ascii="Helvetica" w:hAnsi="Helvetica" w:cs="Helvetica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A24F31F" wp14:editId="068FD89D">
                <wp:simplePos x="0" y="0"/>
                <wp:positionH relativeFrom="column">
                  <wp:posOffset>1953260</wp:posOffset>
                </wp:positionH>
                <wp:positionV relativeFrom="paragraph">
                  <wp:posOffset>1513840</wp:posOffset>
                </wp:positionV>
                <wp:extent cx="314325" cy="149225"/>
                <wp:effectExtent l="0" t="0" r="15875" b="28575"/>
                <wp:wrapNone/>
                <wp:docPr id="28" name="Rounded 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14922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28" o:spid="_x0000_s1026" style="position:absolute;margin-left:153.8pt;margin-top:119.2pt;width:24.75pt;height:11.75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" strokecolor="white [3212]"/>
            </w:pict>
          </mc:Fallback>
        </mc:AlternateContent>
      </w:r>
    </w:p>
    <w:p w14:paraId="551B8007" w14:textId="77777777" w:rsidR="00BD3E92" w:rsidRPr="00BD3E92" w:rsidRDefault="00FD1370">
      <w:pPr>
        <w:rPr>
          <w:rFonts w:ascii="Chalkboard" w:hAnsi="Chalkboard"/>
          <w:noProof/>
          <w:lang w:val="en-US"/>
        </w:rPr>
      </w:pPr>
      <w:r>
        <w:rPr>
          <w:rFonts w:ascii="Helvetica" w:hAnsi="Helvetica" w:cs="Helvetica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775A52C" wp14:editId="574E7448">
                <wp:simplePos x="0" y="0"/>
                <wp:positionH relativeFrom="column">
                  <wp:posOffset>2372995</wp:posOffset>
                </wp:positionH>
                <wp:positionV relativeFrom="paragraph">
                  <wp:posOffset>156845</wp:posOffset>
                </wp:positionV>
                <wp:extent cx="4387215" cy="915670"/>
                <wp:effectExtent l="0" t="0" r="32385" b="24130"/>
                <wp:wrapSquare wrapText="bothSides"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7215" cy="9156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0454BC" w14:textId="77777777" w:rsidR="003411C7" w:rsidRDefault="003411C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" o:spid="_x0000_s1042" type="#_x0000_t202" style="position:absolute;margin-left:186.85pt;margin-top:12.35pt;width:345.45pt;height:72.1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" filled="f" strokecolor="black [3213]">
                <v:textbox>
                  <w:txbxContent>
                    <w:p w14:paraId="3C0454BC" w14:textId="77777777" w:rsidR="00FD1370" w:rsidRDefault="00FD1370"/>
                  </w:txbxContent>
                </v:textbox>
                <w10:wrap type="square"/>
              </v:shape>
            </w:pict>
          </mc:Fallback>
        </mc:AlternateContent>
      </w:r>
    </w:p>
    <w:p w14:paraId="1B0B68B5" w14:textId="77777777" w:rsidR="00FD1370" w:rsidRDefault="00FD1370">
      <w:pPr>
        <w:rPr>
          <w:rFonts w:ascii="Chalkboard" w:hAnsi="Chalkboard"/>
        </w:rPr>
      </w:pPr>
    </w:p>
    <w:p w14:paraId="1FBCAB44" w14:textId="77777777" w:rsidR="00FD1370" w:rsidRDefault="00FD1370">
      <w:pPr>
        <w:rPr>
          <w:rFonts w:ascii="Chalkboard" w:hAnsi="Chalkboard"/>
        </w:rPr>
      </w:pPr>
    </w:p>
    <w:p w14:paraId="24031C6F" w14:textId="77777777" w:rsidR="00FD1370" w:rsidRDefault="00FD1370">
      <w:pPr>
        <w:rPr>
          <w:rFonts w:ascii="Chalkboard" w:hAnsi="Chalkboard"/>
        </w:rPr>
      </w:pPr>
    </w:p>
    <w:p w14:paraId="266681CD" w14:textId="77777777" w:rsidR="00BD3E92" w:rsidRDefault="00BD3E92">
      <w:pPr>
        <w:rPr>
          <w:rFonts w:ascii="Chalkboard" w:hAnsi="Chalkboard"/>
        </w:rPr>
      </w:pPr>
    </w:p>
    <w:p w14:paraId="458E6725" w14:textId="77777777" w:rsidR="00FD1370" w:rsidRDefault="00FD1370">
      <w:pPr>
        <w:rPr>
          <w:rFonts w:ascii="Chalkboard" w:hAnsi="Chalkboard"/>
        </w:rPr>
      </w:pPr>
    </w:p>
    <w:p w14:paraId="0317CFD6" w14:textId="77777777" w:rsidR="00FD1370" w:rsidRDefault="00FD1370">
      <w:pPr>
        <w:rPr>
          <w:rFonts w:ascii="Chalkboard" w:hAnsi="Chalkboard"/>
        </w:rPr>
      </w:pPr>
    </w:p>
    <w:p w14:paraId="438CEC9B" w14:textId="77777777" w:rsidR="00FD1370" w:rsidRDefault="00FD1370" w:rsidP="00FD1370">
      <w:pPr>
        <w:ind w:left="3686"/>
        <w:rPr>
          <w:rFonts w:ascii="Chalkboard" w:hAnsi="Chalkboard"/>
        </w:rPr>
      </w:pPr>
      <w:r>
        <w:rPr>
          <w:rFonts w:ascii="Chalkboard" w:hAnsi="Chalkboard"/>
        </w:rPr>
        <w:t xml:space="preserve">What is the back bearing for the </w:t>
      </w:r>
      <w:proofErr w:type="gramStart"/>
      <w:r>
        <w:rPr>
          <w:rFonts w:ascii="Chalkboard" w:hAnsi="Chalkboard"/>
        </w:rPr>
        <w:t>following:</w:t>
      </w:r>
      <w:proofErr w:type="gramEnd"/>
    </w:p>
    <w:p w14:paraId="105DC211" w14:textId="77777777" w:rsidR="00FD1370" w:rsidRPr="00FD1370" w:rsidRDefault="00FD1370" w:rsidP="00FD1370">
      <w:pPr>
        <w:pStyle w:val="ListParagraph"/>
        <w:numPr>
          <w:ilvl w:val="0"/>
          <w:numId w:val="2"/>
        </w:numPr>
        <w:rPr>
          <w:rFonts w:ascii="Chalkboard" w:hAnsi="Chalkboard"/>
        </w:rPr>
      </w:pPr>
      <w:r w:rsidRPr="00FD1370">
        <w:rPr>
          <w:rFonts w:ascii="Chalkboard" w:hAnsi="Chalkboard"/>
        </w:rPr>
        <w:t>045</w:t>
      </w:r>
      <w:r w:rsidRPr="00FD1370">
        <w:rPr>
          <w:rFonts w:ascii="Chalkboard" w:hAnsi="Chalkboard"/>
          <w:vertAlign w:val="superscript"/>
        </w:rPr>
        <w:t>o</w:t>
      </w:r>
    </w:p>
    <w:p w14:paraId="77EAC2CA" w14:textId="77777777" w:rsidR="00FD1370" w:rsidRPr="00FD1370" w:rsidRDefault="00FD1370" w:rsidP="00FD1370">
      <w:pPr>
        <w:pStyle w:val="ListParagraph"/>
        <w:numPr>
          <w:ilvl w:val="0"/>
          <w:numId w:val="2"/>
        </w:numPr>
        <w:rPr>
          <w:rFonts w:ascii="Chalkboard" w:hAnsi="Chalkboard"/>
        </w:rPr>
      </w:pPr>
      <w:r>
        <w:rPr>
          <w:rFonts w:ascii="Chalkboard" w:hAnsi="Chalkboard"/>
        </w:rPr>
        <w:t>096</w:t>
      </w:r>
      <w:r>
        <w:rPr>
          <w:rFonts w:ascii="Chalkboard" w:hAnsi="Chalkboard"/>
          <w:vertAlign w:val="superscript"/>
        </w:rPr>
        <w:t>o</w:t>
      </w:r>
    </w:p>
    <w:p w14:paraId="043FBD91" w14:textId="77777777" w:rsidR="00FD1370" w:rsidRDefault="00FD1370" w:rsidP="00FD1370">
      <w:pPr>
        <w:pStyle w:val="ListParagraph"/>
        <w:numPr>
          <w:ilvl w:val="0"/>
          <w:numId w:val="2"/>
        </w:numPr>
        <w:rPr>
          <w:rFonts w:ascii="Chalkboard" w:hAnsi="Chalkboard"/>
        </w:rPr>
      </w:pPr>
      <w:r>
        <w:rPr>
          <w:rFonts w:ascii="Chalkboard" w:hAnsi="Chalkboard"/>
        </w:rPr>
        <w:t>107</w:t>
      </w:r>
      <w:r>
        <w:rPr>
          <w:rFonts w:ascii="Chalkboard" w:hAnsi="Chalkboard"/>
          <w:vertAlign w:val="superscript"/>
        </w:rPr>
        <w:t>o</w:t>
      </w:r>
    </w:p>
    <w:p w14:paraId="1C5812A9" w14:textId="77777777" w:rsidR="00FD1370" w:rsidRPr="00FD1370" w:rsidRDefault="00FD1370" w:rsidP="00FD1370">
      <w:pPr>
        <w:pStyle w:val="ListParagraph"/>
        <w:numPr>
          <w:ilvl w:val="0"/>
          <w:numId w:val="2"/>
        </w:numPr>
        <w:rPr>
          <w:rFonts w:ascii="Chalkboard" w:hAnsi="Chalkboard"/>
        </w:rPr>
      </w:pPr>
      <w:r>
        <w:rPr>
          <w:rFonts w:ascii="Chalkboard" w:hAnsi="Chalkboard"/>
        </w:rPr>
        <w:t>180</w:t>
      </w:r>
      <w:r>
        <w:rPr>
          <w:rFonts w:ascii="Chalkboard" w:hAnsi="Chalkboard"/>
          <w:vertAlign w:val="superscript"/>
        </w:rPr>
        <w:t>o</w:t>
      </w:r>
    </w:p>
    <w:p w14:paraId="79D08C99" w14:textId="77777777" w:rsidR="00FD1370" w:rsidRDefault="00FD1370" w:rsidP="00FD1370">
      <w:pPr>
        <w:pStyle w:val="ListParagraph"/>
        <w:numPr>
          <w:ilvl w:val="0"/>
          <w:numId w:val="2"/>
        </w:numPr>
        <w:rPr>
          <w:rFonts w:ascii="Chalkboard" w:hAnsi="Chalkboard"/>
        </w:rPr>
      </w:pPr>
      <w:r>
        <w:rPr>
          <w:rFonts w:ascii="Chalkboard" w:hAnsi="Chalkboard"/>
        </w:rPr>
        <w:t>200</w:t>
      </w:r>
      <w:r>
        <w:rPr>
          <w:rFonts w:ascii="Chalkboard" w:hAnsi="Chalkboard"/>
          <w:vertAlign w:val="superscript"/>
        </w:rPr>
        <w:t>o</w:t>
      </w:r>
    </w:p>
    <w:p w14:paraId="50AEB40E" w14:textId="77777777" w:rsidR="00FD1370" w:rsidRPr="00FD1370" w:rsidRDefault="00FD1370" w:rsidP="00FD1370">
      <w:pPr>
        <w:pStyle w:val="ListParagraph"/>
        <w:ind w:left="4046" w:hanging="4046"/>
        <w:rPr>
          <w:rFonts w:ascii="Chalkboard" w:hAnsi="Chalkboard"/>
        </w:rPr>
      </w:pPr>
    </w:p>
    <w:sectPr w:rsidR="00FD1370" w:rsidRPr="00FD1370" w:rsidSect="00FE6CEF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086D65"/>
    <w:multiLevelType w:val="hybridMultilevel"/>
    <w:tmpl w:val="1B86585C"/>
    <w:lvl w:ilvl="0" w:tplc="DA20B3B0">
      <w:start w:val="1"/>
      <w:numFmt w:val="lowerLetter"/>
      <w:lvlText w:val="%1)"/>
      <w:lvlJc w:val="left"/>
      <w:pPr>
        <w:ind w:left="40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766" w:hanging="360"/>
      </w:pPr>
    </w:lvl>
    <w:lvl w:ilvl="2" w:tplc="0409001B" w:tentative="1">
      <w:start w:val="1"/>
      <w:numFmt w:val="lowerRoman"/>
      <w:lvlText w:val="%3."/>
      <w:lvlJc w:val="right"/>
      <w:pPr>
        <w:ind w:left="5486" w:hanging="180"/>
      </w:pPr>
    </w:lvl>
    <w:lvl w:ilvl="3" w:tplc="0409000F" w:tentative="1">
      <w:start w:val="1"/>
      <w:numFmt w:val="decimal"/>
      <w:lvlText w:val="%4."/>
      <w:lvlJc w:val="left"/>
      <w:pPr>
        <w:ind w:left="6206" w:hanging="360"/>
      </w:pPr>
    </w:lvl>
    <w:lvl w:ilvl="4" w:tplc="04090019" w:tentative="1">
      <w:start w:val="1"/>
      <w:numFmt w:val="lowerLetter"/>
      <w:lvlText w:val="%5."/>
      <w:lvlJc w:val="left"/>
      <w:pPr>
        <w:ind w:left="6926" w:hanging="360"/>
      </w:pPr>
    </w:lvl>
    <w:lvl w:ilvl="5" w:tplc="0409001B" w:tentative="1">
      <w:start w:val="1"/>
      <w:numFmt w:val="lowerRoman"/>
      <w:lvlText w:val="%6."/>
      <w:lvlJc w:val="right"/>
      <w:pPr>
        <w:ind w:left="7646" w:hanging="180"/>
      </w:pPr>
    </w:lvl>
    <w:lvl w:ilvl="6" w:tplc="0409000F" w:tentative="1">
      <w:start w:val="1"/>
      <w:numFmt w:val="decimal"/>
      <w:lvlText w:val="%7."/>
      <w:lvlJc w:val="left"/>
      <w:pPr>
        <w:ind w:left="8366" w:hanging="360"/>
      </w:pPr>
    </w:lvl>
    <w:lvl w:ilvl="7" w:tplc="04090019" w:tentative="1">
      <w:start w:val="1"/>
      <w:numFmt w:val="lowerLetter"/>
      <w:lvlText w:val="%8."/>
      <w:lvlJc w:val="left"/>
      <w:pPr>
        <w:ind w:left="9086" w:hanging="360"/>
      </w:pPr>
    </w:lvl>
    <w:lvl w:ilvl="8" w:tplc="0409001B" w:tentative="1">
      <w:start w:val="1"/>
      <w:numFmt w:val="lowerRoman"/>
      <w:lvlText w:val="%9."/>
      <w:lvlJc w:val="right"/>
      <w:pPr>
        <w:ind w:left="9806" w:hanging="180"/>
      </w:pPr>
    </w:lvl>
  </w:abstractNum>
  <w:abstractNum w:abstractNumId="1">
    <w:nsid w:val="6AFA5032"/>
    <w:multiLevelType w:val="hybridMultilevel"/>
    <w:tmpl w:val="68309172"/>
    <w:lvl w:ilvl="0" w:tplc="12C2F14A">
      <w:start w:val="1"/>
      <w:numFmt w:val="decimal"/>
      <w:lvlText w:val="%1."/>
      <w:lvlJc w:val="left"/>
      <w:pPr>
        <w:ind w:left="644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5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472"/>
    <w:rsid w:val="0005299A"/>
    <w:rsid w:val="0013414E"/>
    <w:rsid w:val="00283667"/>
    <w:rsid w:val="002C7E97"/>
    <w:rsid w:val="003411C7"/>
    <w:rsid w:val="00813CB3"/>
    <w:rsid w:val="00827472"/>
    <w:rsid w:val="00947E10"/>
    <w:rsid w:val="009D2AD2"/>
    <w:rsid w:val="00A374AF"/>
    <w:rsid w:val="00BD3E92"/>
    <w:rsid w:val="00CE08F1"/>
    <w:rsid w:val="00D0375F"/>
    <w:rsid w:val="00D3186E"/>
    <w:rsid w:val="00D46D46"/>
    <w:rsid w:val="00EA71D5"/>
    <w:rsid w:val="00FD1370"/>
    <w:rsid w:val="00FE6CEF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46831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747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472"/>
    <w:rPr>
      <w:rFonts w:ascii="Lucida Grande" w:hAnsi="Lucida Grande" w:cs="Lucida Grande"/>
      <w:sz w:val="18"/>
      <w:szCs w:val="18"/>
    </w:rPr>
  </w:style>
  <w:style w:type="paragraph" w:customStyle="1" w:styleId="question">
    <w:name w:val="question"/>
    <w:basedOn w:val="Normal"/>
    <w:uiPriority w:val="99"/>
    <w:rsid w:val="00BD3E92"/>
    <w:pPr>
      <w:widowControl w:val="0"/>
      <w:autoSpaceDE w:val="0"/>
      <w:autoSpaceDN w:val="0"/>
      <w:adjustRightInd w:val="0"/>
      <w:spacing w:before="240"/>
      <w:ind w:left="567" w:right="567" w:hanging="567"/>
    </w:pPr>
    <w:rPr>
      <w:rFonts w:ascii="Times New Roman" w:eastAsia="Times New Roman" w:hAnsi="Times New Roman" w:cs="Times New Roman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FD13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C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747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472"/>
    <w:rPr>
      <w:rFonts w:ascii="Lucida Grande" w:hAnsi="Lucida Grande" w:cs="Lucida Grande"/>
      <w:sz w:val="18"/>
      <w:szCs w:val="18"/>
    </w:rPr>
  </w:style>
  <w:style w:type="paragraph" w:customStyle="1" w:styleId="question">
    <w:name w:val="question"/>
    <w:basedOn w:val="Normal"/>
    <w:uiPriority w:val="99"/>
    <w:rsid w:val="00BD3E92"/>
    <w:pPr>
      <w:widowControl w:val="0"/>
      <w:autoSpaceDE w:val="0"/>
      <w:autoSpaceDN w:val="0"/>
      <w:adjustRightInd w:val="0"/>
      <w:spacing w:before="240"/>
      <w:ind w:left="567" w:right="567" w:hanging="567"/>
    </w:pPr>
    <w:rPr>
      <w:rFonts w:ascii="Times New Roman" w:eastAsia="Times New Roman" w:hAnsi="Times New Roman" w:cs="Times New Roman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FD13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wmf"/><Relationship Id="rId14" Type="http://schemas.openxmlformats.org/officeDocument/2006/relationships/image" Target="media/image9.png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Home:Library:Application%20Support:Microsoft:Office:User%20Templates:My%20Templates:Folder%20Work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Folder Work Template.dotx</Template>
  <TotalTime>34</TotalTime>
  <Pages>2</Pages>
  <Words>147</Words>
  <Characters>838</Characters>
  <Application>Microsoft Macintosh Word</Application>
  <DocSecurity>0</DocSecurity>
  <Lines>6</Lines>
  <Paragraphs>1</Paragraphs>
  <ScaleCrop>false</ScaleCrop>
  <Company>JWS</Company>
  <LinksUpToDate>false</LinksUpToDate>
  <CharactersWithSpaces>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4</cp:revision>
  <cp:lastPrinted>2015-11-13T11:58:00Z</cp:lastPrinted>
  <dcterms:created xsi:type="dcterms:W3CDTF">2015-11-13T11:28:00Z</dcterms:created>
  <dcterms:modified xsi:type="dcterms:W3CDTF">2015-11-13T14:11:00Z</dcterms:modified>
</cp:coreProperties>
</file>