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2F746C20" w14:textId="77777777" w:rsidTr="00EE134D">
        <w:tc>
          <w:tcPr>
            <w:tcW w:w="6629" w:type="dxa"/>
            <w:vMerge w:val="restart"/>
            <w:vAlign w:val="center"/>
          </w:tcPr>
          <w:p w14:paraId="0BCF4B59" w14:textId="77777777" w:rsidR="00FE6CEF" w:rsidRPr="00CC54BC" w:rsidRDefault="00FE6CEF" w:rsidP="00FE6CEF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EE134D">
              <w:rPr>
                <w:rFonts w:ascii="Chalkboard" w:hAnsi="Chalkboard"/>
                <w:u w:val="single"/>
              </w:rPr>
              <w:t>How do I calculate the circumference of a circle?</w:t>
            </w:r>
          </w:p>
        </w:tc>
        <w:tc>
          <w:tcPr>
            <w:tcW w:w="784" w:type="dxa"/>
          </w:tcPr>
          <w:p w14:paraId="2A8A4FDA" w14:textId="77777777" w:rsidR="00FE6CEF" w:rsidRPr="00CC54BC" w:rsidRDefault="00FE6CEF" w:rsidP="00EE134D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172632B8" w14:textId="77777777" w:rsidR="00FE6CEF" w:rsidRDefault="00FE6CEF" w:rsidP="00EE134D">
            <w:pPr>
              <w:rPr>
                <w:rFonts w:ascii="Chalkboard" w:hAnsi="Chalkboard"/>
              </w:rPr>
            </w:pPr>
          </w:p>
        </w:tc>
      </w:tr>
      <w:tr w:rsidR="00FE6CEF" w14:paraId="27A5E2FB" w14:textId="77777777" w:rsidTr="00EE134D">
        <w:trPr>
          <w:trHeight w:val="525"/>
        </w:trPr>
        <w:tc>
          <w:tcPr>
            <w:tcW w:w="6629" w:type="dxa"/>
            <w:vMerge/>
          </w:tcPr>
          <w:p w14:paraId="2064D2B5" w14:textId="77777777" w:rsidR="00FE6CEF" w:rsidRDefault="00FE6CEF" w:rsidP="00EE134D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56F41D61" w14:textId="77777777" w:rsidR="00FE6CEF" w:rsidRPr="00CC54BC" w:rsidRDefault="00FE6CEF" w:rsidP="00EE134D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E17F1D8" w14:textId="77777777" w:rsidR="00FE6CEF" w:rsidRDefault="00FE6CEF" w:rsidP="00EE134D">
            <w:pPr>
              <w:rPr>
                <w:rFonts w:ascii="Chalkboard" w:hAnsi="Chalkboard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7238" w:tblpY="1881"/>
        <w:tblW w:w="2979" w:type="dxa"/>
        <w:tblLook w:val="0420" w:firstRow="1" w:lastRow="0" w:firstColumn="0" w:lastColumn="0" w:noHBand="0" w:noVBand="1"/>
      </w:tblPr>
      <w:tblGrid>
        <w:gridCol w:w="1562"/>
        <w:gridCol w:w="1417"/>
      </w:tblGrid>
      <w:tr w:rsidR="00EE134D" w:rsidRPr="00EE134D" w14:paraId="7AFF4853" w14:textId="77777777" w:rsidTr="00EE134D">
        <w:trPr>
          <w:trHeight w:val="183"/>
        </w:trPr>
        <w:tc>
          <w:tcPr>
            <w:tcW w:w="1562" w:type="dxa"/>
            <w:hideMark/>
          </w:tcPr>
          <w:p w14:paraId="2201863C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b/>
                <w:bCs/>
                <w:kern w:val="24"/>
                <w:sz w:val="22"/>
                <w:szCs w:val="22"/>
              </w:rPr>
              <w:t>Radius</w:t>
            </w:r>
          </w:p>
        </w:tc>
        <w:tc>
          <w:tcPr>
            <w:tcW w:w="1417" w:type="dxa"/>
            <w:hideMark/>
          </w:tcPr>
          <w:p w14:paraId="2F87777A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b/>
                <w:bCs/>
                <w:kern w:val="24"/>
                <w:sz w:val="22"/>
                <w:szCs w:val="22"/>
              </w:rPr>
              <w:t>Diameter</w:t>
            </w:r>
          </w:p>
        </w:tc>
      </w:tr>
      <w:tr w:rsidR="00EE134D" w:rsidRPr="00EE134D" w14:paraId="5DDDFD08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2E86A385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5cm</w:t>
            </w:r>
          </w:p>
        </w:tc>
        <w:tc>
          <w:tcPr>
            <w:tcW w:w="1417" w:type="dxa"/>
            <w:vAlign w:val="center"/>
            <w:hideMark/>
          </w:tcPr>
          <w:p w14:paraId="7E3BF975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</w:tr>
      <w:tr w:rsidR="00EE134D" w:rsidRPr="00EE134D" w14:paraId="70C59A17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2840FBBE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47cm</w:t>
            </w:r>
          </w:p>
        </w:tc>
        <w:tc>
          <w:tcPr>
            <w:tcW w:w="1417" w:type="dxa"/>
            <w:vAlign w:val="center"/>
            <w:hideMark/>
          </w:tcPr>
          <w:p w14:paraId="600667B6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</w:tr>
      <w:tr w:rsidR="00EE134D" w:rsidRPr="00EE134D" w14:paraId="7CBEA357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67B5508D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  <w:hideMark/>
          </w:tcPr>
          <w:p w14:paraId="31E01627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30cm</w:t>
            </w:r>
          </w:p>
        </w:tc>
      </w:tr>
      <w:tr w:rsidR="00EE134D" w:rsidRPr="00EE134D" w14:paraId="3BB0293E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388D4441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  <w:hideMark/>
          </w:tcPr>
          <w:p w14:paraId="1E805100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11cm</w:t>
            </w:r>
          </w:p>
        </w:tc>
      </w:tr>
      <w:tr w:rsidR="00EE134D" w:rsidRPr="00EE134D" w14:paraId="186BD5DC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702B0ADC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8cm</w:t>
            </w:r>
          </w:p>
        </w:tc>
        <w:tc>
          <w:tcPr>
            <w:tcW w:w="1417" w:type="dxa"/>
            <w:vAlign w:val="center"/>
            <w:hideMark/>
          </w:tcPr>
          <w:p w14:paraId="3E4C83DF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</w:tr>
      <w:tr w:rsidR="00EE134D" w:rsidRPr="00EE134D" w14:paraId="78DFC6B5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7BF81636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4.5cm</w:t>
            </w:r>
          </w:p>
        </w:tc>
        <w:tc>
          <w:tcPr>
            <w:tcW w:w="1417" w:type="dxa"/>
            <w:vAlign w:val="center"/>
            <w:hideMark/>
          </w:tcPr>
          <w:p w14:paraId="777905C8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</w:tr>
      <w:tr w:rsidR="00EE134D" w:rsidRPr="00EE134D" w14:paraId="1C582E25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3BD7141A" w14:textId="77777777" w:rsidR="00EE134D" w:rsidRPr="00EE134D" w:rsidRDefault="00EE134D" w:rsidP="00EE134D">
            <w:pPr>
              <w:jc w:val="center"/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  <w:hideMark/>
          </w:tcPr>
          <w:p w14:paraId="452AF725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>
              <w:rPr>
                <w:rFonts w:ascii="Tahoma" w:hAnsi="Tahoma" w:cs="Times New Roman"/>
                <w:kern w:val="24"/>
                <w:sz w:val="22"/>
                <w:szCs w:val="22"/>
              </w:rPr>
              <w:t>7</w:t>
            </w: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4cm</w:t>
            </w:r>
          </w:p>
        </w:tc>
      </w:tr>
      <w:tr w:rsidR="00EE134D" w:rsidRPr="00EE134D" w14:paraId="1A9C12AC" w14:textId="77777777" w:rsidTr="00EE134D">
        <w:trPr>
          <w:trHeight w:val="345"/>
        </w:trPr>
        <w:tc>
          <w:tcPr>
            <w:tcW w:w="1562" w:type="dxa"/>
            <w:vAlign w:val="center"/>
            <w:hideMark/>
          </w:tcPr>
          <w:p w14:paraId="7DEF03E6" w14:textId="77777777" w:rsidR="00EE134D" w:rsidRPr="00EE134D" w:rsidRDefault="00EE134D" w:rsidP="00EE134D">
            <w:pPr>
              <w:rPr>
                <w:rFonts w:ascii="Tahoma" w:eastAsia="Times New Roman" w:hAnsi="Tahoma" w:cs="Arial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  <w:hideMark/>
          </w:tcPr>
          <w:p w14:paraId="5575932D" w14:textId="77777777" w:rsidR="00EE134D" w:rsidRPr="00EE134D" w:rsidRDefault="00EE134D" w:rsidP="00EE134D">
            <w:pPr>
              <w:jc w:val="center"/>
              <w:rPr>
                <w:rFonts w:ascii="Tahoma" w:hAnsi="Tahoma" w:cs="Arial"/>
                <w:sz w:val="22"/>
                <w:szCs w:val="22"/>
              </w:rPr>
            </w:pPr>
            <w:r w:rsidRPr="00EE134D">
              <w:rPr>
                <w:rFonts w:ascii="Tahoma" w:hAnsi="Tahoma" w:cs="Times New Roman"/>
                <w:kern w:val="24"/>
                <w:sz w:val="22"/>
                <w:szCs w:val="22"/>
              </w:rPr>
              <w:t>13cm</w:t>
            </w:r>
          </w:p>
        </w:tc>
      </w:tr>
    </w:tbl>
    <w:p w14:paraId="7085047B" w14:textId="77777777" w:rsidR="00EE134D" w:rsidRDefault="00EE134D"/>
    <w:p w14:paraId="3A09E522" w14:textId="77777777" w:rsidR="00EE134D" w:rsidRDefault="00EE134D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D34544C" wp14:editId="3B92BD7A">
                <wp:simplePos x="0" y="0"/>
                <wp:positionH relativeFrom="column">
                  <wp:posOffset>323215</wp:posOffset>
                </wp:positionH>
                <wp:positionV relativeFrom="paragraph">
                  <wp:posOffset>133350</wp:posOffset>
                </wp:positionV>
                <wp:extent cx="3385820" cy="1770380"/>
                <wp:effectExtent l="0" t="0" r="17780" b="33020"/>
                <wp:wrapThrough wrapText="bothSides">
                  <wp:wrapPolygon edited="0">
                    <wp:start x="0" y="0"/>
                    <wp:lineTo x="0" y="310"/>
                    <wp:lineTo x="3565" y="4958"/>
                    <wp:lineTo x="4537" y="9917"/>
                    <wp:lineTo x="4699" y="14875"/>
                    <wp:lineTo x="0" y="17354"/>
                    <wp:lineTo x="0" y="17974"/>
                    <wp:lineTo x="6482" y="19834"/>
                    <wp:lineTo x="8264" y="21693"/>
                    <wp:lineTo x="8426" y="21693"/>
                    <wp:lineTo x="11667" y="21693"/>
                    <wp:lineTo x="11829" y="21693"/>
                    <wp:lineTo x="13773" y="19834"/>
                    <wp:lineTo x="15394" y="14875"/>
                    <wp:lineTo x="15556" y="9917"/>
                    <wp:lineTo x="21551" y="8987"/>
                    <wp:lineTo x="21551" y="8367"/>
                    <wp:lineTo x="14584" y="4029"/>
                    <wp:lineTo x="11343" y="1240"/>
                    <wp:lineTo x="8264" y="0"/>
                    <wp:lineTo x="0" y="0"/>
                  </wp:wrapPolygon>
                </wp:wrapThrough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5820" cy="1770380"/>
                          <a:chOff x="0" y="0"/>
                          <a:chExt cx="3385820" cy="1770380"/>
                        </a:xfrm>
                      </wpg:grpSpPr>
                      <wps:wsp>
                        <wps:cNvPr id="1" name="Oval 1"/>
                        <wps:cNvSpPr/>
                        <wps:spPr>
                          <a:xfrm>
                            <a:off x="761365" y="136525"/>
                            <a:ext cx="1633855" cy="163385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922020" y="457835"/>
                            <a:ext cx="1329055" cy="983192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 flipH="1">
                            <a:off x="1641475" y="211455"/>
                            <a:ext cx="261832" cy="771948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0" y="1439545"/>
                            <a:ext cx="1252855" cy="0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Right Arrow 5"/>
                        <wps:cNvSpPr/>
                        <wps:spPr>
                          <a:xfrm rot="20685576">
                            <a:off x="1129030" y="1224915"/>
                            <a:ext cx="769620" cy="130175"/>
                          </a:xfrm>
                          <a:prstGeom prst="rightArrow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ight Arrow 6"/>
                        <wps:cNvSpPr/>
                        <wps:spPr>
                          <a:xfrm rot="11195687">
                            <a:off x="1798320" y="547370"/>
                            <a:ext cx="702310" cy="130810"/>
                          </a:xfrm>
                          <a:prstGeom prst="rightArrow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Straight Connector 7"/>
                        <wps:cNvCnPr/>
                        <wps:spPr>
                          <a:xfrm>
                            <a:off x="2446655" y="717550"/>
                            <a:ext cx="939165" cy="0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Connector 8"/>
                        <wps:cNvCnPr/>
                        <wps:spPr>
                          <a:xfrm>
                            <a:off x="0" y="0"/>
                            <a:ext cx="1252855" cy="0"/>
                          </a:xfrm>
                          <a:prstGeom prst="line">
                            <a:avLst/>
                          </a:prstGeom>
                          <a:ln w="19050" cmpd="sng">
                            <a:solidFill>
                              <a:schemeClr val="accent4"/>
                            </a:solidFill>
                          </a:ln>
                        </wps:spPr>
                        <wps:style>
                          <a:lnRef idx="1">
                            <a:schemeClr val="accent4"/>
                          </a:lnRef>
                          <a:fillRef idx="0">
                            <a:schemeClr val="accent4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Right Arrow 9"/>
                        <wps:cNvSpPr/>
                        <wps:spPr>
                          <a:xfrm rot="4282493">
                            <a:off x="307975" y="298450"/>
                            <a:ext cx="702310" cy="130810"/>
                          </a:xfrm>
                          <a:prstGeom prst="rightArrow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style="position:absolute;margin-left:25.45pt;margin-top:10.5pt;width:266.6pt;height:139.4pt;z-index:251673600" coordsize="3385820,17703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">
                <v:oval id="Oval 1" o:spid="_x0000_s1027" style="position:absolute;left:761365;top:136525;width:1633855;height:16338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L7i1vgAA&#10;ANoAAAAPAAAAZHJzL2Rvd25yZXYueG1sRE9Ni8IwEL0v+B/CCN7WVF2kdI1SBKXszbreh2ZMi82k&#10;NLHWf78RFjwNj/c5m91oWzFQ7xvHChbzBARx5XTDRsHv+fCZgvABWWPrmBQ8ycNuO/nYYKbdg080&#10;lMGIGMI+QwV1CF0mpa9qsujnriOO3NX1FkOEvZG6x0cMt61cJslaWmw4NtTY0b6m6lberQKz+sqL&#10;Ij+lbNKf8nheXvJiuCg1m475N4hAY3iL/92FjvPh9crryu0f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Ay+4tb4AAADaAAAADwAAAAAAAAAAAAAAAACXAgAAZHJzL2Rvd25yZXYu&#10;eG1sUEsFBgAAAAAEAAQA9QAAAIIDAAAAAA==&#10;" fillcolor="white [3201]" strokecolor="#8064a2 [3207]" strokeweight="2pt"/>
                <v:line id="Straight Connector 2" o:spid="_x0000_s1028" style="position:absolute;visibility:visible;mso-wrap-style:square" from="922020,457835" to="2251075,1441027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IbxwcQAAADaAAAADwAAAGRycy9kb3ducmV2LnhtbESPQWvCQBSE7wX/w/KE3urGHIpNXaUK&#10;bT3UQxMpHp/Z1ySYfZvubjX5964geBxm5htmvuxNK07kfGNZwXSSgCAurW64UrAr3p9mIHxA1tha&#10;JgUDeVguRg9zzLQ98zed8lCJCGGfoYI6hC6T0pc1GfQT2xFH79c6gyFKV0nt8BzhppVpkjxLgw3H&#10;hRo7WtdUHvN/o+Dl4/PHtTikhzxdVV9/xX5bDBulHsf92yuIQH24h2/tjVaQwvVKvAFycQ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QhvHBxAAAANoAAAAPAAAAAAAAAAAA&#10;AAAAAKECAABkcnMvZG93bnJldi54bWxQSwUGAAAAAAQABAD5AAAAkgMAAAAA&#10;" strokecolor="#8064a2 [3207]" strokeweight="1.5pt"/>
                <v:line id="Straight Connector 3" o:spid="_x0000_s1029" style="position:absolute;flip:x;visibility:visible;mso-wrap-style:square" from="1641475,211455" to="1903307,98340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V9w78UAAADaAAAADwAAAGRycy9kb3ducmV2LnhtbESPT2vCQBTE74V+h+UVems2VVCbuooK&#10;YrwISf9dH9nXJDX7NmS3Gv30riB4HGbmN8x03ptGHKhztWUFr1EMgriwuuZSwefH+mUCwnlkjY1l&#10;UnAiB/PZ48MUE22PnNEh96UIEHYJKqi8bxMpXVGRQRfZljh4v7Yz6IPsSqk7PAa4aeQgjkfSYM1h&#10;ocKWVhUV+/zfKBjU2++//Jxmy5/z7uttPN5kabZR6vmpX7yD8NT7e/jWTrWCIVyvhBsgZx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zV9w78UAAADaAAAADwAAAAAAAAAA&#10;AAAAAAChAgAAZHJzL2Rvd25yZXYueG1sUEsFBgAAAAAEAAQA+QAAAJMDAAAAAA==&#10;" strokecolor="#8064a2 [3207]" strokeweight="1.5pt"/>
                <v:line id="Straight Connector 4" o:spid="_x0000_s1030" style="position:absolute;visibility:visible;mso-wrap-style:square" from="0,1439545" to="1252855,143954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CPMLsUAAADaAAAADwAAAGRycy9kb3ducmV2LnhtbESPQWvCQBSE7wX/w/KE3uqmQUqNrtIW&#10;tB700ERKj8/saxKafRt3t5r8e1co9DjMzDfMYtWbVpzJ+caygsdJAoK4tLrhSsGhWD88g/ABWWNr&#10;mRQM5GG1HN0tMNP2wh90zkMlIoR9hgrqELpMSl/WZNBPbEccvW/rDIYoXSW1w0uEm1amSfIkDTYc&#10;F2rs6K2m8if/NQpmm/dP1+KQHvP0tdqdiq99MWyVuh/3L3MQgfrwH/5rb7WCKdyuxBsgl1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8CPMLsUAAADaAAAADwAAAAAAAAAA&#10;AAAAAAChAgAAZHJzL2Rvd25yZXYueG1sUEsFBgAAAAAEAAQA+QAAAJMDAAAAAA==&#10;" strokecolor="#8064a2 [3207]" strokeweight="1.5pt"/>
                <v:shapetype id="_x0000_t13" coordsize="21600,21600" o:spt="13" adj="16200,5400" path="m@0,0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5" o:spid="_x0000_s1031" type="#_x0000_t13" style="position:absolute;left:1129030;top:1224915;width:769620;height:130175;rotation:-998795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IHjPwwAA&#10;ANoAAAAPAAAAZHJzL2Rvd25yZXYueG1sRI9Ba8JAFITvBf/D8gRvdWPFoqmriKVQ6qGovfT2yL4m&#10;wezbuPsa4793hUKPw8x8wyzXvWtURyHWng1Mxhko4sLbmksDX8e3xzmoKMgWG89k4EoR1qvBwxJz&#10;6y+8p+4gpUoQjjkaqETaXOtYVOQwjn1LnLwfHxxKkqHUNuAlwV2jn7LsWTusOS1U2NK2ouJ0+HUG&#10;Tnbx8emkOO9C93rdfk/lzHZhzGjYb15ACfXyH/5rv1sDM7hfSTdAr2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uIHjPwwAAANoAAAAPAAAAAAAAAAAAAAAAAJcCAABkcnMvZG93&#10;bnJldi54bWxQSwUGAAAAAAQABAD1AAAAhwMAAAAA&#10;" adj="19773" fillcolor="#4f81bd [3204]" strokecolor="#4579b8 [3044]">
                  <v:fill color2="#a7bfde [1620]" rotate="t" type="gradient">
                    <o:fill v:ext="view" type="gradientUnscaled"/>
                  </v:fill>
                </v:shape>
                <v:shape id="Right Arrow 6" o:spid="_x0000_s1032" type="#_x0000_t13" style="position:absolute;left:1798320;top:547370;width:702310;height:130810;rotation:-11364284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NMzUwQAA&#10;ANoAAAAPAAAAZHJzL2Rvd25yZXYueG1sRI9Bi8IwFITvwv6H8Ba8aeoKIl2jWGFBVAR1D3t8JM+2&#10;bPJSmqj13xtB8DjMzDfMbNE5K67UhtqzgtEwA0Gsvam5VPB7+hlMQYSIbNB6JgV3CrCYf/RmmBt/&#10;4wNdj7EUCcIhRwVVjE0uZdAVOQxD3xAn7+xbhzHJtpSmxVuCOyu/smwiHdacFipsaFWR/j9enAK5&#10;Ou82sjC60MX4Ttu9xfLPKtX/7JbfICJ18R1+tddGwQSeV9INkPMH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+zTM1MEAAADaAAAADwAAAAAAAAAAAAAAAACXAgAAZHJzL2Rvd25y&#10;ZXYueG1sUEsFBgAAAAAEAAQA9QAAAIUDAAAAAA==&#10;" adj="19588" fillcolor="#4f81bd [3204]" strokecolor="#4579b8 [3044]">
                  <v:fill color2="#a7bfde [1620]" rotate="t" type="gradient">
                    <o:fill v:ext="view" type="gradientUnscaled"/>
                  </v:fill>
                </v:shape>
                <v:line id="Straight Connector 7" o:spid="_x0000_s1033" style="position:absolute;visibility:visible;mso-wrap-style:square" from="2446655,717550" to="3385820,71755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PFSWcUAAADaAAAADwAAAGRycy9kb3ducmV2LnhtbESPQU/CQBSE7yb8h80j8SZbe0ApLERN&#10;QA5wsCXG46P7bBu7b8vuCu2/Z0lMPE5m5pvMYtWbVpzJ+caygsdJAoK4tLrhSsGhWD88g/ABWWNr&#10;mRQM5GG1HN0tMNP2wh90zkMlIoR9hgrqELpMSl/WZNBPbEccvW/rDIYoXSW1w0uEm1amSTKVBhuO&#10;CzV29FZT+ZP/GgWzzfuna3FIj3n6Wu1Oxde+GLZK3Y/7lzmIQH34D/+1t1rBE9yuxBsgl1c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APFSWcUAAADaAAAADwAAAAAAAAAA&#10;AAAAAAChAgAAZHJzL2Rvd25yZXYueG1sUEsFBgAAAAAEAAQA+QAAAJMDAAAAAA==&#10;" strokecolor="#8064a2 [3207]" strokeweight="1.5pt"/>
                <v:line id="Straight Connector 8" o:spid="_x0000_s1034" style="position:absolute;visibility:visible;mso-wrap-style:square" from="0,0" to="1252855,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W7GK8IAAADaAAAADwAAAGRycy9kb3ducmV2LnhtbERPu27CMBTdkfoP1kXqRhwyVCXFoLYS&#10;j6EMJKjqeBvfJlHj62C7kPx9PSAxHp33cj2YTlzI+daygnmSgiCurG65VnAqN7NnED4ga+wsk4KR&#10;PKxXD5Ml5tpe+UiXItQihrDPUUETQp9L6auGDPrE9sSR+7HOYIjQ1VI7vMZw08ksTZ+kwZZjQ4M9&#10;vTdU/RZ/RsFiu/t0HY7Zd5G91R/n8utQjnulHqfD6wuIQEO4i2/uvVYQt8Yr8QbI1T8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cW7GK8IAAADaAAAADwAAAAAAAAAAAAAA&#10;AAChAgAAZHJzL2Rvd25yZXYueG1sUEsFBgAAAAAEAAQA+QAAAJADAAAAAA==&#10;" strokecolor="#8064a2 [3207]" strokeweight="1.5pt"/>
                <v:shape id="Right Arrow 9" o:spid="_x0000_s1035" type="#_x0000_t13" style="position:absolute;left:307975;top:298450;width:702310;height:130810;rotation:4677624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P4YixAAA&#10;ANoAAAAPAAAAZHJzL2Rvd25yZXYueG1sRI/dasJAFITvC77DcoTe1U0qLRrdBC0IUluoPw9wyB6z&#10;0ezZmN1qfPtuodDLYWa+YeZFbxtxpc7XjhWkowQEcel0zZWCw371NAHhA7LGxjEpuJOHIh88zDHT&#10;7sZbuu5CJSKEfYYKTAhtJqUvDVn0I9cSR+/oOoshyq6SusNbhNtGPifJq7RYc1ww2NKbofK8+7YK&#10;Xpb31GxOKX1d1u9+7Mzn5vIxVepx2C9mIAL14T/8115rBVP4vRJvgMx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z+GIsQAAADaAAAADwAAAAAAAAAAAAAAAACXAgAAZHJzL2Rv&#10;d25yZXYueG1sUEsFBgAAAAAEAAQA9QAAAIgDAAAAAA==&#10;" adj="19588" fillcolor="#4f81bd [3204]" strokecolor="#4579b8 [3044]">
                  <v:fill color2="#a7bfde [1620]" rotate="t" type="gradient">
                    <o:fill v:ext="view" type="gradientUnscaled"/>
                  </v:fill>
                </v:shape>
                <w10:wrap type="through"/>
              </v:group>
            </w:pict>
          </mc:Fallback>
        </mc:AlternateContent>
      </w:r>
    </w:p>
    <w:p w14:paraId="28A82C55" w14:textId="77777777" w:rsidR="00EE134D" w:rsidRDefault="00EE134D"/>
    <w:p w14:paraId="56B990B2" w14:textId="77777777" w:rsidR="00EE134D" w:rsidRDefault="00EE134D"/>
    <w:p w14:paraId="27F0D202" w14:textId="77777777" w:rsidR="00EE134D" w:rsidRDefault="00EE134D"/>
    <w:p w14:paraId="5CB56C4B" w14:textId="77777777" w:rsidR="00EE134D" w:rsidRDefault="00EE134D"/>
    <w:p w14:paraId="370863B8" w14:textId="77777777" w:rsidR="00EE134D" w:rsidRDefault="00EE134D"/>
    <w:p w14:paraId="57E667F4" w14:textId="77777777" w:rsidR="00EE134D" w:rsidRDefault="00EE134D"/>
    <w:p w14:paraId="3D2EDAE0" w14:textId="77777777" w:rsidR="00EE134D" w:rsidRDefault="00EE134D"/>
    <w:p w14:paraId="498F980B" w14:textId="77777777" w:rsidR="00EE134D" w:rsidRDefault="00EE134D"/>
    <w:p w14:paraId="24C8C194" w14:textId="77777777" w:rsidR="00EE134D" w:rsidRDefault="00EE134D"/>
    <w:p w14:paraId="44B70D9A" w14:textId="77777777" w:rsidR="00EE134D" w:rsidRDefault="00EE134D"/>
    <w:p w14:paraId="3D91A7AF" w14:textId="77777777" w:rsidR="00EE134D" w:rsidRDefault="00EE134D"/>
    <w:p w14:paraId="17DABD24" w14:textId="77777777" w:rsidR="00EE134D" w:rsidRDefault="00975FD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7BD14F" wp14:editId="34196AF6">
                <wp:simplePos x="0" y="0"/>
                <wp:positionH relativeFrom="column">
                  <wp:posOffset>-67310</wp:posOffset>
                </wp:positionH>
                <wp:positionV relativeFrom="paragraph">
                  <wp:posOffset>235585</wp:posOffset>
                </wp:positionV>
                <wp:extent cx="6595110" cy="1337310"/>
                <wp:effectExtent l="0" t="0" r="34290" b="3429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5110" cy="13373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02508" w14:textId="77777777" w:rsidR="005A5C44" w:rsidRPr="00975FD6" w:rsidRDefault="005A5C44">
                            <w:pPr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</w:pPr>
                            <w:r w:rsidRPr="00975FD6">
                              <w:rPr>
                                <w:rFonts w:ascii="Tahoma" w:hAnsi="Tahoma"/>
                                <w:sz w:val="28"/>
                                <w:szCs w:val="28"/>
                              </w:rPr>
                              <w:t>CIRCUMFERENCE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1" o:spid="_x0000_s1026" type="#_x0000_t202" style="position:absolute;margin-left:-5.25pt;margin-top:18.55pt;width:519.3pt;height:105.3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" filled="f" strokecolor="black [3213]">
                <v:textbox>
                  <w:txbxContent>
                    <w:p w14:paraId="24D02508" w14:textId="77777777" w:rsidR="005A5C44" w:rsidRPr="00975FD6" w:rsidRDefault="005A5C44">
                      <w:pPr>
                        <w:rPr>
                          <w:rFonts w:ascii="Tahoma" w:hAnsi="Tahoma"/>
                          <w:sz w:val="28"/>
                          <w:szCs w:val="28"/>
                        </w:rPr>
                      </w:pPr>
                      <w:r w:rsidRPr="00975FD6">
                        <w:rPr>
                          <w:rFonts w:ascii="Tahoma" w:hAnsi="Tahoma"/>
                          <w:sz w:val="28"/>
                          <w:szCs w:val="28"/>
                        </w:rPr>
                        <w:t>CIRCUMFERENCE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96DC61" w14:textId="77777777" w:rsidR="00EA71D5" w:rsidRDefault="00EA71D5"/>
    <w:p w14:paraId="5F9147F5" w14:textId="77777777" w:rsidR="00EE134D" w:rsidRDefault="005A5C44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E294019" wp14:editId="1F8CEC08">
                <wp:simplePos x="0" y="0"/>
                <wp:positionH relativeFrom="column">
                  <wp:posOffset>4969510</wp:posOffset>
                </wp:positionH>
                <wp:positionV relativeFrom="paragraph">
                  <wp:posOffset>33020</wp:posOffset>
                </wp:positionV>
                <wp:extent cx="1168400" cy="1058334"/>
                <wp:effectExtent l="50800" t="0" r="0" b="34290"/>
                <wp:wrapThrough wrapText="bothSides">
                  <wp:wrapPolygon edited="0">
                    <wp:start x="6104" y="0"/>
                    <wp:lineTo x="-939" y="0"/>
                    <wp:lineTo x="0" y="21782"/>
                    <wp:lineTo x="6104" y="21782"/>
                    <wp:lineTo x="13617" y="21782"/>
                    <wp:lineTo x="14087" y="21782"/>
                    <wp:lineTo x="20661" y="17114"/>
                    <wp:lineTo x="20661" y="8298"/>
                    <wp:lineTo x="14087" y="519"/>
                    <wp:lineTo x="13617" y="0"/>
                    <wp:lineTo x="6104" y="0"/>
                  </wp:wrapPolygon>
                </wp:wrapThrough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8400" cy="1058334"/>
                          <a:chOff x="0" y="0"/>
                          <a:chExt cx="1168400" cy="1058334"/>
                        </a:xfrm>
                      </wpg:grpSpPr>
                      <wps:wsp>
                        <wps:cNvPr id="14" name="Oval 14"/>
                        <wps:cNvSpPr/>
                        <wps:spPr>
                          <a:xfrm>
                            <a:off x="0" y="0"/>
                            <a:ext cx="1058334" cy="1058334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Arrow Connector 16"/>
                        <wps:cNvCnPr/>
                        <wps:spPr>
                          <a:xfrm flipV="1">
                            <a:off x="29210" y="347345"/>
                            <a:ext cx="1028065" cy="372533"/>
                          </a:xfrm>
                          <a:prstGeom prst="straightConnector1">
                            <a:avLst/>
                          </a:prstGeom>
                          <a:ln>
                            <a:headEnd type="arrow"/>
                            <a:tailEnd type="arrow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406400" y="523240"/>
                            <a:ext cx="76200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15703F" w14:textId="77777777" w:rsidR="005A5C44" w:rsidRPr="00975FD6" w:rsidRDefault="005A5C44">
                              <w:pP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 w:rsidRPr="00975FD6"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  <w:t>11m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6" o:spid="_x0000_s1027" style="position:absolute;margin-left:391.3pt;margin-top:2.6pt;width:92pt;height:83.35pt;z-index:251679744" coordsize="1168400,1058334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">
                <v:oval id="Oval 14" o:spid="_x0000_s1028" style="position:absolute;width:1058334;height:105833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SoEYvwAA&#10;ANsAAAAPAAAAZHJzL2Rvd25yZXYueG1sRE9Li8IwEL4v+B/CCN7W1AdSukYpglL2Zl3vQzOmxWZS&#10;mljrv98sLHibj+852/1oWzFQ7xvHChbzBARx5XTDRsHP5fiZgvABWWPrmBS8yMN+N/nYYqbdk880&#10;lMGIGMI+QwV1CF0mpa9qsujnriOO3M31FkOEvZG6x2cMt61cJslGWmw4NtTY0aGm6l4+rAKzWudF&#10;kZ9TNul3ebosr3kxXJWaTcf8C0SgMbzF/+5Cx/lr+PslHiB3v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lKgRi/AAAA2wAAAA8AAAAAAAAAAAAAAAAAlwIAAGRycy9kb3ducmV2&#10;LnhtbFBLBQYAAAAABAAEAPUAAACDAwAAAAA=&#10;" fillcolor="white [3201]" strokecolor="#8064a2 [3207]" strokeweight="2pt"/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6" o:spid="_x0000_s1029" type="#_x0000_t32" style="position:absolute;left:29210;top:347345;width:1028065;height:372533;flip:y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UTm8sAAAADbAAAADwAAAGRycy9kb3ducmV2LnhtbERP24rCMBB9F/Yfwiz4Itt0FaR2jbIs&#10;LIgg4uUDxmZ6wWZSkqj1740g+DaHc535sjetuJLzjWUF30kKgriwuuFKwfHw/5WB8AFZY2uZFNzJ&#10;w3LxMZhjru2Nd3Tdh0rEEPY5KqhD6HIpfVGTQZ/YjjhypXUGQ4SuktrhLYabVo7TdCoNNhwbauzo&#10;r6bivL8YBWfXjbPJqKTtKTvNNhe7trtirdTws//9ARGoD2/xy73Scf4Unr/EA+TiA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FE5vLAAAAA2wAAAA8AAAAAAAAAAAAAAAAA&#10;oQIAAGRycy9kb3ducmV2LnhtbFBLBQYAAAAABAAEAPkAAACOAwAAAAA=&#10;" strokecolor="#4f81bd [3204]" strokeweight="2pt">
                  <v:stroke startarrow="open" endarrow="open"/>
                </v:shape>
                <v:shape id="Text Box 17" o:spid="_x0000_s1030" type="#_x0000_t202" style="position:absolute;left:406400;top:523240;width:762000;height:3721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U2NwQAA&#10;ANsAAAAPAAAAZHJzL2Rvd25yZXYueG1sRE9Na8JAEL0X/A/LCN50V7G1xmxEWgo9tZi2grchOybB&#10;7GzIbk38925B6G0e73PS7WAbcaHO1441zGcKBHHhTM2lhu+vt+kzCB+QDTaOScOVPGyz0UOKiXE9&#10;7+mSh1LEEPYJaqhCaBMpfVGRRT9zLXHkTq6zGCLsSmk67GO4beRCqSdpsebYUGFLLxUV5/zXavj5&#10;OB0PS/VZvtrHtneDkmzXUuvJeNhtQAQawr/47n43cf4K/n6JB8j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2lNjcEAAADbAAAADwAAAAAAAAAAAAAAAACXAgAAZHJzL2Rvd25y&#10;ZXYueG1sUEsFBgAAAAAEAAQA9QAAAIUDAAAAAA==&#10;" filled="f" stroked="f">
                  <v:textbox>
                    <w:txbxContent>
                      <w:p w14:paraId="2E15703F" w14:textId="77777777" w:rsidR="005A5C44" w:rsidRPr="00975FD6" w:rsidRDefault="005A5C44">
                        <w:pPr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 w:rsidRPr="00975FD6">
                          <w:rPr>
                            <w:rFonts w:ascii="Tahoma" w:hAnsi="Tahoma"/>
                            <w:sz w:val="22"/>
                            <w:szCs w:val="22"/>
                          </w:rPr>
                          <w:t>11m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63827039" w14:textId="77777777" w:rsidR="00EE134D" w:rsidRP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A circle has diameter 11m.</w:t>
      </w:r>
    </w:p>
    <w:p w14:paraId="1E181BF7" w14:textId="77777777" w:rsidR="00975FD6" w:rsidRP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Work out the circumference of the circle.</w:t>
      </w:r>
    </w:p>
    <w:p w14:paraId="1DF5A3BB" w14:textId="77777777" w:rsidR="00975FD6" w:rsidRP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 xml:space="preserve">Give your answer correct to one decimal place. </w:t>
      </w:r>
    </w:p>
    <w:p w14:paraId="7396FDF8" w14:textId="77777777" w:rsidR="00975FD6" w:rsidRPr="00975FD6" w:rsidRDefault="00975FD6">
      <w:pPr>
        <w:rPr>
          <w:rFonts w:ascii="Tahoma" w:hAnsi="Tahoma"/>
          <w:sz w:val="22"/>
          <w:szCs w:val="22"/>
        </w:rPr>
      </w:pPr>
    </w:p>
    <w:p w14:paraId="029A066A" w14:textId="77777777" w:rsidR="00975FD6" w:rsidRPr="00975FD6" w:rsidRDefault="00975FD6">
      <w:pPr>
        <w:rPr>
          <w:rFonts w:ascii="Tahoma" w:hAnsi="Tahoma"/>
          <w:sz w:val="22"/>
          <w:szCs w:val="22"/>
        </w:rPr>
      </w:pPr>
    </w:p>
    <w:p w14:paraId="69F4B299" w14:textId="77777777" w:rsidR="00975FD6" w:rsidRPr="00975FD6" w:rsidRDefault="00975FD6">
      <w:pPr>
        <w:rPr>
          <w:rFonts w:ascii="Tahoma" w:hAnsi="Tahoma"/>
          <w:sz w:val="22"/>
          <w:szCs w:val="22"/>
        </w:rPr>
      </w:pPr>
    </w:p>
    <w:p w14:paraId="6B748A39" w14:textId="77777777" w:rsidR="00975FD6" w:rsidRPr="00975FD6" w:rsidRDefault="005A5C44">
      <w:pPr>
        <w:rPr>
          <w:rFonts w:ascii="Tahoma" w:hAnsi="Tahoma"/>
          <w:sz w:val="22"/>
          <w:szCs w:val="22"/>
        </w:rPr>
      </w:pPr>
      <w:r>
        <w:rPr>
          <w:rFonts w:ascii="Tahoma" w:hAnsi="Tahoma"/>
          <w:noProof/>
          <w:sz w:val="22"/>
          <w:szCs w:val="22"/>
          <w:lang w:eastAsia="en-GB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7C47A66D" wp14:editId="63C8944A">
                <wp:simplePos x="0" y="0"/>
                <wp:positionH relativeFrom="column">
                  <wp:posOffset>4999355</wp:posOffset>
                </wp:positionH>
                <wp:positionV relativeFrom="paragraph">
                  <wp:posOffset>137795</wp:posOffset>
                </wp:positionV>
                <wp:extent cx="1065530" cy="1057910"/>
                <wp:effectExtent l="0" t="0" r="26670" b="34290"/>
                <wp:wrapThrough wrapText="bothSides">
                  <wp:wrapPolygon edited="0">
                    <wp:start x="6694" y="0"/>
                    <wp:lineTo x="0" y="3112"/>
                    <wp:lineTo x="0" y="17633"/>
                    <wp:lineTo x="5664" y="21782"/>
                    <wp:lineTo x="6694" y="21782"/>
                    <wp:lineTo x="14932" y="21782"/>
                    <wp:lineTo x="15962" y="21782"/>
                    <wp:lineTo x="21626" y="17633"/>
                    <wp:lineTo x="21626" y="3112"/>
                    <wp:lineTo x="14932" y="0"/>
                    <wp:lineTo x="6694" y="0"/>
                  </wp:wrapPolygon>
                </wp:wrapThrough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5530" cy="1057910"/>
                          <a:chOff x="0" y="0"/>
                          <a:chExt cx="1065530" cy="1057910"/>
                        </a:xfrm>
                      </wpg:grpSpPr>
                      <wps:wsp>
                        <wps:cNvPr id="15" name="Oval 15"/>
                        <wps:cNvSpPr/>
                        <wps:spPr>
                          <a:xfrm>
                            <a:off x="0" y="0"/>
                            <a:ext cx="1057910" cy="105791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Straight Arrow Connector 18"/>
                        <wps:cNvCnPr/>
                        <wps:spPr>
                          <a:xfrm>
                            <a:off x="122555" y="203200"/>
                            <a:ext cx="490855" cy="398145"/>
                          </a:xfrm>
                          <a:prstGeom prst="straightConnector1">
                            <a:avLst/>
                          </a:prstGeom>
                          <a:ln>
                            <a:headEnd type="arrow"/>
                            <a:tailEnd type="arrow"/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Text Box 19"/>
                        <wps:cNvSpPr txBox="1"/>
                        <wps:spPr>
                          <a:xfrm>
                            <a:off x="303530" y="179070"/>
                            <a:ext cx="76200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BFA35F" w14:textId="77777777" w:rsidR="005A5C44" w:rsidRPr="00975FD6" w:rsidRDefault="005A5C44" w:rsidP="00975FD6">
                              <w:pP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2"/>
                                  <w:szCs w:val="22"/>
                                </w:rPr>
                                <w:t>8cm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7" o:spid="_x0000_s1031" style="position:absolute;margin-left:393.65pt;margin-top:10.85pt;width:83.9pt;height:83.3pt;z-index:251682816" coordsize="1065530,10579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">
                <v:oval id="Oval 15" o:spid="_x0000_s1032" style="position:absolute;width:1057910;height:105791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2BiSDwAAA&#10;ANsAAAAPAAAAZHJzL2Rvd25yZXYueG1sRE9Na8JAEL0L/Q/LFHrTTW2VEF0lCC3Bm4neh+y4Cc3O&#10;huwa03/fFQre5vE+Z7ufbCdGGnzrWMH7IgFBXDvdslFwrr7mKQgfkDV2jknBL3nY715mW8y0u/OJ&#10;xjIYEUPYZ6igCaHPpPR1Qxb9wvXEkbu6wWKIcDBSD3iP4baTyyRZS4stx4YGezo0VP+UN6vAfHzm&#10;RZGfUjbpsfyulpe8GC9Kvb1O+QZEoCk8xf/uQsf5K3j8Eg+Quz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2BiSDwAAAANsAAAAPAAAAAAAAAAAAAAAAAJcCAABkcnMvZG93bnJl&#10;di54bWxQSwUGAAAAAAQABAD1AAAAhAMAAAAA&#10;" fillcolor="white [3201]" strokecolor="#8064a2 [3207]" strokeweight="2pt"/>
                <v:shape id="Straight Arrow Connector 18" o:spid="_x0000_s1033" type="#_x0000_t32" style="position:absolute;left:122555;top:203200;width:490855;height:398145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rnTpp8UAAADbAAAADwAAAGRycy9kb3ducmV2LnhtbESPQWsCQQyF7wX/wxChtzprC1JXR6mC&#10;oOhF24LHsBN31+5ktjOjbvvrzaHQW8J7ee/LdN65Rl0pxNqzgeEgA0VceFtzaeDjffX0CiomZIuN&#10;ZzLwQxHms97DFHPrb7yn6yGVSkI45migSqnNtY5FRQ7jwLfEop18cJhkDaW2AW8S7hr9nGUj7bBm&#10;aaiwpWVFxdfh4gyEcXHckD0v6l023m4/X773i9+RMY/97m0CKlGX/s1/12sr+AIrv8gAenYH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rnTpp8UAAADbAAAADwAAAAAAAAAA&#10;AAAAAAChAgAAZHJzL2Rvd25yZXYueG1sUEsFBgAAAAAEAAQA+QAAAJMDAAAAAA==&#10;" strokecolor="#4f81bd [3204]" strokeweight="2pt">
                  <v:stroke startarrow="open" endarrow="open"/>
                </v:shape>
                <v:shape id="Text Box 19" o:spid="_x0000_s1034" type="#_x0000_t202" style="position:absolute;left:303530;top:179070;width:762000;height:37211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unxkvwAA&#10;ANsAAAAPAAAAZHJzL2Rvd25yZXYueG1sRE9Ni8IwEL0L+x/CLHjTZEVlrUZZVgRPiroK3oZmbMs2&#10;k9JEW/+9EQRv83ifM1u0thQ3qn3hWMNXX4EgTp0pONPwd1j1vkH4gGywdEwa7uRhMf/ozDAxruEd&#10;3fYhEzGEfYIa8hCqREqf5mTR911FHLmLqy2GCOtMmhqbGG5LOVBqLC0WHBtyrOg3p/R/f7UajpvL&#10;+TRU22xpR1XjWiXZTqTW3c/2ZwoiUBve4pd7beL8CTx/iQfI+QM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M26fGS/AAAA2wAAAA8AAAAAAAAAAAAAAAAAlwIAAGRycy9kb3ducmV2&#10;LnhtbFBLBQYAAAAABAAEAPUAAACDAwAAAAA=&#10;" filled="f" stroked="f">
                  <v:textbox>
                    <w:txbxContent>
                      <w:p w14:paraId="53BFA35F" w14:textId="77777777" w:rsidR="005A5C44" w:rsidRPr="00975FD6" w:rsidRDefault="005A5C44" w:rsidP="00975FD6">
                        <w:pPr>
                          <w:rPr>
                            <w:rFonts w:ascii="Tahoma" w:hAnsi="Tahoma"/>
                            <w:sz w:val="22"/>
                            <w:szCs w:val="22"/>
                          </w:rPr>
                        </w:pPr>
                        <w:r>
                          <w:rPr>
                            <w:rFonts w:ascii="Tahoma" w:hAnsi="Tahoma"/>
                            <w:sz w:val="22"/>
                            <w:szCs w:val="22"/>
                          </w:rPr>
                          <w:t>8cm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70E79A1A" w14:textId="77777777" w:rsidR="00975FD6" w:rsidRPr="00975FD6" w:rsidRDefault="00975FD6">
      <w:pPr>
        <w:rPr>
          <w:rFonts w:ascii="Tahoma" w:hAnsi="Tahoma"/>
          <w:sz w:val="22"/>
          <w:szCs w:val="22"/>
        </w:rPr>
      </w:pPr>
    </w:p>
    <w:p w14:paraId="000FB8C8" w14:textId="77777777" w:rsidR="00975FD6" w:rsidRP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A circle has radius 8cm.</w:t>
      </w:r>
    </w:p>
    <w:p w14:paraId="76308255" w14:textId="77777777" w:rsidR="00975FD6" w:rsidRP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sz w:val="22"/>
          <w:szCs w:val="22"/>
        </w:rPr>
        <w:t>Work out the circumference of the circle.</w:t>
      </w:r>
    </w:p>
    <w:p w14:paraId="3E04E121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  <w:r w:rsidRPr="00975FD6">
        <w:rPr>
          <w:rFonts w:ascii="Tahoma" w:hAnsi="Tahoma"/>
          <w:sz w:val="22"/>
          <w:szCs w:val="22"/>
        </w:rPr>
        <w:t>Give your answer correct to 3 significant figures.</w:t>
      </w:r>
      <w:r w:rsidRPr="00975FD6">
        <w:rPr>
          <w:rFonts w:ascii="Tahoma" w:hAnsi="Tahoma"/>
          <w:sz w:val="22"/>
          <w:szCs w:val="22"/>
          <w:lang w:val="en-US"/>
        </w:rPr>
        <w:t xml:space="preserve"> </w:t>
      </w:r>
    </w:p>
    <w:p w14:paraId="5C3D85FB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3F49C39A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0BE1C77C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6FAEA008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193E57C2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07B962E7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6E13FEF3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  <w:r>
        <w:rPr>
          <w:rFonts w:ascii="Tahoma" w:hAnsi="Tahoma"/>
          <w:sz w:val="22"/>
          <w:szCs w:val="22"/>
          <w:lang w:val="en-US"/>
        </w:rPr>
        <w:t>Work out the circumference of these circles:</w:t>
      </w:r>
    </w:p>
    <w:p w14:paraId="1028919D" w14:textId="77777777" w:rsidR="00975FD6" w:rsidRDefault="00975FD6">
      <w:pPr>
        <w:rPr>
          <w:rFonts w:ascii="Tahoma" w:hAnsi="Tahoma"/>
          <w:sz w:val="22"/>
          <w:szCs w:val="22"/>
          <w:lang w:val="en-US"/>
        </w:rPr>
      </w:pPr>
    </w:p>
    <w:p w14:paraId="7F66E5B6" w14:textId="77777777" w:rsidR="00975FD6" w:rsidRDefault="00975FD6">
      <w:pPr>
        <w:rPr>
          <w:rFonts w:ascii="Tahoma" w:hAnsi="Tahoma"/>
          <w:sz w:val="22"/>
          <w:szCs w:val="22"/>
        </w:rPr>
      </w:pPr>
      <w:r w:rsidRPr="00975FD6"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 wp14:anchorId="20EDBBEB" wp14:editId="5B4EE276">
            <wp:extent cx="2951670" cy="1219200"/>
            <wp:effectExtent l="0" t="0" r="0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b="40795"/>
                    <a:stretch/>
                  </pic:blipFill>
                  <pic:spPr bwMode="auto">
                    <a:xfrm>
                      <a:off x="0" y="0"/>
                      <a:ext cx="2952328" cy="12194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  <w:r w:rsidRPr="00975FD6">
        <w:rPr>
          <w:rFonts w:ascii="Tahoma" w:hAnsi="Tahoma"/>
          <w:noProof/>
          <w:sz w:val="22"/>
          <w:szCs w:val="22"/>
          <w:lang w:eastAsia="en-GB"/>
        </w:rPr>
        <w:drawing>
          <wp:inline distT="0" distB="0" distL="0" distR="0" wp14:anchorId="7C52BCA1" wp14:editId="0D1B5EAF">
            <wp:extent cx="2540000" cy="1261057"/>
            <wp:effectExtent l="0" t="0" r="0" b="9525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t="45210" b="1"/>
                    <a:stretch/>
                  </pic:blipFill>
                  <pic:spPr bwMode="auto">
                    <a:xfrm>
                      <a:off x="0" y="0"/>
                      <a:ext cx="2541429" cy="12617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</wp:inline>
        </w:drawing>
      </w:r>
    </w:p>
    <w:p w14:paraId="2987615E" w14:textId="77777777" w:rsidR="00975FD6" w:rsidRDefault="00975FD6">
      <w:pPr>
        <w:rPr>
          <w:rFonts w:ascii="Tahoma" w:hAnsi="Tahoma"/>
          <w:sz w:val="22"/>
          <w:szCs w:val="22"/>
        </w:rPr>
      </w:pPr>
    </w:p>
    <w:p w14:paraId="49AF1C81" w14:textId="77777777" w:rsidR="00975FD6" w:rsidRDefault="00975FD6">
      <w:pPr>
        <w:rPr>
          <w:rFonts w:ascii="Tahoma" w:hAnsi="Tahoma"/>
          <w:sz w:val="22"/>
          <w:szCs w:val="22"/>
        </w:rPr>
      </w:pPr>
    </w:p>
    <w:p w14:paraId="5DE55408" w14:textId="691E7D5D" w:rsidR="00975FD6" w:rsidRDefault="00975FD6">
      <w:pPr>
        <w:rPr>
          <w:rFonts w:ascii="Tahoma" w:hAnsi="Tahoma"/>
          <w:sz w:val="22"/>
          <w:szCs w:val="22"/>
        </w:rPr>
      </w:pPr>
    </w:p>
    <w:p w14:paraId="51BC565D" w14:textId="65B520A6" w:rsidR="00C347A0" w:rsidRDefault="00C347A0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lastRenderedPageBreak/>
        <w:t>Just Maths “What’s the phrase” activity</w:t>
      </w:r>
    </w:p>
    <w:p w14:paraId="493DDF87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70B25BA4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05728C88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1685EAE4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2A90EA1F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1B1022BC" w14:textId="115DCD0B" w:rsidR="00C347A0" w:rsidRDefault="00C347A0">
      <w:pPr>
        <w:rPr>
          <w:rFonts w:ascii="Tahoma" w:hAnsi="Tahoma"/>
          <w:sz w:val="22"/>
          <w:szCs w:val="22"/>
        </w:rPr>
      </w:pPr>
    </w:p>
    <w:p w14:paraId="568FE0A2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68A9852F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4A675036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787D1648" w14:textId="77777777" w:rsidR="00C347A0" w:rsidRDefault="00C347A0">
      <w:pPr>
        <w:rPr>
          <w:rFonts w:ascii="Tahoma" w:hAnsi="Tahoma"/>
          <w:sz w:val="22"/>
          <w:szCs w:val="22"/>
        </w:rPr>
      </w:pPr>
    </w:p>
    <w:p w14:paraId="71CCD338" w14:textId="77777777" w:rsidR="00C347A0" w:rsidRDefault="00C347A0">
      <w:pPr>
        <w:rPr>
          <w:rFonts w:ascii="Tahoma" w:hAnsi="Tahoma"/>
          <w:sz w:val="22"/>
          <w:szCs w:val="22"/>
        </w:rPr>
      </w:pPr>
      <w:bookmarkStart w:id="0" w:name="_GoBack"/>
      <w:bookmarkEnd w:id="0"/>
    </w:p>
    <w:p w14:paraId="41D5A893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3CB0D7EF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6758BF11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52A6E7CF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6817DAF8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76385613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6A4B0C03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5C18CBB2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3E4B4820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691AD302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451DD655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24B45638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355C65EE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34BF2F28" w14:textId="77777777" w:rsidR="004D5172" w:rsidRDefault="004D5172">
      <w:pPr>
        <w:rPr>
          <w:rFonts w:ascii="Tahoma" w:hAnsi="Tahoma"/>
          <w:sz w:val="22"/>
          <w:szCs w:val="22"/>
        </w:rPr>
      </w:pPr>
    </w:p>
    <w:p w14:paraId="2580E740" w14:textId="77777777" w:rsidR="004D5172" w:rsidRPr="00975FD6" w:rsidRDefault="004D5172">
      <w:pPr>
        <w:rPr>
          <w:rFonts w:ascii="Tahoma" w:hAnsi="Tahoma"/>
          <w:sz w:val="22"/>
          <w:szCs w:val="22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DC50D49" wp14:editId="0B9BAFF2">
                <wp:simplePos x="0" y="0"/>
                <wp:positionH relativeFrom="column">
                  <wp:posOffset>-161925</wp:posOffset>
                </wp:positionH>
                <wp:positionV relativeFrom="paragraph">
                  <wp:posOffset>173990</wp:posOffset>
                </wp:positionV>
                <wp:extent cx="4001770" cy="3348355"/>
                <wp:effectExtent l="0" t="0" r="36830" b="29845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1770" cy="33483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0254F9" w14:textId="77777777" w:rsidR="005A5C44" w:rsidRDefault="005A5C44" w:rsidP="004D517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>*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Saphia is organising a conference.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br/>
                              <w:t>People at the conference will sit at circular                          tables.</w:t>
                            </w:r>
                          </w:p>
                          <w:p w14:paraId="3482A7EE" w14:textId="77777777" w:rsidR="005A5C44" w:rsidRDefault="005A5C44" w:rsidP="004D517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Each table has a diameter of 140 cm.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br/>
                              <w:t>Each person needs 60 cm around the circumference of the table.</w:t>
                            </w:r>
                          </w:p>
                          <w:p w14:paraId="13711647" w14:textId="77777777" w:rsidR="005A5C44" w:rsidRDefault="005A5C44" w:rsidP="004D517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There are 12 of these tables in the conference room.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br/>
                              <w:t>A total of 90 people will be at the conference.</w:t>
                            </w:r>
                          </w:p>
                          <w:p w14:paraId="747059D6" w14:textId="77777777" w:rsidR="005A5C44" w:rsidRPr="00C77C74" w:rsidRDefault="005A5C44" w:rsidP="005A5C44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>Are there enough tables in the conference room?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5" type="#_x0000_t202" style="position:absolute;margin-left:-12.7pt;margin-top:13.7pt;width:315.1pt;height:263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" filled="f">
                <v:textbox>
                  <w:txbxContent>
                    <w:p w14:paraId="400254F9" w14:textId="77777777" w:rsidR="005A5C44" w:rsidRDefault="005A5C44" w:rsidP="004D5172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>*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Saphia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organising</w:t>
                      </w:r>
                      <w:proofErr w:type="spellEnd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a conference.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br/>
                        <w:t>People at the conference will sit at circular                          tables.</w:t>
                      </w:r>
                    </w:p>
                    <w:p w14:paraId="3482A7EE" w14:textId="77777777" w:rsidR="005A5C44" w:rsidRDefault="005A5C44" w:rsidP="004D5172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Each table has a diameter of 140 cm.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br/>
                      </w:r>
                      <w:proofErr w:type="gramStart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Each</w:t>
                      </w:r>
                      <w:proofErr w:type="gramEnd"/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person needs 60 cm around the circumference of the table.</w:t>
                      </w:r>
                    </w:p>
                    <w:p w14:paraId="13711647" w14:textId="77777777" w:rsidR="005A5C44" w:rsidRDefault="005A5C44" w:rsidP="004D5172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There are 12 of these tables in the conference room.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br/>
                        <w:t>A total of 90 people will be at the conference.</w:t>
                      </w:r>
                    </w:p>
                    <w:p w14:paraId="747059D6" w14:textId="77777777" w:rsidR="005A5C44" w:rsidRPr="00C77C74" w:rsidRDefault="005A5C44" w:rsidP="005A5C44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>Are there enough tables in the conference room?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B9854B" wp14:editId="5E3B78CB">
                <wp:simplePos x="0" y="0"/>
                <wp:positionH relativeFrom="column">
                  <wp:posOffset>3949065</wp:posOffset>
                </wp:positionH>
                <wp:positionV relativeFrom="paragraph">
                  <wp:posOffset>153670</wp:posOffset>
                </wp:positionV>
                <wp:extent cx="2917190" cy="3369310"/>
                <wp:effectExtent l="0" t="0" r="29210" b="3429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190" cy="33693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902108" w14:textId="77777777" w:rsidR="005A5C44" w:rsidRDefault="005A5C44">
                            <w:r>
                              <w:rPr>
                                <w:rFonts w:ascii="Arial" w:hAnsi="Arial" w:cs="Arial"/>
                                <w:noProof/>
                                <w:sz w:val="22"/>
                                <w:szCs w:val="22"/>
                                <w:lang w:eastAsia="en-GB"/>
                              </w:rPr>
                              <w:drawing>
                                <wp:inline distT="0" distB="0" distL="0" distR="0" wp14:anchorId="2C0DCA30" wp14:editId="28126A95">
                                  <wp:extent cx="1583951" cy="1473200"/>
                                  <wp:effectExtent l="0" t="0" r="0" b="0"/>
                                  <wp:docPr id="22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3771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84911" cy="14740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B4FFF41" w14:textId="77777777" w:rsidR="005A5C44" w:rsidRDefault="005A5C44" w:rsidP="004D517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  <w:lang w:val="en-US"/>
                              </w:rPr>
                              <w:t>AOC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 is a diameter of the circle.</w:t>
                            </w:r>
                          </w:p>
                          <w:p w14:paraId="2700482B" w14:textId="77777777" w:rsidR="005A5C44" w:rsidRDefault="005A5C44" w:rsidP="004D517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20" w:after="120"/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t xml:space="preserve">Calculate the circumference of the circle.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  <w:lang w:val="en-US"/>
                              </w:rPr>
                              <w:br/>
                              <w:t>Give your answer correct to 3 significant figures.</w:t>
                            </w:r>
                          </w:p>
                          <w:p w14:paraId="50DD4E25" w14:textId="77777777" w:rsidR="005A5C44" w:rsidRDefault="005A5C4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3" o:spid="_x0000_s1036" type="#_x0000_t202" style="position:absolute;margin-left:310.95pt;margin-top:12.1pt;width:229.7pt;height:265.3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" filled="f">
                <v:textbox>
                  <w:txbxContent>
                    <w:p w14:paraId="53902108" w14:textId="77777777" w:rsidR="005A5C44" w:rsidRDefault="005A5C44">
                      <w:r>
                        <w:rPr>
                          <w:rFonts w:ascii="Arial" w:hAnsi="Arial" w:cs="Arial"/>
                          <w:noProof/>
                          <w:sz w:val="22"/>
                          <w:szCs w:val="22"/>
                          <w:lang w:val="en-US"/>
                        </w:rPr>
                        <w:drawing>
                          <wp:inline distT="0" distB="0" distL="0" distR="0" wp14:anchorId="2C0DCA30" wp14:editId="28126A95">
                            <wp:extent cx="1583951" cy="1473200"/>
                            <wp:effectExtent l="0" t="0" r="0" b="0"/>
                            <wp:docPr id="22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3771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84911" cy="14740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B4FFF41" w14:textId="77777777" w:rsidR="005A5C44" w:rsidRDefault="005A5C44" w:rsidP="004D5172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  <w:lang w:val="en-US"/>
                        </w:rPr>
                        <w:t>AOC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 is a diameter of the circle.</w:t>
                      </w:r>
                    </w:p>
                    <w:p w14:paraId="2700482B" w14:textId="77777777" w:rsidR="005A5C44" w:rsidRDefault="005A5C44" w:rsidP="004D5172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20" w:after="120"/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t xml:space="preserve">Calculate the circumference of the circle.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  <w:lang w:val="en-US"/>
                        </w:rPr>
                        <w:br/>
                        <w:t>Give your answer correct to 3 significant figures.</w:t>
                      </w:r>
                    </w:p>
                    <w:p w14:paraId="50DD4E25" w14:textId="77777777" w:rsidR="005A5C44" w:rsidRDefault="005A5C44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22"/>
          <w:szCs w:val="22"/>
          <w:lang w:eastAsia="en-GB"/>
        </w:rPr>
        <w:drawing>
          <wp:anchor distT="0" distB="0" distL="114300" distR="114300" simplePos="0" relativeHeight="251686912" behindDoc="0" locked="0" layoutInCell="1" allowOverlap="1" wp14:anchorId="2A95E8FA" wp14:editId="54178181">
            <wp:simplePos x="0" y="0"/>
            <wp:positionH relativeFrom="column">
              <wp:posOffset>2616200</wp:posOffset>
            </wp:positionH>
            <wp:positionV relativeFrom="paragraph">
              <wp:posOffset>241935</wp:posOffset>
            </wp:positionV>
            <wp:extent cx="1223645" cy="811530"/>
            <wp:effectExtent l="0" t="0" r="0" b="127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489"/>
                    <a:stretch/>
                  </pic:blipFill>
                  <pic:spPr bwMode="auto">
                    <a:xfrm>
                      <a:off x="0" y="0"/>
                      <a:ext cx="1223645" cy="81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5172" w:rsidRPr="00975FD6" w:rsidSect="00975FD6">
      <w:pgSz w:w="11900" w:h="16840"/>
      <w:pgMar w:top="426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34D"/>
    <w:rsid w:val="0013414E"/>
    <w:rsid w:val="00283667"/>
    <w:rsid w:val="002C7E97"/>
    <w:rsid w:val="004D5172"/>
    <w:rsid w:val="005A5C44"/>
    <w:rsid w:val="00813CB3"/>
    <w:rsid w:val="00975FD6"/>
    <w:rsid w:val="00A374AF"/>
    <w:rsid w:val="00C347A0"/>
    <w:rsid w:val="00CE08F1"/>
    <w:rsid w:val="00D0375F"/>
    <w:rsid w:val="00D3186E"/>
    <w:rsid w:val="00D46D46"/>
    <w:rsid w:val="00EA71D5"/>
    <w:rsid w:val="00EE134D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0BE08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EE134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F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FD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D51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67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eg"/><Relationship Id="rId10" Type="http://schemas.openxmlformats.org/officeDocument/2006/relationships/fontTable" Target="fontTable.xml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 HD:Users:Home:Library:Application Support:Microsoft:Office:User Templates:My Templates:Folder Work Template.dotx</Template>
  <TotalTime>20</TotalTime>
  <Pages>2</Pages>
  <Words>79</Words>
  <Characters>453</Characters>
  <Application>Microsoft Macintosh Word</Application>
  <DocSecurity>0</DocSecurity>
  <Lines>3</Lines>
  <Paragraphs>1</Paragraphs>
  <ScaleCrop>false</ScaleCrop>
  <Company>JWS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dcterms:created xsi:type="dcterms:W3CDTF">2016-01-07T12:35:00Z</dcterms:created>
  <dcterms:modified xsi:type="dcterms:W3CDTF">2017-08-31T18:36:00Z</dcterms:modified>
</cp:coreProperties>
</file>