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FE6CEF" w14:paraId="5FC2CA21" w14:textId="77777777" w:rsidTr="00283346">
        <w:tc>
          <w:tcPr>
            <w:tcW w:w="6629" w:type="dxa"/>
            <w:vMerge w:val="restart"/>
            <w:vAlign w:val="center"/>
          </w:tcPr>
          <w:p w14:paraId="0CA4B008" w14:textId="7E236DFB" w:rsidR="00FE6CEF" w:rsidRPr="00CC54BC" w:rsidRDefault="00FE6CEF" w:rsidP="00D82294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283346">
              <w:rPr>
                <w:rFonts w:ascii="Chalkboard" w:hAnsi="Chalkboard"/>
                <w:u w:val="single"/>
              </w:rPr>
              <w:t xml:space="preserve">How do I </w:t>
            </w:r>
            <w:r w:rsidR="00D82294">
              <w:rPr>
                <w:rFonts w:ascii="Chalkboard" w:hAnsi="Chalkboard"/>
                <w:u w:val="single"/>
              </w:rPr>
              <w:t>solve problems involving the area of a circle</w:t>
            </w:r>
            <w:r w:rsidR="00283346">
              <w:rPr>
                <w:rFonts w:ascii="Chalkboard" w:hAnsi="Chalkboard"/>
                <w:u w:val="single"/>
              </w:rPr>
              <w:t>?</w:t>
            </w:r>
          </w:p>
        </w:tc>
        <w:tc>
          <w:tcPr>
            <w:tcW w:w="784" w:type="dxa"/>
          </w:tcPr>
          <w:p w14:paraId="2501D0B0" w14:textId="77777777" w:rsidR="00FE6CEF" w:rsidRPr="00CC54BC" w:rsidRDefault="00FE6CEF" w:rsidP="00283346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51AFC91A" w14:textId="77777777" w:rsidR="00FE6CEF" w:rsidRDefault="00FE6CEF" w:rsidP="00283346">
            <w:pPr>
              <w:rPr>
                <w:rFonts w:ascii="Chalkboard" w:hAnsi="Chalkboard"/>
              </w:rPr>
            </w:pPr>
          </w:p>
        </w:tc>
      </w:tr>
      <w:tr w:rsidR="00FE6CEF" w14:paraId="35F18C14" w14:textId="77777777" w:rsidTr="00283346">
        <w:trPr>
          <w:trHeight w:val="525"/>
        </w:trPr>
        <w:tc>
          <w:tcPr>
            <w:tcW w:w="6629" w:type="dxa"/>
            <w:vMerge/>
          </w:tcPr>
          <w:p w14:paraId="4ED12C1A" w14:textId="77777777" w:rsidR="00FE6CEF" w:rsidRDefault="00FE6CEF" w:rsidP="00283346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4995D2A9" w14:textId="77777777" w:rsidR="00FE6CEF" w:rsidRPr="00CC54BC" w:rsidRDefault="00FE6CEF" w:rsidP="00283346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13BF88D8" w14:textId="77777777" w:rsidR="00FE6CEF" w:rsidRDefault="00FE6CEF" w:rsidP="00283346">
            <w:pPr>
              <w:rPr>
                <w:rFonts w:ascii="Chalkboard" w:hAnsi="Chalkboard"/>
              </w:rPr>
            </w:pPr>
          </w:p>
        </w:tc>
      </w:tr>
    </w:tbl>
    <w:p w14:paraId="0E97AB4B" w14:textId="77777777" w:rsidR="00EA71D5" w:rsidRDefault="00283346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B427B7" wp14:editId="246441E4">
                <wp:simplePos x="0" y="0"/>
                <wp:positionH relativeFrom="column">
                  <wp:posOffset>2167467</wp:posOffset>
                </wp:positionH>
                <wp:positionV relativeFrom="paragraph">
                  <wp:posOffset>289348</wp:posOffset>
                </wp:positionV>
                <wp:extent cx="4546600" cy="1653329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6600" cy="16533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857FD8" w14:textId="77777777" w:rsidR="00B8365E" w:rsidRPr="00283346" w:rsidRDefault="00B8365E">
                            <w:pPr>
                              <w:rPr>
                                <w:rFonts w:ascii="Tahoma" w:hAnsi="Tahoma"/>
                                <w:sz w:val="36"/>
                                <w:szCs w:val="36"/>
                              </w:rPr>
                            </w:pPr>
                            <w:r w:rsidRPr="00283346">
                              <w:rPr>
                                <w:rFonts w:ascii="Tahoma" w:hAnsi="Tahoma"/>
                                <w:sz w:val="36"/>
                                <w:szCs w:val="36"/>
                              </w:rPr>
                              <w:t>AREA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170.65pt;margin-top:22.8pt;width:358pt;height:130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" filled="f" stroked="f">
                <v:textbox>
                  <w:txbxContent>
                    <w:p w14:paraId="29857FD8" w14:textId="77777777" w:rsidR="00283346" w:rsidRPr="00283346" w:rsidRDefault="00283346">
                      <w:pPr>
                        <w:rPr>
                          <w:rFonts w:ascii="Tahoma" w:hAnsi="Tahoma"/>
                          <w:sz w:val="36"/>
                          <w:szCs w:val="36"/>
                        </w:rPr>
                      </w:pPr>
                      <w:r w:rsidRPr="00283346">
                        <w:rPr>
                          <w:rFonts w:ascii="Tahoma" w:hAnsi="Tahoma"/>
                          <w:sz w:val="36"/>
                          <w:szCs w:val="36"/>
                        </w:rPr>
                        <w:t>AREA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35409A53" wp14:editId="0A6D3B78">
            <wp:extent cx="1941195" cy="19411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366" cy="1941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14:paraId="7DD4D2B6" w14:textId="77777777" w:rsidR="00863EA4" w:rsidRDefault="00863EA4" w:rsidP="00863EA4">
      <w:pPr>
        <w:rPr>
          <w:rFonts w:ascii="Tahoma" w:hAnsi="Tahoma"/>
          <w:sz w:val="22"/>
          <w:szCs w:val="22"/>
        </w:rPr>
      </w:pPr>
    </w:p>
    <w:p w14:paraId="68A49124" w14:textId="77777777" w:rsidR="00863EA4" w:rsidRDefault="00863EA4" w:rsidP="00863EA4">
      <w:pPr>
        <w:rPr>
          <w:rFonts w:ascii="Tahoma" w:hAnsi="Tahoma"/>
          <w:sz w:val="22"/>
          <w:szCs w:val="22"/>
        </w:rPr>
      </w:pPr>
      <w:r>
        <w:rPr>
          <w:rFonts w:ascii="Tahoma" w:hAnsi="Tahoma"/>
          <w:noProof/>
          <w:sz w:val="22"/>
          <w:szCs w:val="22"/>
          <w:lang w:eastAsia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B8F31DA" wp14:editId="5F784811">
                <wp:simplePos x="0" y="0"/>
                <wp:positionH relativeFrom="column">
                  <wp:posOffset>4948555</wp:posOffset>
                </wp:positionH>
                <wp:positionV relativeFrom="paragraph">
                  <wp:posOffset>42545</wp:posOffset>
                </wp:positionV>
                <wp:extent cx="1065530" cy="1057910"/>
                <wp:effectExtent l="0" t="0" r="26670" b="34290"/>
                <wp:wrapThrough wrapText="bothSides">
                  <wp:wrapPolygon edited="0">
                    <wp:start x="6694" y="0"/>
                    <wp:lineTo x="0" y="3112"/>
                    <wp:lineTo x="0" y="17633"/>
                    <wp:lineTo x="5664" y="21782"/>
                    <wp:lineTo x="6694" y="21782"/>
                    <wp:lineTo x="14932" y="21782"/>
                    <wp:lineTo x="15962" y="21782"/>
                    <wp:lineTo x="21626" y="17633"/>
                    <wp:lineTo x="21626" y="3112"/>
                    <wp:lineTo x="14932" y="0"/>
                    <wp:lineTo x="6694" y="0"/>
                  </wp:wrapPolygon>
                </wp:wrapThrough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5530" cy="1057910"/>
                          <a:chOff x="0" y="0"/>
                          <a:chExt cx="1065530" cy="1057910"/>
                        </a:xfrm>
                      </wpg:grpSpPr>
                      <wps:wsp>
                        <wps:cNvPr id="15" name="Oval 15"/>
                        <wps:cNvSpPr/>
                        <wps:spPr>
                          <a:xfrm>
                            <a:off x="0" y="0"/>
                            <a:ext cx="1057910" cy="105791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4"/>
                          </a:lnRef>
                          <a:fillRef idx="1">
                            <a:schemeClr val="lt1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Straight Arrow Connector 18"/>
                        <wps:cNvCnPr/>
                        <wps:spPr>
                          <a:xfrm>
                            <a:off x="122555" y="203200"/>
                            <a:ext cx="490855" cy="398145"/>
                          </a:xfrm>
                          <a:prstGeom prst="straightConnector1">
                            <a:avLst/>
                          </a:prstGeom>
                          <a:ln>
                            <a:headEnd type="arrow"/>
                            <a:tailEnd type="arrow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Text Box 19"/>
                        <wps:cNvSpPr txBox="1"/>
                        <wps:spPr>
                          <a:xfrm>
                            <a:off x="303530" y="179070"/>
                            <a:ext cx="762000" cy="372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5FD2A54" w14:textId="77777777" w:rsidR="00B8365E" w:rsidRPr="00975FD6" w:rsidRDefault="00B8365E" w:rsidP="00863EA4">
                              <w:pPr>
                                <w:rPr>
                                  <w:rFonts w:ascii="Tahoma" w:hAnsi="Tahoma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sz w:val="22"/>
                                  <w:szCs w:val="22"/>
                                </w:rPr>
                                <w:t>8cm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7" o:spid="_x0000_s1027" style="position:absolute;margin-left:389.65pt;margin-top:3.35pt;width:83.9pt;height:83.3pt;z-index:251661312" coordsize="1065530,105791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">
                <v:oval id="Oval 15" o:spid="_x0000_s1028" style="position:absolute;width:1057910;height:10579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2BiSDwAAA&#10;ANsAAAAPAAAAZHJzL2Rvd25yZXYueG1sRE9Na8JAEL0L/Q/LFHrTTW2VEF0lCC3Bm4neh+y4Cc3O&#10;huwa03/fFQre5vE+Z7ufbCdGGnzrWMH7IgFBXDvdslFwrr7mKQgfkDV2jknBL3nY715mW8y0u/OJ&#10;xjIYEUPYZ6igCaHPpPR1Qxb9wvXEkbu6wWKIcDBSD3iP4baTyyRZS4stx4YGezo0VP+UN6vAfHzm&#10;RZGfUjbpsfyulpe8GC9Kvb1O+QZEoCk8xf/uQsf5K3j8Eg+Quz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2BiSDwAAAANsAAAAPAAAAAAAAAAAAAAAAAJcCAABkcnMvZG93bnJl&#10;di54bWxQSwUGAAAAAAQABAD1AAAAhAMAAAAA&#10;" fillcolor="white [3201]" strokecolor="#8064a2 [3207]" strokeweight="2pt"/>
                <v:shapetype id="_x0000_t32" coordsize="21600,21600" o:spt="32" o:oned="t" path="m0,0l21600,21600e" filled="f">
                  <v:path arrowok="t" fillok="f" o:connecttype="none"/>
                  <o:lock v:ext="edit" shapetype="t"/>
                </v:shapetype>
                <v:shape id="Straight Arrow Connector 18" o:spid="_x0000_s1029" type="#_x0000_t32" style="position:absolute;left:122555;top:203200;width:490855;height:398145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nTpp8UAAADbAAAADwAAAGRycy9kb3ducmV2LnhtbESPQWsCQQyF7wX/wxChtzprC1JXR6mC&#10;oOhF24LHsBN31+5ktjOjbvvrzaHQW8J7ee/LdN65Rl0pxNqzgeEgA0VceFtzaeDjffX0CiomZIuN&#10;ZzLwQxHms97DFHPrb7yn6yGVSkI45migSqnNtY5FRQ7jwLfEop18cJhkDaW2AW8S7hr9nGUj7bBm&#10;aaiwpWVFxdfh4gyEcXHckD0v6l023m4/X773i9+RMY/97m0CKlGX/s1/12sr+AIrv8gAenY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nTpp8UAAADbAAAADwAAAAAAAAAA&#10;AAAAAAChAgAAZHJzL2Rvd25yZXYueG1sUEsFBgAAAAAEAAQA+QAAAJMDAAAAAA==&#10;" strokecolor="#4f81bd [3204]" strokeweight="2pt">
                  <v:stroke startarrow="open" endarrow="open"/>
                </v:shape>
                <v:shape id="Text Box 19" o:spid="_x0000_s1030" type="#_x0000_t202" style="position:absolute;left:303530;top:179070;width:762000;height:3721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unxkvwAA&#10;ANsAAAAPAAAAZHJzL2Rvd25yZXYueG1sRE9Ni8IwEL0L+x/CLHjTZEVlrUZZVgRPiroK3oZmbMs2&#10;k9JEW/+9EQRv83ifM1u0thQ3qn3hWMNXX4EgTp0pONPwd1j1vkH4gGywdEwa7uRhMf/ozDAxruEd&#10;3fYhEzGEfYIa8hCqREqf5mTR911FHLmLqy2GCOtMmhqbGG5LOVBqLC0WHBtyrOg3p/R/f7UajpvL&#10;+TRU22xpR1XjWiXZTqTW3c/2ZwoiUBve4pd7beL8CTx/iQfI+Q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M26fGS/AAAA2wAAAA8AAAAAAAAAAAAAAAAAlwIAAGRycy9kb3ducmV2&#10;LnhtbFBLBQYAAAAABAAEAPUAAACDAwAAAAA=&#10;" filled="f" stroked="f">
                  <v:textbox>
                    <w:txbxContent>
                      <w:p w14:paraId="15FD2A54" w14:textId="77777777" w:rsidR="00863EA4" w:rsidRPr="00975FD6" w:rsidRDefault="00863EA4" w:rsidP="00863EA4">
                        <w:pPr>
                          <w:rPr>
                            <w:rFonts w:ascii="Tahoma" w:hAnsi="Tahoma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ahoma" w:hAnsi="Tahoma"/>
                            <w:sz w:val="22"/>
                            <w:szCs w:val="22"/>
                          </w:rPr>
                          <w:t>8cm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0C610A31" w14:textId="77777777" w:rsidR="00863EA4" w:rsidRPr="00975FD6" w:rsidRDefault="00863EA4" w:rsidP="00863EA4">
      <w:pPr>
        <w:rPr>
          <w:rFonts w:ascii="Tahoma" w:hAnsi="Tahoma"/>
          <w:sz w:val="22"/>
          <w:szCs w:val="22"/>
        </w:rPr>
      </w:pPr>
      <w:r w:rsidRPr="00975FD6">
        <w:rPr>
          <w:rFonts w:ascii="Tahoma" w:hAnsi="Tahoma"/>
          <w:sz w:val="22"/>
          <w:szCs w:val="22"/>
        </w:rPr>
        <w:t>A circle has radius 8cm.</w:t>
      </w:r>
    </w:p>
    <w:p w14:paraId="01D0B3CD" w14:textId="77777777" w:rsidR="00863EA4" w:rsidRPr="00975FD6" w:rsidRDefault="00863EA4" w:rsidP="00863EA4">
      <w:pPr>
        <w:rPr>
          <w:rFonts w:ascii="Tahoma" w:hAnsi="Tahoma"/>
          <w:sz w:val="22"/>
          <w:szCs w:val="22"/>
        </w:rPr>
      </w:pPr>
      <w:r w:rsidRPr="00975FD6">
        <w:rPr>
          <w:rFonts w:ascii="Tahoma" w:hAnsi="Tahoma"/>
          <w:sz w:val="22"/>
          <w:szCs w:val="22"/>
        </w:rPr>
        <w:t xml:space="preserve">Work out the </w:t>
      </w:r>
      <w:r>
        <w:rPr>
          <w:rFonts w:ascii="Tahoma" w:hAnsi="Tahoma"/>
          <w:sz w:val="22"/>
          <w:szCs w:val="22"/>
        </w:rPr>
        <w:t>area</w:t>
      </w:r>
      <w:r w:rsidRPr="00975FD6">
        <w:rPr>
          <w:rFonts w:ascii="Tahoma" w:hAnsi="Tahoma"/>
          <w:sz w:val="22"/>
          <w:szCs w:val="22"/>
        </w:rPr>
        <w:t xml:space="preserve"> of the circle.</w:t>
      </w:r>
    </w:p>
    <w:p w14:paraId="3E8E6337" w14:textId="77777777" w:rsidR="00863EA4" w:rsidRDefault="00863EA4" w:rsidP="00863EA4">
      <w:pPr>
        <w:rPr>
          <w:rFonts w:ascii="Tahoma" w:hAnsi="Tahoma"/>
          <w:sz w:val="22"/>
          <w:szCs w:val="22"/>
          <w:lang w:val="en-US"/>
        </w:rPr>
      </w:pPr>
      <w:r w:rsidRPr="00975FD6">
        <w:rPr>
          <w:rFonts w:ascii="Tahoma" w:hAnsi="Tahoma"/>
          <w:sz w:val="22"/>
          <w:szCs w:val="22"/>
        </w:rPr>
        <w:t>Give your answer correct to 3 significant figures.</w:t>
      </w:r>
      <w:r w:rsidRPr="00975FD6">
        <w:rPr>
          <w:rFonts w:ascii="Tahoma" w:hAnsi="Tahoma"/>
          <w:sz w:val="22"/>
          <w:szCs w:val="22"/>
          <w:lang w:val="en-US"/>
        </w:rPr>
        <w:t xml:space="preserve"> </w:t>
      </w:r>
    </w:p>
    <w:p w14:paraId="7781011B" w14:textId="77777777" w:rsidR="00863EA4" w:rsidRDefault="00863EA4"/>
    <w:p w14:paraId="2B146EA2" w14:textId="77777777" w:rsidR="00863EA4" w:rsidRDefault="00863EA4" w:rsidP="00863EA4">
      <w:pPr>
        <w:rPr>
          <w:rFonts w:ascii="Tahoma" w:hAnsi="Tahoma"/>
          <w:sz w:val="22"/>
          <w:szCs w:val="22"/>
        </w:rPr>
      </w:pPr>
    </w:p>
    <w:p w14:paraId="49E50036" w14:textId="77777777" w:rsidR="00863EA4" w:rsidRDefault="00863EA4" w:rsidP="00863EA4">
      <w:pPr>
        <w:rPr>
          <w:rFonts w:ascii="Tahoma" w:hAnsi="Tahoma"/>
          <w:sz w:val="22"/>
          <w:szCs w:val="22"/>
        </w:rPr>
      </w:pPr>
    </w:p>
    <w:p w14:paraId="63D5F84D" w14:textId="214D3ED4" w:rsidR="00863EA4" w:rsidRDefault="00EA4B52" w:rsidP="00863EA4">
      <w:pPr>
        <w:rPr>
          <w:rFonts w:ascii="Tahoma" w:hAnsi="Tahoma"/>
          <w:sz w:val="22"/>
          <w:szCs w:val="22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471A625" wp14:editId="24C65BAE">
                <wp:simplePos x="0" y="0"/>
                <wp:positionH relativeFrom="column">
                  <wp:posOffset>4969510</wp:posOffset>
                </wp:positionH>
                <wp:positionV relativeFrom="paragraph">
                  <wp:posOffset>129540</wp:posOffset>
                </wp:positionV>
                <wp:extent cx="1168400" cy="1057910"/>
                <wp:effectExtent l="50800" t="0" r="0" b="34290"/>
                <wp:wrapThrough wrapText="bothSides">
                  <wp:wrapPolygon edited="0">
                    <wp:start x="6104" y="0"/>
                    <wp:lineTo x="-939" y="0"/>
                    <wp:lineTo x="0" y="21782"/>
                    <wp:lineTo x="6104" y="21782"/>
                    <wp:lineTo x="13617" y="21782"/>
                    <wp:lineTo x="14087" y="21782"/>
                    <wp:lineTo x="20661" y="17114"/>
                    <wp:lineTo x="20661" y="8298"/>
                    <wp:lineTo x="14087" y="519"/>
                    <wp:lineTo x="13617" y="0"/>
                    <wp:lineTo x="6104" y="0"/>
                  </wp:wrapPolygon>
                </wp:wrapThrough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8400" cy="1057910"/>
                          <a:chOff x="0" y="0"/>
                          <a:chExt cx="1168400" cy="1058334"/>
                        </a:xfrm>
                      </wpg:grpSpPr>
                      <wps:wsp>
                        <wps:cNvPr id="14" name="Oval 14"/>
                        <wps:cNvSpPr/>
                        <wps:spPr>
                          <a:xfrm>
                            <a:off x="0" y="0"/>
                            <a:ext cx="1058334" cy="1058334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4"/>
                          </a:lnRef>
                          <a:fillRef idx="1">
                            <a:schemeClr val="lt1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Straight Arrow Connector 16"/>
                        <wps:cNvCnPr/>
                        <wps:spPr>
                          <a:xfrm flipV="1">
                            <a:off x="29210" y="347345"/>
                            <a:ext cx="1028065" cy="372533"/>
                          </a:xfrm>
                          <a:prstGeom prst="straightConnector1">
                            <a:avLst/>
                          </a:prstGeom>
                          <a:ln>
                            <a:headEnd type="arrow"/>
                            <a:tailEnd type="arrow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406400" y="523240"/>
                            <a:ext cx="762000" cy="372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CC57C1" w14:textId="77777777" w:rsidR="00B8365E" w:rsidRPr="00975FD6" w:rsidRDefault="00B8365E" w:rsidP="00863EA4">
                              <w:pPr>
                                <w:rPr>
                                  <w:rFonts w:ascii="Tahoma" w:hAnsi="Tahoma"/>
                                  <w:sz w:val="22"/>
                                  <w:szCs w:val="22"/>
                                </w:rPr>
                              </w:pPr>
                              <w:r w:rsidRPr="00975FD6">
                                <w:rPr>
                                  <w:rFonts w:ascii="Tahoma" w:hAnsi="Tahoma"/>
                                  <w:sz w:val="22"/>
                                  <w:szCs w:val="22"/>
                                </w:rPr>
                                <w:t>11m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6" o:spid="_x0000_s1031" style="position:absolute;margin-left:391.3pt;margin-top:10.2pt;width:92pt;height:83.3pt;z-index:251663360" coordsize="1168400,105833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">
                <v:oval id="Oval 14" o:spid="_x0000_s1032" style="position:absolute;width:1058334;height:1058334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SoEYvwAA&#10;ANsAAAAPAAAAZHJzL2Rvd25yZXYueG1sRE9Li8IwEL4v+B/CCN7W1AdSukYpglL2Zl3vQzOmxWZS&#10;mljrv98sLHibj+852/1oWzFQ7xvHChbzBARx5XTDRsHP5fiZgvABWWPrmBS8yMN+N/nYYqbdk880&#10;lMGIGMI+QwV1CF0mpa9qsujnriOO3M31FkOEvZG6x2cMt61cJslGWmw4NtTY0aGm6l4+rAKzWudF&#10;kZ9TNul3ebosr3kxXJWaTcf8C0SgMbzF/+5Cx/lr+PslHiB3v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FlKgRi/AAAA2wAAAA8AAAAAAAAAAAAAAAAAlwIAAGRycy9kb3ducmV2&#10;LnhtbFBLBQYAAAAABAAEAPUAAACDAwAAAAA=&#10;" fillcolor="white [3201]" strokecolor="#8064a2 [3207]" strokeweight="2pt"/>
                <v:shapetype id="_x0000_t32" coordsize="21600,21600" o:spt="32" o:oned="t" path="m0,0l21600,21600e" filled="f">
                  <v:path arrowok="t" fillok="f" o:connecttype="none"/>
                  <o:lock v:ext="edit" shapetype="t"/>
                </v:shapetype>
                <v:shape id="Straight Arrow Connector 16" o:spid="_x0000_s1033" type="#_x0000_t32" style="position:absolute;left:29210;top:347345;width:1028065;height:372533;flip:y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UTm8sAAAADbAAAADwAAAGRycy9kb3ducmV2LnhtbERP24rCMBB9F/Yfwiz4Itt0FaR2jbIs&#10;LIgg4uUDxmZ6wWZSkqj1740g+DaHc535sjetuJLzjWUF30kKgriwuuFKwfHw/5WB8AFZY2uZFNzJ&#10;w3LxMZhjru2Nd3Tdh0rEEPY5KqhD6HIpfVGTQZ/YjjhypXUGQ4SuktrhLYabVo7TdCoNNhwbauzo&#10;r6bivL8YBWfXjbPJqKTtKTvNNhe7trtirdTws//9ARGoD2/xy73Scf4Unr/EA+TiAQ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LFE5vLAAAAA2wAAAA8AAAAAAAAAAAAAAAAA&#10;oQIAAGRycy9kb3ducmV2LnhtbFBLBQYAAAAABAAEAPkAAACOAwAAAAA=&#10;" strokecolor="#4f81bd [3204]" strokeweight="2pt">
                  <v:stroke startarrow="open" endarrow="open"/>
                </v:shape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17" o:spid="_x0000_s1034" type="#_x0000_t202" style="position:absolute;left:406400;top:523240;width:762000;height:3721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aU2NwQAA&#10;ANsAAAAPAAAAZHJzL2Rvd25yZXYueG1sRE9Na8JAEL0X/A/LCN50V7G1xmxEWgo9tZi2grchOybB&#10;7GzIbk38925B6G0e73PS7WAbcaHO1441zGcKBHHhTM2lhu+vt+kzCB+QDTaOScOVPGyz0UOKiXE9&#10;7+mSh1LEEPYJaqhCaBMpfVGRRT9zLXHkTq6zGCLsSmk67GO4beRCqSdpsebYUGFLLxUV5/zXavj5&#10;OB0PS/VZvtrHtneDkmzXUuvJeNhtQAQawr/47n43cf4K/n6JB8jsB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02lNjcEAAADbAAAADwAAAAAAAAAAAAAAAACXAgAAZHJzL2Rvd25y&#10;ZXYueG1sUEsFBgAAAAAEAAQA9QAAAIUDAAAAAA==&#10;" filled="f" stroked="f">
                  <v:textbox>
                    <w:txbxContent>
                      <w:p w14:paraId="37CC57C1" w14:textId="77777777" w:rsidR="00B8365E" w:rsidRPr="00975FD6" w:rsidRDefault="00B8365E" w:rsidP="00863EA4">
                        <w:pPr>
                          <w:rPr>
                            <w:rFonts w:ascii="Tahoma" w:hAnsi="Tahoma"/>
                            <w:sz w:val="22"/>
                            <w:szCs w:val="22"/>
                          </w:rPr>
                        </w:pPr>
                        <w:r w:rsidRPr="00975FD6">
                          <w:rPr>
                            <w:rFonts w:ascii="Tahoma" w:hAnsi="Tahoma"/>
                            <w:sz w:val="22"/>
                            <w:szCs w:val="22"/>
                          </w:rPr>
                          <w:t>11m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22A38960" w14:textId="77777777" w:rsidR="00863EA4" w:rsidRDefault="00863EA4" w:rsidP="00863EA4">
      <w:pPr>
        <w:rPr>
          <w:rFonts w:ascii="Tahoma" w:hAnsi="Tahoma"/>
          <w:sz w:val="22"/>
          <w:szCs w:val="22"/>
        </w:rPr>
      </w:pPr>
    </w:p>
    <w:p w14:paraId="76D9F4D3" w14:textId="77777777" w:rsidR="00863EA4" w:rsidRPr="00975FD6" w:rsidRDefault="00863EA4" w:rsidP="00863EA4">
      <w:pPr>
        <w:rPr>
          <w:rFonts w:ascii="Tahoma" w:hAnsi="Tahoma"/>
          <w:sz w:val="22"/>
          <w:szCs w:val="22"/>
        </w:rPr>
      </w:pPr>
      <w:r w:rsidRPr="00975FD6">
        <w:rPr>
          <w:rFonts w:ascii="Tahoma" w:hAnsi="Tahoma"/>
          <w:sz w:val="22"/>
          <w:szCs w:val="22"/>
        </w:rPr>
        <w:t>A circle has diameter 11m.</w:t>
      </w:r>
    </w:p>
    <w:p w14:paraId="22923166" w14:textId="77777777" w:rsidR="00863EA4" w:rsidRPr="00975FD6" w:rsidRDefault="00863EA4" w:rsidP="00863EA4">
      <w:pPr>
        <w:rPr>
          <w:rFonts w:ascii="Tahoma" w:hAnsi="Tahoma"/>
          <w:sz w:val="22"/>
          <w:szCs w:val="22"/>
        </w:rPr>
      </w:pPr>
      <w:r w:rsidRPr="00975FD6">
        <w:rPr>
          <w:rFonts w:ascii="Tahoma" w:hAnsi="Tahoma"/>
          <w:sz w:val="22"/>
          <w:szCs w:val="22"/>
        </w:rPr>
        <w:t xml:space="preserve">Work out the </w:t>
      </w:r>
      <w:r>
        <w:rPr>
          <w:rFonts w:ascii="Tahoma" w:hAnsi="Tahoma"/>
          <w:sz w:val="22"/>
          <w:szCs w:val="22"/>
        </w:rPr>
        <w:t>area</w:t>
      </w:r>
      <w:r w:rsidRPr="00975FD6">
        <w:rPr>
          <w:rFonts w:ascii="Tahoma" w:hAnsi="Tahoma"/>
          <w:sz w:val="22"/>
          <w:szCs w:val="22"/>
        </w:rPr>
        <w:t xml:space="preserve"> of the circle.</w:t>
      </w:r>
    </w:p>
    <w:p w14:paraId="5D7DDB83" w14:textId="41DEF441" w:rsidR="00863EA4" w:rsidRDefault="00863EA4" w:rsidP="00863EA4">
      <w:pPr>
        <w:rPr>
          <w:rFonts w:ascii="Tahoma" w:hAnsi="Tahoma"/>
          <w:sz w:val="22"/>
          <w:szCs w:val="22"/>
        </w:rPr>
      </w:pPr>
      <w:r w:rsidRPr="00975FD6">
        <w:rPr>
          <w:rFonts w:ascii="Tahoma" w:hAnsi="Tahoma"/>
          <w:sz w:val="22"/>
          <w:szCs w:val="22"/>
        </w:rPr>
        <w:t xml:space="preserve">Give your answer correct to one decimal place. </w:t>
      </w:r>
    </w:p>
    <w:p w14:paraId="02497C09" w14:textId="77777777" w:rsidR="00EA4B52" w:rsidRDefault="00EA4B52" w:rsidP="00863EA4">
      <w:pPr>
        <w:rPr>
          <w:rFonts w:ascii="Tahoma" w:hAnsi="Tahoma"/>
          <w:sz w:val="22"/>
          <w:szCs w:val="22"/>
        </w:rPr>
      </w:pPr>
    </w:p>
    <w:p w14:paraId="58281DFD" w14:textId="77777777" w:rsidR="00EA4B52" w:rsidRPr="00975FD6" w:rsidRDefault="00EA4B52" w:rsidP="00863EA4">
      <w:pPr>
        <w:rPr>
          <w:rFonts w:ascii="Tahoma" w:hAnsi="Tahoma"/>
          <w:sz w:val="22"/>
          <w:szCs w:val="22"/>
        </w:rPr>
      </w:pPr>
    </w:p>
    <w:p w14:paraId="405B190A" w14:textId="77777777" w:rsidR="00863EA4" w:rsidRDefault="00863EA4" w:rsidP="00863EA4">
      <w:pPr>
        <w:rPr>
          <w:rFonts w:ascii="Tahoma" w:hAnsi="Tahoma"/>
          <w:sz w:val="22"/>
          <w:szCs w:val="22"/>
        </w:rPr>
      </w:pPr>
    </w:p>
    <w:p w14:paraId="68B7E7BE" w14:textId="77777777" w:rsidR="000C50BF" w:rsidRPr="00975FD6" w:rsidRDefault="000C50BF" w:rsidP="00863EA4">
      <w:pPr>
        <w:rPr>
          <w:rFonts w:ascii="Tahoma" w:hAnsi="Tahoma"/>
          <w:sz w:val="22"/>
          <w:szCs w:val="22"/>
        </w:rPr>
      </w:pPr>
    </w:p>
    <w:p w14:paraId="7B9D690D" w14:textId="77777777" w:rsidR="000C50BF" w:rsidRDefault="000C50BF" w:rsidP="00863EA4">
      <w:pPr>
        <w:rPr>
          <w:rFonts w:ascii="Tahoma" w:hAnsi="Tahoma"/>
          <w:sz w:val="22"/>
          <w:szCs w:val="22"/>
          <w:lang w:val="en-US"/>
        </w:rPr>
      </w:pPr>
    </w:p>
    <w:p w14:paraId="0AAE8FC5" w14:textId="77777777" w:rsidR="00863EA4" w:rsidRDefault="00863EA4" w:rsidP="00863EA4">
      <w:pPr>
        <w:rPr>
          <w:rFonts w:ascii="Tahoma" w:hAnsi="Tahoma"/>
          <w:sz w:val="22"/>
          <w:szCs w:val="22"/>
          <w:lang w:val="en-US"/>
        </w:rPr>
      </w:pPr>
      <w:r>
        <w:rPr>
          <w:rFonts w:ascii="Tahoma" w:hAnsi="Tahoma"/>
          <w:sz w:val="22"/>
          <w:szCs w:val="22"/>
          <w:lang w:val="en-US"/>
        </w:rPr>
        <w:t>Work out the area of these circles:</w:t>
      </w:r>
    </w:p>
    <w:p w14:paraId="65CE40B8" w14:textId="77777777" w:rsidR="00863EA4" w:rsidRDefault="00863EA4"/>
    <w:p w14:paraId="3495CFFA" w14:textId="77777777" w:rsidR="00863EA4" w:rsidRDefault="00863EA4">
      <w:r w:rsidRPr="00863EA4">
        <w:rPr>
          <w:noProof/>
          <w:lang w:eastAsia="en-GB"/>
        </w:rPr>
        <mc:AlternateContent>
          <mc:Choice Requires="wpg">
            <w:drawing>
              <wp:inline distT="0" distB="0" distL="0" distR="0" wp14:anchorId="066332D0" wp14:editId="26A102F9">
                <wp:extent cx="6137910" cy="1234624"/>
                <wp:effectExtent l="0" t="25400" r="0" b="35560"/>
                <wp:docPr id="4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7910" cy="1234624"/>
                          <a:chOff x="0" y="0"/>
                          <a:chExt cx="8065631" cy="1622726"/>
                        </a:xfrm>
                      </wpg:grpSpPr>
                      <wpg:grpSp>
                        <wpg:cNvPr id="5" name="Group 5"/>
                        <wpg:cNvGrpSpPr/>
                        <wpg:grpSpPr>
                          <a:xfrm>
                            <a:off x="352162" y="0"/>
                            <a:ext cx="1622726" cy="1622726"/>
                            <a:chOff x="352162" y="0"/>
                            <a:chExt cx="1622726" cy="1622726"/>
                          </a:xfrm>
                        </wpg:grpSpPr>
                        <wps:wsp>
                          <wps:cNvPr id="6" name="Oval 6"/>
                          <wps:cNvSpPr/>
                          <wps:spPr>
                            <a:xfrm>
                              <a:off x="352162" y="0"/>
                              <a:ext cx="1622726" cy="1622726"/>
                            </a:xfrm>
                            <a:prstGeom prst="ellipse">
                              <a:avLst/>
                            </a:prstGeom>
                            <a:noFill/>
                            <a:ln w="38100" cmpd="sng"/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2540642" w14:textId="77777777" w:rsidR="00B8365E" w:rsidRDefault="00B8365E" w:rsidP="00863EA4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7" name="Straight Arrow Connector 7"/>
                          <wps:cNvCnPr/>
                          <wps:spPr>
                            <a:xfrm>
                              <a:off x="1151766" y="811319"/>
                              <a:ext cx="823122" cy="44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  <a:effectLst/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8" name="Group 8"/>
                        <wpg:cNvGrpSpPr/>
                        <wpg:grpSpPr>
                          <a:xfrm rot="18098088">
                            <a:off x="4318514" y="0"/>
                            <a:ext cx="1622726" cy="1622726"/>
                            <a:chOff x="4318514" y="0"/>
                            <a:chExt cx="1622726" cy="1622726"/>
                          </a:xfrm>
                        </wpg:grpSpPr>
                        <wps:wsp>
                          <wps:cNvPr id="9" name="Oval 9"/>
                          <wps:cNvSpPr/>
                          <wps:spPr>
                            <a:xfrm>
                              <a:off x="4318514" y="0"/>
                              <a:ext cx="1622726" cy="1622726"/>
                            </a:xfrm>
                            <a:prstGeom prst="ellipse">
                              <a:avLst/>
                            </a:prstGeom>
                            <a:noFill/>
                            <a:ln w="38100" cmpd="sng"/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9174044" w14:textId="77777777" w:rsidR="00B8365E" w:rsidRDefault="00B8365E" w:rsidP="00863EA4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0" name="Straight Arrow Connector 10"/>
                          <wps:cNvCnPr/>
                          <wps:spPr>
                            <a:xfrm>
                              <a:off x="4556157" y="237643"/>
                              <a:ext cx="1147440" cy="1147440"/>
                            </a:xfrm>
                            <a:prstGeom prst="straightConnector1">
                              <a:avLst/>
                            </a:prstGeom>
                            <a:ln>
                              <a:headEnd type="arrow"/>
                              <a:tailEnd type="arrow"/>
                            </a:ln>
                            <a:effectLst/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1" name="Group 11"/>
                        <wpg:cNvGrpSpPr/>
                        <wpg:grpSpPr>
                          <a:xfrm>
                            <a:off x="2335338" y="0"/>
                            <a:ext cx="1622726" cy="1622726"/>
                            <a:chOff x="2335338" y="0"/>
                            <a:chExt cx="1622726" cy="1622726"/>
                          </a:xfrm>
                        </wpg:grpSpPr>
                        <wps:wsp>
                          <wps:cNvPr id="12" name="Oval 12"/>
                          <wps:cNvSpPr/>
                          <wps:spPr>
                            <a:xfrm>
                              <a:off x="2335338" y="0"/>
                              <a:ext cx="1622726" cy="1622726"/>
                            </a:xfrm>
                            <a:prstGeom prst="ellipse">
                              <a:avLst/>
                            </a:prstGeom>
                            <a:noFill/>
                            <a:ln w="38100" cmpd="sng"/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18DC255" w14:textId="77777777" w:rsidR="00B8365E" w:rsidRDefault="00B8365E" w:rsidP="00863EA4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3" name="Straight Arrow Connector 13"/>
                          <wps:cNvCnPr/>
                          <wps:spPr>
                            <a:xfrm>
                              <a:off x="2572981" y="237643"/>
                              <a:ext cx="1147440" cy="1147440"/>
                            </a:xfrm>
                            <a:prstGeom prst="straightConnector1">
                              <a:avLst/>
                            </a:prstGeom>
                            <a:ln>
                              <a:headEnd type="arrow"/>
                              <a:tailEnd type="arrow"/>
                            </a:ln>
                            <a:effectLst/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0" name="Group 20"/>
                        <wpg:cNvGrpSpPr/>
                        <wpg:grpSpPr>
                          <a:xfrm rot="2451301">
                            <a:off x="6301690" y="0"/>
                            <a:ext cx="1622726" cy="1622726"/>
                            <a:chOff x="6301690" y="0"/>
                            <a:chExt cx="1622726" cy="1622726"/>
                          </a:xfrm>
                        </wpg:grpSpPr>
                        <wps:wsp>
                          <wps:cNvPr id="21" name="Oval 21"/>
                          <wps:cNvSpPr/>
                          <wps:spPr>
                            <a:xfrm>
                              <a:off x="6301690" y="0"/>
                              <a:ext cx="1622726" cy="1622726"/>
                            </a:xfrm>
                            <a:prstGeom prst="ellipse">
                              <a:avLst/>
                            </a:prstGeom>
                            <a:noFill/>
                            <a:ln w="38100" cmpd="sng"/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E2275CF" w14:textId="77777777" w:rsidR="00B8365E" w:rsidRDefault="00B8365E" w:rsidP="00863EA4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2" name="Straight Arrow Connector 22"/>
                          <wps:cNvCnPr/>
                          <wps:spPr>
                            <a:xfrm>
                              <a:off x="7101294" y="811319"/>
                              <a:ext cx="823122" cy="44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  <a:effectLst/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3" name="Text Box 23"/>
                        <wps:cNvSpPr txBox="1"/>
                        <wps:spPr>
                          <a:xfrm>
                            <a:off x="1281051" y="484096"/>
                            <a:ext cx="682388" cy="4364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1E32D2A" w14:textId="77777777" w:rsidR="00B8365E" w:rsidRPr="00863EA4" w:rsidRDefault="00B8365E" w:rsidP="00863EA4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ahoma" w:hAnsi="Tahoma"/>
                                  <w:sz w:val="22"/>
                                  <w:szCs w:val="22"/>
                                </w:rPr>
                              </w:pPr>
                              <w:r w:rsidRPr="00863EA4">
                                <w:rPr>
                                  <w:rFonts w:ascii="Tahoma" w:hAnsi="Tahoma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4m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4" name="Text Box 24"/>
                        <wps:cNvSpPr txBox="1"/>
                        <wps:spPr>
                          <a:xfrm>
                            <a:off x="3032575" y="395369"/>
                            <a:ext cx="858189" cy="76193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24AB21B" w14:textId="77777777" w:rsidR="00B8365E" w:rsidRPr="00863EA4" w:rsidRDefault="00B8365E" w:rsidP="00863EA4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863EA4">
                                <w:rPr>
                                  <w:rFonts w:asciiTheme="minorHAnsi" w:hAnsi="Cambria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12cm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" name="Text Box 25"/>
                        <wps:cNvSpPr txBox="1"/>
                        <wps:spPr>
                          <a:xfrm>
                            <a:off x="4737531" y="336595"/>
                            <a:ext cx="1152734" cy="43649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AA59D92" w14:textId="77777777" w:rsidR="00B8365E" w:rsidRPr="00863EA4" w:rsidRDefault="00B8365E" w:rsidP="00863EA4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ahoma" w:hAnsi="Tahoma"/>
                                  <w:sz w:val="22"/>
                                  <w:szCs w:val="22"/>
                                </w:rPr>
                              </w:pPr>
                              <w:r w:rsidRPr="00863EA4">
                                <w:rPr>
                                  <w:rFonts w:ascii="Tahoma" w:hAnsi="Tahoma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49mm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8" name="Text Box 28"/>
                        <wps:cNvSpPr txBox="1"/>
                        <wps:spPr>
                          <a:xfrm>
                            <a:off x="7030869" y="489411"/>
                            <a:ext cx="1034762" cy="43649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D963B44" w14:textId="77777777" w:rsidR="00B8365E" w:rsidRPr="00863EA4" w:rsidRDefault="00B8365E" w:rsidP="00863EA4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ahoma" w:hAnsi="Tahoma"/>
                                  <w:sz w:val="22"/>
                                  <w:szCs w:val="22"/>
                                </w:rPr>
                              </w:pPr>
                              <w:r w:rsidRPr="00863EA4">
                                <w:rPr>
                                  <w:rFonts w:ascii="Tahoma" w:hAnsi="Tahoma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3.5cm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9" name="Text Box 29"/>
                        <wps:cNvSpPr txBox="1"/>
                        <wps:spPr>
                          <a:xfrm>
                            <a:off x="0" y="126140"/>
                            <a:ext cx="588318" cy="43649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DA84445" w14:textId="77777777" w:rsidR="00B8365E" w:rsidRPr="00863EA4" w:rsidRDefault="00B8365E" w:rsidP="00863EA4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ahoma" w:hAnsi="Tahoma"/>
                                  <w:sz w:val="22"/>
                                  <w:szCs w:val="22"/>
                                </w:rPr>
                              </w:pPr>
                              <w:r w:rsidRPr="00863EA4">
                                <w:rPr>
                                  <w:rFonts w:ascii="Tahoma" w:hAnsi="Tahoma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1.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0" name="Text Box 30"/>
                        <wps:cNvSpPr txBox="1"/>
                        <wps:spPr>
                          <a:xfrm>
                            <a:off x="2057213" y="126140"/>
                            <a:ext cx="588318" cy="43649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3F63F7A" w14:textId="77777777" w:rsidR="00B8365E" w:rsidRPr="00863EA4" w:rsidRDefault="00B8365E" w:rsidP="00863EA4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ahoma" w:hAnsi="Tahoma"/>
                                  <w:sz w:val="22"/>
                                  <w:szCs w:val="22"/>
                                </w:rPr>
                              </w:pPr>
                              <w:r w:rsidRPr="00863EA4">
                                <w:rPr>
                                  <w:rFonts w:ascii="Tahoma" w:hAnsi="Tahoma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2.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1" name="Text Box 31"/>
                        <wps:cNvSpPr txBox="1"/>
                        <wps:spPr>
                          <a:xfrm>
                            <a:off x="4020825" y="126140"/>
                            <a:ext cx="587547" cy="43649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FF23480" w14:textId="77777777" w:rsidR="00B8365E" w:rsidRPr="00863EA4" w:rsidRDefault="00B8365E" w:rsidP="00863EA4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ahoma" w:hAnsi="Tahoma"/>
                                  <w:sz w:val="22"/>
                                  <w:szCs w:val="22"/>
                                </w:rPr>
                              </w:pPr>
                              <w:r w:rsidRPr="00863EA4">
                                <w:rPr>
                                  <w:rFonts w:ascii="Tahoma" w:hAnsi="Tahoma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3.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2" name="Text Box 32"/>
                        <wps:cNvSpPr txBox="1"/>
                        <wps:spPr>
                          <a:xfrm>
                            <a:off x="6054984" y="126140"/>
                            <a:ext cx="587547" cy="43649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A0B2574" w14:textId="77777777" w:rsidR="00B8365E" w:rsidRPr="00863EA4" w:rsidRDefault="00B8365E" w:rsidP="00863EA4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ahoma" w:hAnsi="Tahoma"/>
                                  <w:sz w:val="22"/>
                                  <w:szCs w:val="22"/>
                                </w:rPr>
                              </w:pPr>
                              <w:r w:rsidRPr="00863EA4">
                                <w:rPr>
                                  <w:rFonts w:ascii="Tahoma" w:hAnsi="Tahoma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4.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9" o:spid="_x0000_s1035" style="width:483.3pt;height:97.2pt;mso-position-horizontal-relative:char;mso-position-vertical-relative:line" coordsize="8065631,1622726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">
                <v:group id="Group 5" o:spid="_x0000_s1036" style="position:absolute;left:352162;width:1622726;height:1622726" coordorigin="352162" coordsize="1622726,162272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92YMoxAAAANoAAAAP&#10;AAAAAAAAAAAAAAAAAKkCAABkcnMvZG93bnJldi54bWxQSwUGAAAAAAQABAD6AAAAmgMAAAAA&#10;">
                  <v:oval id="Oval 6" o:spid="_x0000_s1037" style="position:absolute;left:352162;width:1622726;height:162272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OV56xAAA&#10;ANoAAAAPAAAAZHJzL2Rvd25yZXYueG1sRI9BawIxFITvBf9DeIK3mtWDyNYo0ioIFcFVSnt73bxu&#10;lm5eliTdXf+9KRR6HGbmG2a1GWwjOvKhdqxgNs1AEJdO11wpuF72j0sQISJrbByTghsF2KxHDyvM&#10;tev5TF0RK5EgHHJUYGJscylDachimLqWOHlfzluMSfpKao99gttGzrNsIS3WnBYMtvRsqPwufqwC&#10;6d928cMU2/np5f3Y3/jzeulelZqMh+0TiEhD/A//tQ9awQJ+r6QbINd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TleesQAAADaAAAADwAAAAAAAAAAAAAAAACXAgAAZHJzL2Rv&#10;d25yZXYueG1sUEsFBgAAAAAEAAQA9QAAAIgDAAAAAA==&#10;" filled="f" strokecolor="#4579b8 [3044]" strokeweight="3pt">
                    <v:textbox>
                      <w:txbxContent>
                        <w:p w14:paraId="42540642" w14:textId="77777777" w:rsidR="00863EA4" w:rsidRDefault="00863EA4" w:rsidP="00863EA4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oval>
                  <v:shape id="Straight Arrow Connector 7" o:spid="_x0000_s1038" type="#_x0000_t32" style="position:absolute;left:1151766;top:811319;width:823122;height:44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sbtrcAAAADaAAAADwAAAGRycy9kb3ducmV2LnhtbESPQYvCMBSE7wv+h/AWvK3p9qBLNYqI&#10;ojfRFc+P5tlWm5eaRK3+eiMIHoeZ+YYZTVpTiys5X1lW8NtLQBDnVldcKNj9L37+QPiArLG2TAru&#10;5GEy7nyNMNP2xhu6bkMhIoR9hgrKEJpMSp+XZND3bEMcvYN1BkOUrpDa4S3CTS3TJOlLgxXHhRIb&#10;mpWUn7YXo2CZ1sf5w7t0P1/3U95tZD44S6W63+10CCJQGz7hd3ulFQzgdSXeADl+Ag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F7G7a3AAAAA2gAAAA8AAAAAAAAAAAAAAAAA&#10;oQIAAGRycy9kb3ducmV2LnhtbFBLBQYAAAAABAAEAPkAAACOAwAAAAA=&#10;" strokecolor="#4f81bd [3204]" strokeweight="2pt">
                    <v:stroke endarrow="open"/>
                  </v:shape>
                </v:group>
                <v:group id="Group 8" o:spid="_x0000_s1039" style="position:absolute;left:4318514;width:1622726;height:1622726;rotation:-3825022fd" coordorigin="4318514" coordsize="1622726,162272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">
                  <v:oval id="Oval 9" o:spid="_x0000_s1040" style="position:absolute;left:4318514;width:1622726;height:162272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psoIxAAA&#10;ANoAAAAPAAAAZHJzL2Rvd25yZXYueG1sRI9BawIxFITvBf9DeIK3mtVDsVujSG2h0CJ0ldLeXjev&#10;m6WblyWJu+u/N4LgcZiZb5jlerCN6MiH2rGC2TQDQVw6XXOl4LB/vV+ACBFZY+OYFJwowHo1ulti&#10;rl3Pn9QVsRIJwiFHBSbGNpcylIYshqlriZP357zFmKSvpPbYJ7ht5DzLHqTFmtOCwZaeDZX/xdEq&#10;kP7rJf6YYjPfbb8/+hP/Hvbdu1KT8bB5AhFpiLfwtf2mFTzC5Uq6AXJ1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KbKCMQAAADaAAAADwAAAAAAAAAAAAAAAACXAgAAZHJzL2Rv&#10;d25yZXYueG1sUEsFBgAAAAAEAAQA9QAAAIgDAAAAAA==&#10;" filled="f" strokecolor="#4579b8 [3044]" strokeweight="3pt">
                    <v:textbox>
                      <w:txbxContent>
                        <w:p w14:paraId="69174044" w14:textId="77777777" w:rsidR="00863EA4" w:rsidRDefault="00863EA4" w:rsidP="00863EA4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oval>
                  <v:shape id="Straight Arrow Connector 10" o:spid="_x0000_s1041" type="#_x0000_t32" style="position:absolute;left:4556157;top:237643;width:1147440;height:1147440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ALlocUAAADbAAAADwAAAGRycy9kb3ducmV2LnhtbESPQWsCQQyF7wX/wxChtzprC1JXR6mC&#10;oOhF24LHsBN31+5ktjOjbvvrzaHQW8J7ee/LdN65Rl0pxNqzgeEgA0VceFtzaeDjffX0CiomZIuN&#10;ZzLwQxHms97DFHPrb7yn6yGVSkI45migSqnNtY5FRQ7jwLfEop18cJhkDaW2AW8S7hr9nGUj7bBm&#10;aaiwpWVFxdfh4gyEcXHckD0v6l023m4/X773i9+RMY/97m0CKlGX/s1/12sr+EIvv8gAenY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UALlocUAAADbAAAADwAAAAAAAAAA&#10;AAAAAAChAgAAZHJzL2Rvd25yZXYueG1sUEsFBgAAAAAEAAQA+QAAAJMDAAAAAA==&#10;" strokecolor="#4f81bd [3204]" strokeweight="2pt">
                    <v:stroke startarrow="open" endarrow="open"/>
                  </v:shape>
                </v:group>
                <v:group id="Group 11" o:spid="_x0000_s1042" style="position:absolute;left:2335338;width:1622726;height:1622726" coordorigin="2335338" coordsize="1622726,162272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gnFngcIAAADbAAAADwAA&#10;AAAAAAAAAAAAAACpAgAAZHJzL2Rvd25yZXYueG1sUEsFBgAAAAAEAAQA+gAAAJgDAAAAAA==&#10;">
                  <v:oval id="Oval 12" o:spid="_x0000_s1043" style="position:absolute;left:2335338;width:1622726;height:162272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0AXQwgAA&#10;ANsAAAAPAAAAZHJzL2Rvd25yZXYueG1sRE/fa8IwEH4f+D+EE/Y20/VhjM4o4hQGG4NVGfp2NmdT&#10;bC4lydr63y+DgW/38f28+XK0rejJh8axgsdZBoK4crrhWsF+t314BhEissbWMSm4UoDlYnI3x0K7&#10;gb+oL2MtUgiHAhWYGLtCylAZshhmriNO3Nl5izFBX0vtcUjhtpV5lj1Jiw2nBoMdrQ1Vl/LHKpD+&#10;exOPplzln6+Hj+HKp/2uf1fqfjquXkBEGuNN/O9+02l+Dn+/pAPk4h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zQBdDCAAAA2wAAAA8AAAAAAAAAAAAAAAAAlwIAAGRycy9kb3du&#10;cmV2LnhtbFBLBQYAAAAABAAEAPUAAACGAwAAAAA=&#10;" filled="f" strokecolor="#4579b8 [3044]" strokeweight="3pt">
                    <v:textbox>
                      <w:txbxContent>
                        <w:p w14:paraId="518DC255" w14:textId="77777777" w:rsidR="00863EA4" w:rsidRDefault="00863EA4" w:rsidP="00863EA4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oval>
                  <v:shape id="Straight Arrow Connector 13" o:spid="_x0000_s1044" type="#_x0000_t32" style="position:absolute;left:2572981;top:237643;width:1147440;height:1147440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NB71sIAAADbAAAADwAAAGRycy9kb3ducmV2LnhtbERPS2sCMRC+F/wPYYTeulkVpG6NokKh&#10;ohcfhR6HzXR3dTPZJlFXf30jCN7m43vOeNqaWpzJ+cqygl6SgiDOra64ULDffb69g/ABWWNtmRRc&#10;ycN00nkZY6bthTd03oZCxBD2GSooQ2gyKX1ekkGf2IY4cr/WGQwRukJqh5cYbmrZT9OhNFhxbCix&#10;oUVJ+XF7MgrcKP9Zkj7Mq3U6Wq2+B3+b+W2o1Gu3nX2ACNSGp/jh/tJx/gDuv8QD5OQf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oNB71sIAAADbAAAADwAAAAAAAAAAAAAA&#10;AAChAgAAZHJzL2Rvd25yZXYueG1sUEsFBgAAAAAEAAQA+QAAAJADAAAAAA==&#10;" strokecolor="#4f81bd [3204]" strokeweight="2pt">
                    <v:stroke startarrow="open" endarrow="open"/>
                  </v:shape>
                </v:group>
                <v:group id="Group 20" o:spid="_x0000_s1045" style="position:absolute;left:6301690;width:1622726;height:1622726;rotation:2677474fd" coordorigin="6301690" coordsize="1622726,162272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">
                  <v:oval id="Oval 21" o:spid="_x0000_s1046" style="position:absolute;left:6301690;width:1622726;height:162272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blEaxQAA&#10;ANsAAAAPAAAAZHJzL2Rvd25yZXYueG1sRI9Ba8JAFITvBf/D8oTe6sYcSkldRaxCoaXQKKK3Z/aZ&#10;Dc2+DbvbJP77bqHQ4zAz3zCL1Whb0ZMPjWMF81kGgrhyuuFawWG/e3gCESKyxtYxKbhRgNVycrfA&#10;QruBP6kvYy0ShEOBCkyMXSFlqAxZDDPXESfv6rzFmKSvpfY4JLhtZZ5lj9Jiw2nBYEcbQ9VX+W0V&#10;SH/cxrMp1/nHy+l9uPHlsO/flLqfjutnEJHG+B/+a79qBfkcfr+kHyCX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JuURrFAAAA2wAAAA8AAAAAAAAAAAAAAAAAlwIAAGRycy9k&#10;b3ducmV2LnhtbFBLBQYAAAAABAAEAPUAAACJAwAAAAA=&#10;" filled="f" strokecolor="#4579b8 [3044]" strokeweight="3pt">
                    <v:textbox>
                      <w:txbxContent>
                        <w:p w14:paraId="2E2275CF" w14:textId="77777777" w:rsidR="00863EA4" w:rsidRDefault="00863EA4" w:rsidP="00863EA4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oval>
                  <v:shape id="Straight Arrow Connector 22" o:spid="_x0000_s1047" type="#_x0000_t32" style="position:absolute;left:7101294;top:811319;width:823122;height:44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iRR/8IAAADbAAAADwAAAGRycy9kb3ducmV2LnhtbESPT2sCMRTE7wW/Q3iCt5o1Bytbo4go&#10;eiv+oefH5rm7unlZk6jbfvqmIHgcZuY3zHTe2UbcyYfasYbRMANBXDhTc6nheFi/T0CEiGywcUwa&#10;fijAfNZ7m2Ju3IN3dN/HUiQIhxw1VDG2uZShqMhiGLqWOHkn5y3GJH0pjcdHgttGqiwbS4s1p4UK&#10;W1pWVFz2N6tho5rz6jd49b36Gis+7mTxcZVaD/rd4hNEpC6+ws/21mhQCv6/pB8gZ3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CiRR/8IAAADbAAAADwAAAAAAAAAAAAAA&#10;AAChAgAAZHJzL2Rvd25yZXYueG1sUEsFBgAAAAAEAAQA+QAAAJADAAAAAA==&#10;" strokecolor="#4f81bd [3204]" strokeweight="2pt">
                    <v:stroke endarrow="open"/>
                  </v:shape>
                </v:group>
                <v:shape id="Text Box 23" o:spid="_x0000_s1048" type="#_x0000_t202" style="position:absolute;left:1281051;top:484096;width:682388;height:43649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PoEzxAAA&#10;ANsAAAAPAAAAZHJzL2Rvd25yZXYueG1sRI9Ba8JAFITvBf/D8gRvuqu2RdNsRJRCTy2mKnh7ZJ9J&#10;aPZtyG5N+u+7BaHHYWa+YdLNYBtxo87XjjXMZwoEceFMzaWG4+frdAXCB2SDjWPS8EMeNtnoIcXE&#10;uJ4PdMtDKSKEfYIaqhDaREpfVGTRz1xLHL2r6yyGKLtSmg77CLeNXCj1LC3WHBcqbGlXUfGVf1sN&#10;p/fr5fyoPsq9fWp7NyjJdi21noyH7QuIQEP4D9/bb0bDYgl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j6BM8QAAADbAAAADwAAAAAAAAAAAAAAAACXAgAAZHJzL2Rv&#10;d25yZXYueG1sUEsFBgAAAAAEAAQA9QAAAIgDAAAAAA==&#10;" filled="f" stroked="f">
                  <v:textbox>
                    <w:txbxContent>
                      <w:p w14:paraId="71E32D2A" w14:textId="77777777" w:rsidR="00863EA4" w:rsidRPr="00863EA4" w:rsidRDefault="00863EA4" w:rsidP="00863EA4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ahoma" w:hAnsi="Tahoma"/>
                            <w:sz w:val="22"/>
                            <w:szCs w:val="22"/>
                          </w:rPr>
                        </w:pPr>
                        <w:r w:rsidRPr="00863EA4">
                          <w:rPr>
                            <w:rFonts w:ascii="Tahoma" w:hAnsi="Tahoma" w:cstheme="minorBid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4m</w:t>
                        </w:r>
                      </w:p>
                    </w:txbxContent>
                  </v:textbox>
                </v:shape>
                <v:shape id="Text Box 24" o:spid="_x0000_s1049" type="#_x0000_t202" style="position:absolute;left:3032575;top:395369;width:858189;height:76193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1xlHwgAA&#10;ANsAAAAPAAAAZHJzL2Rvd25yZXYueG1sRI9Pi8IwFMTvC36H8ARva6K4i1ajiCJ4Wln/gbdH82yL&#10;zUtpoq3f3iwseBxm5jfMbNHaUjyo9oVjDYO+AkGcOlNwpuF42HyOQfiAbLB0TBqe5GEx73zMMDGu&#10;4V967EMmIoR9ghryEKpESp/mZNH3XUUcvaurLYYo60yaGpsIt6UcKvUtLRYcF3KsaJVTetvfrYbT&#10;z/VyHqldtrZfVeNaJdlOpNa9brucggjUhnf4v701GoYj+PsSf4Ccv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3XGUfCAAAA2wAAAA8AAAAAAAAAAAAAAAAAlwIAAGRycy9kb3du&#10;cmV2LnhtbFBLBQYAAAAABAAEAPUAAACGAwAAAAA=&#10;" filled="f" stroked="f">
                  <v:textbox>
                    <w:txbxContent>
                      <w:p w14:paraId="024AB21B" w14:textId="77777777" w:rsidR="00863EA4" w:rsidRPr="00863EA4" w:rsidRDefault="00863EA4" w:rsidP="00863EA4">
                        <w:pPr>
                          <w:pStyle w:val="NormalWeb"/>
                          <w:spacing w:before="0" w:beforeAutospacing="0" w:after="0" w:afterAutospacing="0"/>
                          <w:rPr>
                            <w:sz w:val="22"/>
                            <w:szCs w:val="22"/>
                          </w:rPr>
                        </w:pPr>
                        <w:r w:rsidRPr="00863EA4">
                          <w:rPr>
                            <w:rFonts w:asciiTheme="minorHAnsi" w:hAnsi="Cambria" w:cstheme="minorBid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12cm</w:t>
                        </w:r>
                      </w:p>
                    </w:txbxContent>
                  </v:textbox>
                </v:shape>
                <v:shape id="Text Box 25" o:spid="_x0000_s1050" type="#_x0000_t202" style="position:absolute;left:4737531;top:336595;width:1152734;height:43649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m7zcwgAA&#10;ANsAAAAPAAAAZHJzL2Rvd25yZXYueG1sRI9Bi8IwFITvgv8hPMGbJorK2jXKsiJ4UnR3hb09mmdb&#10;bF5KE23990YQPA4z8w2zWLW2FDeqfeFYw2ioQBCnzhScafj92Qw+QPiAbLB0TBru5GG17HYWmBjX&#10;8IFux5CJCGGfoIY8hCqR0qc5WfRDVxFH7+xqiyHKOpOmxibCbSnHSs2kxYLjQo4VfeeUXo5Xq+Fv&#10;d/4/TdQ+W9tp1bhWSbZzqXW/1359ggjUhnf41d4aDeMpPL/EHyC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KbvNzCAAAA2wAAAA8AAAAAAAAAAAAAAAAAlwIAAGRycy9kb3du&#10;cmV2LnhtbFBLBQYAAAAABAAEAPUAAACGAwAAAAA=&#10;" filled="f" stroked="f">
                  <v:textbox>
                    <w:txbxContent>
                      <w:p w14:paraId="2AA59D92" w14:textId="77777777" w:rsidR="00863EA4" w:rsidRPr="00863EA4" w:rsidRDefault="00863EA4" w:rsidP="00863EA4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ahoma" w:hAnsi="Tahoma"/>
                            <w:sz w:val="22"/>
                            <w:szCs w:val="22"/>
                          </w:rPr>
                        </w:pPr>
                        <w:r w:rsidRPr="00863EA4">
                          <w:rPr>
                            <w:rFonts w:ascii="Tahoma" w:hAnsi="Tahoma" w:cstheme="minorBid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49mm</w:t>
                        </w:r>
                      </w:p>
                    </w:txbxContent>
                  </v:textbox>
                </v:shape>
                <v:shape id="Text Box 28" o:spid="_x0000_s1051" type="#_x0000_t202" style="position:absolute;left:7030869;top:489411;width:1034762;height:43649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mhNCwAAA&#10;ANsAAAAPAAAAZHJzL2Rvd25yZXYueG1sRE/Pa8IwFL4L+x/CG3izycTJVhtlKIOdJtZN8PZonm2x&#10;eQlNZrv/3hwGO358v4vNaDtxoz60jjU8ZQoEceVMy7WGr+P77AVEiMgGO8ek4ZcCbNYPkwJz4wY+&#10;0K2MtUghHHLU0MTocylD1ZDFkDlPnLiL6y3GBPtamh6HFG47OVdqKS22nBoa9LRtqLqWP1bD9+fl&#10;fFqofb2zz35wo5JsX6XW08fxbQUi0hj/xX/uD6NhnsamL+kHyPU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smhNCwAAAANsAAAAPAAAAAAAAAAAAAAAAAJcCAABkcnMvZG93bnJl&#10;di54bWxQSwUGAAAAAAQABAD1AAAAhAMAAAAA&#10;" filled="f" stroked="f">
                  <v:textbox>
                    <w:txbxContent>
                      <w:p w14:paraId="7D963B44" w14:textId="77777777" w:rsidR="00863EA4" w:rsidRPr="00863EA4" w:rsidRDefault="00863EA4" w:rsidP="00863EA4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ahoma" w:hAnsi="Tahoma"/>
                            <w:sz w:val="22"/>
                            <w:szCs w:val="22"/>
                          </w:rPr>
                        </w:pPr>
                        <w:r w:rsidRPr="00863EA4">
                          <w:rPr>
                            <w:rFonts w:ascii="Tahoma" w:hAnsi="Tahoma" w:cstheme="minorBid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3.5cm</w:t>
                        </w:r>
                      </w:p>
                    </w:txbxContent>
                  </v:textbox>
                </v:shape>
                <v:shape id="Text Box 29" o:spid="_x0000_s1052" type="#_x0000_t202" style="position:absolute;top:126140;width:588318;height:43649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1rbZwwAA&#10;ANsAAAAPAAAAZHJzL2Rvd25yZXYueG1sRI/NasMwEITvhbyD2EBvtZTQltiJbEJLoKeW5g9yW6yN&#10;bWKtjKXE7ttXhUKOw8x8w6yK0bbiRr1vHGuYJQoEcelMw5WG/W7ztADhA7LB1jFp+CEPRT55WGFm&#10;3MDfdNuGSkQI+ww11CF0mZS+rMmiT1xHHL2z6y2GKPtKmh6HCLetnCv1Ki02HBdq7OitpvKyvVoN&#10;h8/z6fisvqp3+9INblSSbSq1fpyO6yWIQGO4h//bH0bDPIW/L/EHyP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D1rbZwwAAANsAAAAPAAAAAAAAAAAAAAAAAJcCAABkcnMvZG93&#10;bnJldi54bWxQSwUGAAAAAAQABAD1AAAAhwMAAAAA&#10;" filled="f" stroked="f">
                  <v:textbox>
                    <w:txbxContent>
                      <w:p w14:paraId="6DA84445" w14:textId="77777777" w:rsidR="00863EA4" w:rsidRPr="00863EA4" w:rsidRDefault="00863EA4" w:rsidP="00863EA4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ahoma" w:hAnsi="Tahoma"/>
                            <w:sz w:val="22"/>
                            <w:szCs w:val="22"/>
                          </w:rPr>
                        </w:pPr>
                        <w:r w:rsidRPr="00863EA4">
                          <w:rPr>
                            <w:rFonts w:ascii="Tahoma" w:hAnsi="Tahoma" w:cstheme="minorBid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1.</w:t>
                        </w:r>
                      </w:p>
                    </w:txbxContent>
                  </v:textbox>
                </v:shape>
                <v:shape id="Text Box 30" o:spid="_x0000_s1053" type="#_x0000_t202" style="position:absolute;left:2057213;top:126140;width:588318;height:43649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NYmZwQAA&#10;ANsAAAAPAAAAZHJzL2Rvd25yZXYueG1sRE9ba8IwFH4f7D+EI+xtTbxszM4oQxnsSbGbgm+H5tiW&#10;NSehyWz99+ZB2OPHd1+sBtuKC3WhcaxhnCkQxKUzDVcafr4/n99AhIhssHVMGq4UYLV8fFhgblzP&#10;e7oUsRIphEOOGuoYfS5lKGuyGDLniRN3dp3FmGBXSdNhn8JtKydKvUqLDaeGGj2tayp/iz+r4bA9&#10;n44ztas29sX3blCS7Vxq/TQaPt5BRBriv/ju/jIapml9+pJ+gFze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zWJmcEAAADbAAAADwAAAAAAAAAAAAAAAACXAgAAZHJzL2Rvd25y&#10;ZXYueG1sUEsFBgAAAAAEAAQA9QAAAIUDAAAAAA==&#10;" filled="f" stroked="f">
                  <v:textbox>
                    <w:txbxContent>
                      <w:p w14:paraId="73F63F7A" w14:textId="77777777" w:rsidR="00863EA4" w:rsidRPr="00863EA4" w:rsidRDefault="00863EA4" w:rsidP="00863EA4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ahoma" w:hAnsi="Tahoma"/>
                            <w:sz w:val="22"/>
                            <w:szCs w:val="22"/>
                          </w:rPr>
                        </w:pPr>
                        <w:r w:rsidRPr="00863EA4">
                          <w:rPr>
                            <w:rFonts w:ascii="Tahoma" w:hAnsi="Tahoma" w:cstheme="minorBid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2.</w:t>
                        </w:r>
                      </w:p>
                    </w:txbxContent>
                  </v:textbox>
                </v:shape>
                <v:shape id="Text Box 31" o:spid="_x0000_s1054" type="#_x0000_t202" style="position:absolute;left:4020825;top:126140;width:587547;height:43649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eSwCwgAA&#10;ANsAAAAPAAAAZHJzL2Rvd25yZXYueG1sRI9Pi8IwFMTvgt8hPMHbmqiraDWKKAt7WvEveHs0z7bY&#10;vJQma7vffrOw4HGYmd8wy3VrS/Gk2heONQwHCgRx6kzBmYbz6eNtBsIHZIOlY9LwQx7Wq25niYlx&#10;DR/oeQyZiBD2CWrIQ6gSKX2ak0U/cBVx9O6uthiirDNpamwi3JZypNRUWiw4LuRY0Tan9HH8thou&#10;X/fb9V3ts52dVI1rlWQ7l1r3e+1mASJQG17h//an0TAewt+X+APk6h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h5LALCAAAA2wAAAA8AAAAAAAAAAAAAAAAAlwIAAGRycy9kb3du&#10;cmV2LnhtbFBLBQYAAAAABAAEAPUAAACGAwAAAAA=&#10;" filled="f" stroked="f">
                  <v:textbox>
                    <w:txbxContent>
                      <w:p w14:paraId="6FF23480" w14:textId="77777777" w:rsidR="00863EA4" w:rsidRPr="00863EA4" w:rsidRDefault="00863EA4" w:rsidP="00863EA4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ahoma" w:hAnsi="Tahoma"/>
                            <w:sz w:val="22"/>
                            <w:szCs w:val="22"/>
                          </w:rPr>
                        </w:pPr>
                        <w:r w:rsidRPr="00863EA4">
                          <w:rPr>
                            <w:rFonts w:ascii="Tahoma" w:hAnsi="Tahoma" w:cstheme="minorBid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3.</w:t>
                        </w:r>
                      </w:p>
                    </w:txbxContent>
                  </v:textbox>
                </v:shape>
                <v:shape id="Text Box 32" o:spid="_x0000_s1055" type="#_x0000_t202" style="position:absolute;left:6054984;top:126140;width:587547;height:43649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q7J1xAAA&#10;ANsAAAAPAAAAZHJzL2Rvd25yZXYueG1sRI9Ba8JAFITvBf/D8gRvuqu2RdNsRJRCTy2mKnh7ZJ9J&#10;aPZtyG5N+u+7BaHHYWa+YdLNYBtxo87XjjXMZwoEceFMzaWG4+frdAXCB2SDjWPS8EMeNtnoIcXE&#10;uJ4PdMtDKSKEfYIaqhDaREpfVGTRz1xLHL2r6yyGKLtSmg77CLeNXCj1LC3WHBcqbGlXUfGVf1sN&#10;p/fr5fyoPsq9fWp7NyjJdi21noyH7QuIQEP4D9/bb0bDcgF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KuydcQAAADbAAAADwAAAAAAAAAAAAAAAACXAgAAZHJzL2Rv&#10;d25yZXYueG1sUEsFBgAAAAAEAAQA9QAAAIgDAAAAAA==&#10;" filled="f" stroked="f">
                  <v:textbox>
                    <w:txbxContent>
                      <w:p w14:paraId="3A0B2574" w14:textId="77777777" w:rsidR="00863EA4" w:rsidRPr="00863EA4" w:rsidRDefault="00863EA4" w:rsidP="00863EA4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ahoma" w:hAnsi="Tahoma"/>
                            <w:sz w:val="22"/>
                            <w:szCs w:val="22"/>
                          </w:rPr>
                        </w:pPr>
                        <w:r w:rsidRPr="00863EA4">
                          <w:rPr>
                            <w:rFonts w:ascii="Tahoma" w:hAnsi="Tahoma" w:cstheme="minorBid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4.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2586A55" w14:textId="77777777" w:rsidR="00863EA4" w:rsidRDefault="00863EA4"/>
    <w:p w14:paraId="44F427C7" w14:textId="6356DFA4" w:rsidR="00863EA4" w:rsidRDefault="00863EA4"/>
    <w:p w14:paraId="1BBFDCF7" w14:textId="77777777" w:rsidR="00BD0DE5" w:rsidRPr="00975FD6" w:rsidRDefault="00BD0DE5" w:rsidP="00BD0DE5">
      <w:pPr>
        <w:rPr>
          <w:rFonts w:ascii="Tahoma" w:hAnsi="Tahoma"/>
          <w:sz w:val="22"/>
          <w:szCs w:val="22"/>
        </w:rPr>
      </w:pPr>
    </w:p>
    <w:p w14:paraId="2A8CAF32" w14:textId="77777777" w:rsidR="00BD0DE5" w:rsidRDefault="00BD0DE5" w:rsidP="00BD0DE5">
      <w:pPr>
        <w:rPr>
          <w:rFonts w:ascii="Tahoma" w:hAnsi="Tahoma"/>
          <w:sz w:val="22"/>
          <w:szCs w:val="22"/>
          <w:lang w:val="en-US"/>
        </w:rPr>
      </w:pPr>
      <w:r>
        <w:rPr>
          <w:rFonts w:ascii="Tahoma" w:hAnsi="Tahoma"/>
          <w:sz w:val="22"/>
          <w:szCs w:val="22"/>
          <w:lang w:val="en-US"/>
        </w:rPr>
        <w:t xml:space="preserve">Just </w:t>
      </w:r>
      <w:proofErr w:type="spellStart"/>
      <w:r>
        <w:rPr>
          <w:rFonts w:ascii="Tahoma" w:hAnsi="Tahoma"/>
          <w:sz w:val="22"/>
          <w:szCs w:val="22"/>
          <w:lang w:val="en-US"/>
        </w:rPr>
        <w:t>Maths</w:t>
      </w:r>
      <w:proofErr w:type="spellEnd"/>
      <w:r>
        <w:rPr>
          <w:rFonts w:ascii="Tahoma" w:hAnsi="Tahoma"/>
          <w:sz w:val="22"/>
          <w:szCs w:val="22"/>
          <w:lang w:val="en-US"/>
        </w:rPr>
        <w:t xml:space="preserve"> “What’s the phrase” activity</w:t>
      </w:r>
    </w:p>
    <w:p w14:paraId="7229E53B" w14:textId="77777777" w:rsidR="00BD0DE5" w:rsidRDefault="00BD0DE5" w:rsidP="00BD0DE5">
      <w:pPr>
        <w:rPr>
          <w:rFonts w:ascii="Tahoma" w:hAnsi="Tahoma"/>
          <w:sz w:val="22"/>
          <w:szCs w:val="22"/>
          <w:lang w:val="en-US"/>
        </w:rPr>
      </w:pPr>
    </w:p>
    <w:p w14:paraId="4C4C00FE" w14:textId="77777777" w:rsidR="00BD0DE5" w:rsidRDefault="00BD0DE5" w:rsidP="00BD0DE5">
      <w:pPr>
        <w:rPr>
          <w:rFonts w:ascii="Tahoma" w:hAnsi="Tahoma"/>
          <w:sz w:val="22"/>
          <w:szCs w:val="22"/>
          <w:lang w:val="en-US"/>
        </w:rPr>
      </w:pPr>
    </w:p>
    <w:p w14:paraId="1ACEF428" w14:textId="77777777" w:rsidR="00BD0DE5" w:rsidRDefault="00BD0DE5" w:rsidP="00BD0DE5">
      <w:pPr>
        <w:rPr>
          <w:rFonts w:ascii="Tahoma" w:hAnsi="Tahoma"/>
          <w:sz w:val="22"/>
          <w:szCs w:val="22"/>
          <w:lang w:val="en-US"/>
        </w:rPr>
      </w:pPr>
    </w:p>
    <w:p w14:paraId="10795AE1" w14:textId="77777777" w:rsidR="00BD0DE5" w:rsidRDefault="00BD0DE5" w:rsidP="00BD0DE5">
      <w:pPr>
        <w:rPr>
          <w:rFonts w:ascii="Tahoma" w:hAnsi="Tahoma"/>
          <w:sz w:val="22"/>
          <w:szCs w:val="22"/>
          <w:lang w:val="en-US"/>
        </w:rPr>
      </w:pPr>
    </w:p>
    <w:p w14:paraId="7354EAC8" w14:textId="77777777" w:rsidR="00BD0DE5" w:rsidRDefault="00BD0DE5">
      <w:bookmarkStart w:id="0" w:name="_GoBack"/>
      <w:bookmarkEnd w:id="0"/>
    </w:p>
    <w:p w14:paraId="65A6E285" w14:textId="77777777" w:rsidR="00863EA4" w:rsidRDefault="00863EA4"/>
    <w:p w14:paraId="4E4CF15E" w14:textId="77777777" w:rsidR="00863EA4" w:rsidRDefault="00863EA4"/>
    <w:p w14:paraId="42EEB91F" w14:textId="77777777" w:rsidR="000C50BF" w:rsidRDefault="000C50BF"/>
    <w:p w14:paraId="5B40B5D3" w14:textId="77777777" w:rsidR="000C50BF" w:rsidRDefault="000C50BF"/>
    <w:p w14:paraId="78D46FF2" w14:textId="77777777" w:rsidR="00863EA4" w:rsidRDefault="00863EA4"/>
    <w:p w14:paraId="6AB6957F" w14:textId="77777777" w:rsidR="00B8365E" w:rsidRDefault="00B8365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6"/>
        <w:gridCol w:w="5890"/>
      </w:tblGrid>
      <w:tr w:rsidR="00B8365E" w14:paraId="48E3F73C" w14:textId="77777777" w:rsidTr="000C50BF">
        <w:trPr>
          <w:trHeight w:val="4495"/>
        </w:trPr>
        <w:tc>
          <w:tcPr>
            <w:tcW w:w="4786" w:type="dxa"/>
          </w:tcPr>
          <w:p w14:paraId="6ACBC19C" w14:textId="77777777" w:rsidR="00B8365E" w:rsidRDefault="00B8365E" w:rsidP="00B8365E">
            <w:r>
              <w:rPr>
                <w:noProof/>
                <w:lang w:eastAsia="en-GB"/>
              </w:rPr>
              <w:lastRenderedPageBreak/>
              <w:drawing>
                <wp:inline distT="0" distB="0" distL="0" distR="0" wp14:anchorId="5FBCB5E4" wp14:editId="659AE18A">
                  <wp:extent cx="2466971" cy="1337733"/>
                  <wp:effectExtent l="0" t="0" r="0" b="8890"/>
                  <wp:docPr id="3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0396" cy="1339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5CF5D35" w14:textId="77777777" w:rsidR="00B8365E" w:rsidRDefault="00B8365E" w:rsidP="00B8365E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A circle has a radius of 4cm.</w:t>
            </w:r>
          </w:p>
          <w:p w14:paraId="1F378483" w14:textId="77777777" w:rsidR="00B8365E" w:rsidRDefault="00B8365E" w:rsidP="00B8365E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A square has a side length of 12cm.</w:t>
            </w:r>
          </w:p>
          <w:p w14:paraId="2FE3494B" w14:textId="77777777" w:rsidR="00B8365E" w:rsidRDefault="00B8365E" w:rsidP="00B8365E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 xml:space="preserve">Work out the difference between the area of the circle and the area of the square.  </w:t>
            </w:r>
          </w:p>
          <w:p w14:paraId="3D7F8276" w14:textId="77777777" w:rsidR="00B8365E" w:rsidRPr="00EA4B52" w:rsidRDefault="00B8365E" w:rsidP="00B8365E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Give your answer to one decimal place.</w:t>
            </w:r>
          </w:p>
          <w:p w14:paraId="57038F50" w14:textId="77777777" w:rsidR="00B8365E" w:rsidRDefault="00B8365E"/>
        </w:tc>
        <w:tc>
          <w:tcPr>
            <w:tcW w:w="5890" w:type="dxa"/>
          </w:tcPr>
          <w:p w14:paraId="3E9DDAE9" w14:textId="77777777" w:rsidR="00B8365E" w:rsidRDefault="00B8365E"/>
        </w:tc>
      </w:tr>
      <w:tr w:rsidR="00B8365E" w14:paraId="74610E1F" w14:textId="77777777" w:rsidTr="00B8365E">
        <w:tc>
          <w:tcPr>
            <w:tcW w:w="4786" w:type="dxa"/>
          </w:tcPr>
          <w:p w14:paraId="30D78D32" w14:textId="77777777" w:rsidR="00B8365E" w:rsidRDefault="00B8365E" w:rsidP="00B8365E">
            <w:pPr>
              <w:rPr>
                <w:rFonts w:ascii="Tahoma" w:hAnsi="Tahoma"/>
              </w:rPr>
            </w:pPr>
            <w:r>
              <w:rPr>
                <w:rFonts w:ascii="Tahoma" w:hAnsi="Tahoma"/>
                <w:noProof/>
                <w:lang w:eastAsia="en-GB"/>
              </w:rPr>
              <w:drawing>
                <wp:inline distT="0" distB="0" distL="0" distR="0" wp14:anchorId="3825F203" wp14:editId="22C2374E">
                  <wp:extent cx="1573997" cy="1526393"/>
                  <wp:effectExtent l="0" t="0" r="1270" b="0"/>
                  <wp:docPr id="4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4557" cy="1526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8508C22" w14:textId="77777777" w:rsidR="00B8365E" w:rsidRDefault="00B8365E" w:rsidP="00B8365E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 xml:space="preserve">The diagram shows two small circles inside a large circle. </w:t>
            </w:r>
          </w:p>
          <w:p w14:paraId="251CCD71" w14:textId="77777777" w:rsidR="00B8365E" w:rsidRDefault="00B8365E" w:rsidP="00B8365E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The large circle has a radius of 8cm.</w:t>
            </w:r>
          </w:p>
          <w:p w14:paraId="5D0240C4" w14:textId="77777777" w:rsidR="00B8365E" w:rsidRDefault="00B8365E" w:rsidP="00B8365E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Each of the two small circles has a diameter of 4cm.</w:t>
            </w:r>
          </w:p>
          <w:p w14:paraId="3A7B7B71" w14:textId="77777777" w:rsidR="00B8365E" w:rsidRPr="00EA4B52" w:rsidRDefault="00B8365E" w:rsidP="00B8365E">
            <w:pPr>
              <w:pStyle w:val="ListParagraph"/>
              <w:numPr>
                <w:ilvl w:val="0"/>
                <w:numId w:val="1"/>
              </w:numPr>
              <w:rPr>
                <w:rFonts w:ascii="Tahoma" w:hAnsi="Tahoma"/>
              </w:rPr>
            </w:pPr>
            <w:r w:rsidRPr="00EA4B52">
              <w:rPr>
                <w:rFonts w:ascii="Tahoma" w:hAnsi="Tahoma"/>
              </w:rPr>
              <w:t>Write down the radius of each of the small circles.</w:t>
            </w:r>
          </w:p>
          <w:p w14:paraId="2E3B6888" w14:textId="77777777" w:rsidR="00B8365E" w:rsidRPr="00EA4B52" w:rsidRDefault="00B8365E" w:rsidP="00B8365E">
            <w:pPr>
              <w:pStyle w:val="ListParagraph"/>
              <w:numPr>
                <w:ilvl w:val="0"/>
                <w:numId w:val="1"/>
              </w:numPr>
              <w:rPr>
                <w:rFonts w:ascii="Tahoma" w:hAnsi="Tahoma"/>
              </w:rPr>
            </w:pPr>
            <w:r>
              <w:rPr>
                <w:rFonts w:ascii="Tahoma" w:hAnsi="Tahoma"/>
              </w:rPr>
              <w:t>Work out the area of the region shown shaded in the diagram.  Give your answer to one decimal place.</w:t>
            </w:r>
          </w:p>
          <w:p w14:paraId="6C90836C" w14:textId="77777777" w:rsidR="00B8365E" w:rsidRDefault="00B8365E"/>
        </w:tc>
        <w:tc>
          <w:tcPr>
            <w:tcW w:w="5890" w:type="dxa"/>
          </w:tcPr>
          <w:p w14:paraId="7F0EC323" w14:textId="77777777" w:rsidR="00B8365E" w:rsidRDefault="00B8365E"/>
        </w:tc>
      </w:tr>
    </w:tbl>
    <w:p w14:paraId="7992224B" w14:textId="77777777" w:rsidR="00B8365E" w:rsidRDefault="00B8365E"/>
    <w:p w14:paraId="08D79E17" w14:textId="5145DBAB" w:rsidR="00863EA4" w:rsidRDefault="00863EA4"/>
    <w:sectPr w:rsidR="00863EA4" w:rsidSect="00863EA4">
      <w:pgSz w:w="11900" w:h="16840"/>
      <w:pgMar w:top="426" w:right="720" w:bottom="568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652E27"/>
    <w:multiLevelType w:val="hybridMultilevel"/>
    <w:tmpl w:val="69AE9F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346"/>
    <w:rsid w:val="000C50BF"/>
    <w:rsid w:val="0013414E"/>
    <w:rsid w:val="00283346"/>
    <w:rsid w:val="00283667"/>
    <w:rsid w:val="002C7E97"/>
    <w:rsid w:val="00813CB3"/>
    <w:rsid w:val="00863EA4"/>
    <w:rsid w:val="00A374AF"/>
    <w:rsid w:val="00B8365E"/>
    <w:rsid w:val="00BD0DE5"/>
    <w:rsid w:val="00CE08F1"/>
    <w:rsid w:val="00D0375F"/>
    <w:rsid w:val="00D3186E"/>
    <w:rsid w:val="00D46D46"/>
    <w:rsid w:val="00D82294"/>
    <w:rsid w:val="00E87FA4"/>
    <w:rsid w:val="00EA4B52"/>
    <w:rsid w:val="00EA71D5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BF4A84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334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346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863EA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EA4B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wmf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Home:Library:Application%20Support:Microsoft:Office:User%20Templates:My%20Templates:Folder%20Work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Macintosh HD:Users:Home:Library:Application Support:Microsoft:Office:User Templates:My Templates:Folder Work Template.dotx</Template>
  <TotalTime>53</TotalTime>
  <Pages>2</Pages>
  <Words>136</Words>
  <Characters>776</Characters>
  <Application>Microsoft Macintosh Word</Application>
  <DocSecurity>0</DocSecurity>
  <Lines>6</Lines>
  <Paragraphs>1</Paragraphs>
  <ScaleCrop>false</ScaleCrop>
  <Company>JWS</Company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4</cp:revision>
  <cp:lastPrinted>2016-01-12T21:18:00Z</cp:lastPrinted>
  <dcterms:created xsi:type="dcterms:W3CDTF">2016-01-07T13:31:00Z</dcterms:created>
  <dcterms:modified xsi:type="dcterms:W3CDTF">2017-08-31T18:37:00Z</dcterms:modified>
</cp:coreProperties>
</file>