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BCF4CB" w14:textId="0136C6AF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6E368647" wp14:editId="3CCA324D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33F88C04" wp14:editId="61203956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53000A">
        <w:rPr>
          <w:rFonts w:ascii="Segoe Print" w:hAnsi="Segoe Print"/>
          <w:b/>
          <w:sz w:val="24"/>
        </w:rPr>
        <w:t>3</w:t>
      </w:r>
      <w:r w:rsidR="00D51195" w:rsidRPr="0090117B">
        <w:rPr>
          <w:rFonts w:ascii="Segoe Print" w:hAnsi="Segoe Print"/>
          <w:b/>
          <w:sz w:val="24"/>
        </w:rPr>
        <w:t>.</w:t>
      </w:r>
      <w:r w:rsidR="001F6613"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2407CB17" w14:textId="77777777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4798FDF3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5A0705CC" w14:textId="77777777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5A765825" w14:textId="0D35F2D3" w:rsidR="00E20822" w:rsidRPr="00FB0E81" w:rsidRDefault="0053000A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25</m:t>
                  </m:r>
                </m:den>
              </m:f>
            </m:oMath>
            <w:r w:rsidR="008244AA" w:rsidRPr="00BA7B84">
              <w:rPr>
                <w:rFonts w:ascii="Avenir Book" w:eastAsiaTheme="minorEastAsia" w:hAnsi="Avenir Book"/>
              </w:rPr>
              <w:t xml:space="preserve"> as a percentage</w:t>
            </w:r>
          </w:p>
        </w:tc>
        <w:tc>
          <w:tcPr>
            <w:tcW w:w="425" w:type="dxa"/>
            <w:tcBorders>
              <w:right w:val="nil"/>
            </w:tcBorders>
          </w:tcPr>
          <w:p w14:paraId="09207902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3DCEF4FA" w14:textId="064DC981" w:rsidR="00E20822" w:rsidRPr="00AB2856" w:rsidRDefault="00FA78DC" w:rsidP="0064471D">
            <w:pPr>
              <w:spacing w:before="120" w:after="0"/>
              <w:rPr>
                <w:rFonts w:ascii="Avenir Book" w:hAnsi="Avenir Book"/>
              </w:rPr>
            </w:pPr>
            <w:r w:rsidRPr="00BA7B84">
              <w:rPr>
                <w:rFonts w:ascii="Avenir Book" w:hAnsi="Avenir Book"/>
              </w:rPr>
              <w:t xml:space="preserve">Probability Crowns win is 0.7 and lose is 0.1.  What </w:t>
            </w:r>
            <w:r>
              <w:rPr>
                <w:rFonts w:ascii="Avenir Book" w:hAnsi="Avenir Book"/>
              </w:rPr>
              <w:t xml:space="preserve">is the probability </w:t>
            </w:r>
            <w:r>
              <w:rPr>
                <w:rFonts w:ascii="Avenir Book" w:hAnsi="Avenir Book"/>
              </w:rPr>
              <w:t>Crowns</w:t>
            </w:r>
            <w:r w:rsidRPr="00BA7B84">
              <w:rPr>
                <w:rFonts w:ascii="Avenir Book" w:hAnsi="Avenir Book"/>
              </w:rPr>
              <w:t xml:space="preserve"> draw?</w:t>
            </w:r>
          </w:p>
        </w:tc>
      </w:tr>
      <w:tr w:rsidR="00E20822" w:rsidRPr="00C240D5" w14:paraId="3F08F9DC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5353390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3ABFB502" w14:textId="1396D218" w:rsidR="00E20822" w:rsidRPr="00C240D5" w:rsidRDefault="003E5B0B" w:rsidP="00505FC9">
            <w:pPr>
              <w:spacing w:before="120" w:after="0"/>
              <w:rPr>
                <w:rFonts w:ascii="Avenir Book" w:hAnsi="Avenir Book"/>
              </w:rPr>
            </w:pPr>
            <m:oMath>
              <m:r>
                <w:rPr>
                  <w:rFonts w:ascii="Cambria Math" w:hAnsi="Cambria Math"/>
                </w:rPr>
                <m:t>5+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A7B84">
              <w:rPr>
                <w:rFonts w:ascii="Avenir Book" w:hAnsi="Avenir Book"/>
              </w:rPr>
              <w:t xml:space="preserve"> </w:t>
            </w:r>
            <w:r w:rsidR="0053000A" w:rsidRPr="00C240D5">
              <w:rPr>
                <w:rFonts w:ascii="Avenir Book" w:hAnsi="Avenir Book"/>
              </w:rPr>
              <w:t>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678FE40B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162C5D6E" w14:textId="66DF1C60" w:rsidR="00E20822" w:rsidRPr="00C240D5" w:rsidRDefault="0053000A" w:rsidP="0064471D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Solve </w:t>
            </w:r>
            <m:oMath>
              <m:r>
                <w:rPr>
                  <w:rFonts w:ascii="Cambria Math" w:hAnsi="Cambria Math"/>
                </w:rPr>
                <m:t>2x-9=14</m:t>
              </m:r>
            </m:oMath>
          </w:p>
        </w:tc>
      </w:tr>
      <w:tr w:rsidR="00E20822" w:rsidRPr="00C240D5" w14:paraId="229A8092" w14:textId="77777777" w:rsidTr="0053000A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56664FE7" w14:textId="77777777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7DDC901E" w14:textId="3B2DE39B" w:rsidR="0053000A" w:rsidRDefault="00343C13" w:rsidP="007E2C1A">
            <w:pPr>
              <w:spacing w:before="120" w:after="0"/>
              <w:rPr>
                <w:rFonts w:ascii="Avenir Book" w:hAnsi="Avenir Book"/>
              </w:rPr>
            </w:pPr>
            <w:r w:rsidRPr="00BA7B84">
              <w:rPr>
                <w:rFonts w:ascii="Avenir Book" w:hAnsi="Avenir Book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 wp14:anchorId="5032501C" wp14:editId="3DF414E8">
                      <wp:simplePos x="0" y="0"/>
                      <wp:positionH relativeFrom="column">
                        <wp:posOffset>2525297</wp:posOffset>
                      </wp:positionH>
                      <wp:positionV relativeFrom="paragraph">
                        <wp:posOffset>230554</wp:posOffset>
                      </wp:positionV>
                      <wp:extent cx="1149985" cy="481965"/>
                      <wp:effectExtent l="0" t="0" r="12065" b="13335"/>
                      <wp:wrapThrough wrapText="bothSides">
                        <wp:wrapPolygon edited="0">
                          <wp:start x="10377" y="0"/>
                          <wp:lineTo x="1431" y="7684"/>
                          <wp:lineTo x="716" y="9391"/>
                          <wp:lineTo x="716" y="18783"/>
                          <wp:lineTo x="3220" y="21344"/>
                          <wp:lineTo x="6083" y="21344"/>
                          <wp:lineTo x="21469" y="21344"/>
                          <wp:lineTo x="21469" y="10245"/>
                          <wp:lineTo x="19322" y="0"/>
                          <wp:lineTo x="10377" y="0"/>
                        </wp:wrapPolygon>
                      </wp:wrapThrough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9985" cy="481965"/>
                                <a:chOff x="0" y="0"/>
                                <a:chExt cx="1149985" cy="481965"/>
                              </a:xfrm>
                            </wpg:grpSpPr>
                            <wps:wsp>
                              <wps:cNvPr id="9" name="Rectangle 9"/>
                              <wps:cNvSpPr/>
                              <wps:spPr>
                                <a:xfrm>
                                  <a:off x="369570" y="223520"/>
                                  <a:ext cx="780415" cy="2520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Text Box 10"/>
                              <wps:cNvSpPr txBox="1"/>
                              <wps:spPr>
                                <a:xfrm>
                                  <a:off x="515620" y="0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txbx>
                                <w:txbxContent>
                                  <w:p w14:paraId="0CB75528" w14:textId="77777777" w:rsidR="00343C13" w:rsidRDefault="00343C13" w:rsidP="00343C13">
                                    <w:r>
                                      <w:t>7cm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Text Box 11"/>
                              <wps:cNvSpPr txBox="1"/>
                              <wps:spPr>
                                <a:xfrm>
                                  <a:off x="0" y="140970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txbx>
                                <w:txbxContent>
                                  <w:p w14:paraId="7B775D0C" w14:textId="77777777" w:rsidR="00343C13" w:rsidRDefault="00343C13" w:rsidP="00343C13">
                                    <w:r>
                                      <w:t>3cm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32501C" id="Group 8" o:spid="_x0000_s1026" style="position:absolute;margin-left:198.85pt;margin-top:18.15pt;width:90.55pt;height:37.95pt;z-index:251674624;mso-width-relative:margin;mso-height-relative:margin" coordsize="11499,48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">
                      <v:rect id="Rectangle 9" o:spid="_x0000_s1027" style="position:absolute;left:3695;top:2235;width:7804;height:25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" filled="f" strokecolor="windowText" strokeweight=".5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" o:spid="_x0000_s1028" type="#_x0000_t202" style="position:absolute;left:5156;width:5842;height:2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" filled="f" stroked="f">
                        <v:textbox>
                          <w:txbxContent>
                            <w:p w14:paraId="0CB75528" w14:textId="77777777" w:rsidR="00343C13" w:rsidRDefault="00343C13" w:rsidP="00343C13">
                              <w:r>
                                <w:t>7cm</w:t>
                              </w:r>
                            </w:p>
                          </w:txbxContent>
                        </v:textbox>
                      </v:shape>
                      <v:shape id="Text Box 11" o:spid="_x0000_s1029" type="#_x0000_t202" style="position:absolute;top:1409;width:5842;height:34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      <v:textbox>
                          <w:txbxContent>
                            <w:p w14:paraId="7B775D0C" w14:textId="77777777" w:rsidR="00343C13" w:rsidRDefault="00343C13" w:rsidP="00343C13">
                              <w:r>
                                <w:t>3cm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 w:rsidR="0053000A" w:rsidRPr="00C240D5">
              <w:rPr>
                <w:rFonts w:ascii="Avenir Book" w:hAnsi="Avenir Book"/>
              </w:rPr>
              <w:t>What is the perimeter of the shape?</w:t>
            </w:r>
          </w:p>
          <w:p w14:paraId="1191D4B9" w14:textId="6EA14055" w:rsidR="007E2C1A" w:rsidRPr="00C240D5" w:rsidRDefault="007E2C1A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4AD2F309" wp14:editId="19C27E75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C431FD5" w14:textId="77777777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5628EA19" w14:textId="77777777" w:rsidR="0053000A" w:rsidRDefault="0053000A" w:rsidP="00525119">
      <w:pPr>
        <w:spacing w:after="0"/>
        <w:rPr>
          <w:rFonts w:ascii="Avenir Book" w:hAnsi="Avenir Book"/>
          <w:sz w:val="24"/>
          <w:szCs w:val="24"/>
        </w:rPr>
      </w:pPr>
    </w:p>
    <w:p w14:paraId="6B878849" w14:textId="77777777" w:rsidR="003218F0" w:rsidRDefault="003218F0" w:rsidP="003218F0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7696" behindDoc="0" locked="0" layoutInCell="1" allowOverlap="1" wp14:anchorId="01453036" wp14:editId="56572F8E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6" name="Picture 1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6672" behindDoc="0" locked="0" layoutInCell="1" allowOverlap="1" wp14:anchorId="69C82D4E" wp14:editId="3F7F0305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" name="Picture 1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>.</w:t>
      </w:r>
      <w:r>
        <w:rPr>
          <w:rFonts w:ascii="Segoe Print" w:hAnsi="Segoe Print"/>
          <w:b/>
          <w:sz w:val="24"/>
        </w:rPr>
        <w:t>3</w:t>
      </w:r>
      <w:r w:rsidRPr="0090117B">
        <w:rPr>
          <w:rFonts w:ascii="Segoe Print" w:hAnsi="Segoe Print"/>
          <w:b/>
          <w:sz w:val="24"/>
        </w:rPr>
        <w:t xml:space="preserve">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49843668" w14:textId="77777777" w:rsidR="003218F0" w:rsidRDefault="003218F0" w:rsidP="003218F0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3218F0" w:rsidRPr="000A63AF" w14:paraId="647518A4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7027FE2F" w14:textId="77777777" w:rsidR="003218F0" w:rsidRPr="00C240D5" w:rsidRDefault="003218F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494F3913" w14:textId="77777777" w:rsidR="003218F0" w:rsidRPr="00FB0E81" w:rsidRDefault="003218F0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25</m:t>
                  </m:r>
                </m:den>
              </m:f>
            </m:oMath>
            <w:r w:rsidRPr="00BA7B84">
              <w:rPr>
                <w:rFonts w:ascii="Avenir Book" w:eastAsiaTheme="minorEastAsia" w:hAnsi="Avenir Book"/>
              </w:rPr>
              <w:t xml:space="preserve"> as a percentage</w:t>
            </w:r>
          </w:p>
        </w:tc>
        <w:tc>
          <w:tcPr>
            <w:tcW w:w="425" w:type="dxa"/>
            <w:tcBorders>
              <w:right w:val="nil"/>
            </w:tcBorders>
          </w:tcPr>
          <w:p w14:paraId="7F4D6C3C" w14:textId="77777777" w:rsidR="003218F0" w:rsidRPr="00C240D5" w:rsidRDefault="003218F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583E2DEF" w14:textId="77777777" w:rsidR="003218F0" w:rsidRPr="00AB2856" w:rsidRDefault="003218F0" w:rsidP="00E01254">
            <w:pPr>
              <w:spacing w:before="120" w:after="0"/>
              <w:rPr>
                <w:rFonts w:ascii="Avenir Book" w:hAnsi="Avenir Book"/>
              </w:rPr>
            </w:pPr>
            <w:r w:rsidRPr="00BA7B84">
              <w:rPr>
                <w:rFonts w:ascii="Avenir Book" w:hAnsi="Avenir Book"/>
              </w:rPr>
              <w:t xml:space="preserve">Probability Crowns win is 0.7 and lose is 0.1.  What </w:t>
            </w:r>
            <w:r>
              <w:rPr>
                <w:rFonts w:ascii="Avenir Book" w:hAnsi="Avenir Book"/>
              </w:rPr>
              <w:t>is the probability Crowns</w:t>
            </w:r>
            <w:r w:rsidRPr="00BA7B84">
              <w:rPr>
                <w:rFonts w:ascii="Avenir Book" w:hAnsi="Avenir Book"/>
              </w:rPr>
              <w:t xml:space="preserve"> draw?</w:t>
            </w:r>
          </w:p>
        </w:tc>
      </w:tr>
      <w:tr w:rsidR="003218F0" w:rsidRPr="00C240D5" w14:paraId="120CC916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B3F3E37" w14:textId="77777777" w:rsidR="003218F0" w:rsidRPr="00C240D5" w:rsidRDefault="003218F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4442C0BC" w14:textId="77777777" w:rsidR="003218F0" w:rsidRPr="00C240D5" w:rsidRDefault="003218F0" w:rsidP="00E01254">
            <w:pPr>
              <w:spacing w:before="120" w:after="0"/>
              <w:rPr>
                <w:rFonts w:ascii="Avenir Book" w:hAnsi="Avenir Book"/>
              </w:rPr>
            </w:pPr>
            <m:oMath>
              <m:r>
                <w:rPr>
                  <w:rFonts w:ascii="Cambria Math" w:hAnsi="Cambria Math"/>
                </w:rPr>
                <m:t>5+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A7B84">
              <w:rPr>
                <w:rFonts w:ascii="Avenir Book" w:hAnsi="Avenir Book"/>
              </w:rPr>
              <w:t xml:space="preserve"> </w:t>
            </w:r>
            <w:r w:rsidRPr="00C240D5">
              <w:rPr>
                <w:rFonts w:ascii="Avenir Book" w:hAnsi="Avenir Book"/>
              </w:rPr>
              <w:t>=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4FE8D6C5" w14:textId="77777777" w:rsidR="003218F0" w:rsidRPr="00C240D5" w:rsidRDefault="003218F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28421AD" w14:textId="77777777" w:rsidR="003218F0" w:rsidRPr="00C240D5" w:rsidRDefault="003218F0" w:rsidP="00E01254">
            <w:pPr>
              <w:spacing w:before="120" w:after="0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 xml:space="preserve">Solve </w:t>
            </w:r>
            <m:oMath>
              <m:r>
                <w:rPr>
                  <w:rFonts w:ascii="Cambria Math" w:hAnsi="Cambria Math"/>
                </w:rPr>
                <m:t>2x-9=14</m:t>
              </m:r>
            </m:oMath>
          </w:p>
        </w:tc>
      </w:tr>
      <w:tr w:rsidR="003218F0" w:rsidRPr="00C240D5" w14:paraId="2AB873F4" w14:textId="77777777" w:rsidTr="00E01254">
        <w:trPr>
          <w:trHeight w:val="1682"/>
        </w:trPr>
        <w:tc>
          <w:tcPr>
            <w:tcW w:w="421" w:type="dxa"/>
            <w:tcBorders>
              <w:right w:val="nil"/>
            </w:tcBorders>
          </w:tcPr>
          <w:p w14:paraId="0F8AFF4D" w14:textId="77777777" w:rsidR="003218F0" w:rsidRPr="00C240D5" w:rsidRDefault="003218F0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6270EA30" w14:textId="77777777" w:rsidR="003218F0" w:rsidRDefault="003218F0" w:rsidP="00E01254">
            <w:pPr>
              <w:spacing w:before="120" w:after="0"/>
              <w:rPr>
                <w:rFonts w:ascii="Avenir Book" w:hAnsi="Avenir Book"/>
              </w:rPr>
            </w:pPr>
            <w:r w:rsidRPr="00BA7B84">
              <w:rPr>
                <w:rFonts w:ascii="Avenir Book" w:hAnsi="Avenir Book"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 wp14:anchorId="06A3B00F" wp14:editId="50A5EFBD">
                      <wp:simplePos x="0" y="0"/>
                      <wp:positionH relativeFrom="column">
                        <wp:posOffset>2525297</wp:posOffset>
                      </wp:positionH>
                      <wp:positionV relativeFrom="paragraph">
                        <wp:posOffset>230554</wp:posOffset>
                      </wp:positionV>
                      <wp:extent cx="1149985" cy="481965"/>
                      <wp:effectExtent l="0" t="0" r="12065" b="13335"/>
                      <wp:wrapThrough wrapText="bothSides">
                        <wp:wrapPolygon edited="0">
                          <wp:start x="10377" y="0"/>
                          <wp:lineTo x="1431" y="7684"/>
                          <wp:lineTo x="716" y="9391"/>
                          <wp:lineTo x="716" y="18783"/>
                          <wp:lineTo x="3220" y="21344"/>
                          <wp:lineTo x="6083" y="21344"/>
                          <wp:lineTo x="21469" y="21344"/>
                          <wp:lineTo x="21469" y="10245"/>
                          <wp:lineTo x="19322" y="0"/>
                          <wp:lineTo x="10377" y="0"/>
                        </wp:wrapPolygon>
                      </wp:wrapThrough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9985" cy="481965"/>
                                <a:chOff x="0" y="0"/>
                                <a:chExt cx="1149985" cy="481965"/>
                              </a:xfrm>
                            </wpg:grpSpPr>
                            <wps:wsp>
                              <wps:cNvPr id="13" name="Rectangle 13"/>
                              <wps:cNvSpPr/>
                              <wps:spPr>
                                <a:xfrm>
                                  <a:off x="369570" y="223520"/>
                                  <a:ext cx="780415" cy="2520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Text Box 14"/>
                              <wps:cNvSpPr txBox="1"/>
                              <wps:spPr>
                                <a:xfrm>
                                  <a:off x="515620" y="0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txbx>
                                <w:txbxContent>
                                  <w:p w14:paraId="75ED2495" w14:textId="77777777" w:rsidR="003218F0" w:rsidRDefault="003218F0" w:rsidP="003218F0">
                                    <w:r>
                                      <w:t>7cm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Text Box 15"/>
                              <wps:cNvSpPr txBox="1"/>
                              <wps:spPr>
                                <a:xfrm>
                                  <a:off x="0" y="140970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txbx>
                                <w:txbxContent>
                                  <w:p w14:paraId="39EA90B2" w14:textId="77777777" w:rsidR="003218F0" w:rsidRDefault="003218F0" w:rsidP="003218F0">
                                    <w:r>
                                      <w:t>3cm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A3B00F" id="Group 12" o:spid="_x0000_s1030" style="position:absolute;margin-left:198.85pt;margin-top:18.15pt;width:90.55pt;height:37.95pt;z-index:251679744;mso-width-relative:margin;mso-height-relative:margin" coordsize="11499,48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">
                      <v:rect id="Rectangle 13" o:spid="_x0000_s1031" style="position:absolute;left:3695;top:2235;width:7804;height:25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" filled="f" strokecolor="windowText" strokeweight=".5pt"/>
                      <v:shape id="Text Box 14" o:spid="_x0000_s1032" type="#_x0000_t202" style="position:absolute;left:5156;width:5842;height:2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        <v:textbox>
                          <w:txbxContent>
                            <w:p w14:paraId="75ED2495" w14:textId="77777777" w:rsidR="003218F0" w:rsidRDefault="003218F0" w:rsidP="003218F0">
                              <w:r>
                                <w:t>7cm</w:t>
                              </w:r>
                            </w:p>
                          </w:txbxContent>
                        </v:textbox>
                      </v:shape>
                      <v:shape id="Text Box 15" o:spid="_x0000_s1033" type="#_x0000_t202" style="position:absolute;top:1409;width:5842;height:34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" filled="f" stroked="f">
                        <v:textbox>
                          <w:txbxContent>
                            <w:p w14:paraId="39EA90B2" w14:textId="77777777" w:rsidR="003218F0" w:rsidRDefault="003218F0" w:rsidP="003218F0">
                              <w:r>
                                <w:t>3cm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 w:rsidRPr="00C240D5">
              <w:rPr>
                <w:rFonts w:ascii="Avenir Book" w:hAnsi="Avenir Book"/>
              </w:rPr>
              <w:t>What is the perimeter of the shape?</w:t>
            </w:r>
          </w:p>
          <w:p w14:paraId="20D51CA4" w14:textId="77777777" w:rsidR="003218F0" w:rsidRPr="00C240D5" w:rsidRDefault="003218F0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78720" behindDoc="0" locked="0" layoutInCell="1" allowOverlap="1" wp14:anchorId="08EAF9A9" wp14:editId="39786D43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19F1006" w14:textId="77777777" w:rsidR="007E2C1A" w:rsidRDefault="007E2C1A" w:rsidP="003218F0">
      <w:pPr>
        <w:spacing w:after="120"/>
        <w:ind w:firstLine="72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7E2C1A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00A"/>
    <w:rsid w:val="000A43CA"/>
    <w:rsid w:val="000A63AF"/>
    <w:rsid w:val="001826A9"/>
    <w:rsid w:val="00191AC4"/>
    <w:rsid w:val="001F6613"/>
    <w:rsid w:val="00213C21"/>
    <w:rsid w:val="00227D47"/>
    <w:rsid w:val="002D5D86"/>
    <w:rsid w:val="003218F0"/>
    <w:rsid w:val="00333535"/>
    <w:rsid w:val="00343C13"/>
    <w:rsid w:val="003E5B0B"/>
    <w:rsid w:val="003F51D8"/>
    <w:rsid w:val="00460334"/>
    <w:rsid w:val="00505FC9"/>
    <w:rsid w:val="00525119"/>
    <w:rsid w:val="0053000A"/>
    <w:rsid w:val="005539E8"/>
    <w:rsid w:val="00593FB9"/>
    <w:rsid w:val="0064471D"/>
    <w:rsid w:val="00651875"/>
    <w:rsid w:val="00705472"/>
    <w:rsid w:val="007B4226"/>
    <w:rsid w:val="007E2C1A"/>
    <w:rsid w:val="008244AA"/>
    <w:rsid w:val="008C7466"/>
    <w:rsid w:val="0090117B"/>
    <w:rsid w:val="0099142F"/>
    <w:rsid w:val="00AB2856"/>
    <w:rsid w:val="00AD3C1A"/>
    <w:rsid w:val="00AE6436"/>
    <w:rsid w:val="00BE7AC9"/>
    <w:rsid w:val="00C240D5"/>
    <w:rsid w:val="00C41860"/>
    <w:rsid w:val="00D51195"/>
    <w:rsid w:val="00DB511B"/>
    <w:rsid w:val="00E20822"/>
    <w:rsid w:val="00E7749A"/>
    <w:rsid w:val="00EC4CCA"/>
    <w:rsid w:val="00FA78DC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51684"/>
  <w15:docId w15:val="{D3DA4C3B-432A-EE48-A539-AE325FA7C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d.docs.live.net/02377298a91b593d/Mathszest/Resources/BBQs/BBQ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BBQ%20Template.dotx</Template>
  <TotalTime>2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Nikki Cooper</dc:creator>
  <cp:lastModifiedBy>Nikki Cooper</cp:lastModifiedBy>
  <cp:revision>8</cp:revision>
  <dcterms:created xsi:type="dcterms:W3CDTF">2019-02-22T16:45:00Z</dcterms:created>
  <dcterms:modified xsi:type="dcterms:W3CDTF">2019-02-22T16:47:00Z</dcterms:modified>
</cp:coreProperties>
</file>