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774" w:type="dxa"/>
        <w:tblInd w:w="-154" w:type="dxa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5671"/>
      </w:tblGrid>
      <w:tr w:rsidR="00170E9F" w14:paraId="011EC29D" w14:textId="77777777" w:rsidTr="00170E9F">
        <w:trPr>
          <w:trHeight w:val="1701"/>
        </w:trPr>
        <w:tc>
          <w:tcPr>
            <w:tcW w:w="5103" w:type="dxa"/>
          </w:tcPr>
          <w:p w14:paraId="3697EA5C" w14:textId="77777777" w:rsidR="003C009F" w:rsidRDefault="003C009F" w:rsidP="006313E7">
            <w:pPr>
              <w:jc w:val="center"/>
            </w:pPr>
          </w:p>
        </w:tc>
        <w:tc>
          <w:tcPr>
            <w:tcW w:w="5671" w:type="dxa"/>
            <w:vAlign w:val="center"/>
          </w:tcPr>
          <w:p w14:paraId="7D0698BF" w14:textId="77777777" w:rsidR="003C009F" w:rsidRPr="008522BB" w:rsidRDefault="003C009F" w:rsidP="006D5CB3">
            <w:pPr>
              <w:jc w:val="center"/>
              <w:rPr>
                <w:sz w:val="40"/>
                <w:szCs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9x-8=3x+4</m:t>
                </m:r>
              </m:oMath>
            </m:oMathPara>
          </w:p>
        </w:tc>
      </w:tr>
      <w:tr w:rsidR="00170E9F" w14:paraId="0C79262C" w14:textId="77777777" w:rsidTr="00170E9F">
        <w:trPr>
          <w:trHeight w:val="1701"/>
        </w:trPr>
        <w:tc>
          <w:tcPr>
            <w:tcW w:w="5103" w:type="dxa"/>
          </w:tcPr>
          <w:p w14:paraId="141CB1D1" w14:textId="77777777" w:rsidR="003C009F" w:rsidRPr="007D3168" w:rsidRDefault="003C009F" w:rsidP="006313E7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5671" w:type="dxa"/>
          </w:tcPr>
          <w:p w14:paraId="2BDE5BEC" w14:textId="77777777" w:rsidR="003C009F" w:rsidRDefault="003C009F" w:rsidP="006313E7">
            <w:pPr>
              <w:jc w:val="center"/>
              <w:rPr>
                <w:sz w:val="44"/>
                <w:szCs w:val="44"/>
              </w:rPr>
            </w:pPr>
          </w:p>
        </w:tc>
      </w:tr>
      <w:tr w:rsidR="00170E9F" w14:paraId="1069F4C7" w14:textId="77777777" w:rsidTr="00170E9F">
        <w:trPr>
          <w:trHeight w:val="1701"/>
        </w:trPr>
        <w:tc>
          <w:tcPr>
            <w:tcW w:w="5103" w:type="dxa"/>
          </w:tcPr>
          <w:p w14:paraId="1EBA0F03" w14:textId="77777777" w:rsidR="003C009F" w:rsidRPr="007D3168" w:rsidRDefault="003C009F" w:rsidP="006313E7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5671" w:type="dxa"/>
          </w:tcPr>
          <w:p w14:paraId="62DE9794" w14:textId="77777777" w:rsidR="003C009F" w:rsidRPr="005A3503" w:rsidRDefault="003C009F" w:rsidP="006313E7">
            <w:pPr>
              <w:jc w:val="center"/>
              <w:rPr>
                <w:sz w:val="48"/>
                <w:szCs w:val="48"/>
              </w:rPr>
            </w:pPr>
          </w:p>
        </w:tc>
      </w:tr>
      <w:tr w:rsidR="00170E9F" w:rsidRPr="007D3168" w14:paraId="13AF84DB" w14:textId="77777777" w:rsidTr="00170E9F">
        <w:trPr>
          <w:trHeight w:val="1701"/>
        </w:trPr>
        <w:tc>
          <w:tcPr>
            <w:tcW w:w="5103" w:type="dxa"/>
          </w:tcPr>
          <w:p w14:paraId="4BE03695" w14:textId="77777777" w:rsidR="003C009F" w:rsidRPr="007D3168" w:rsidRDefault="003C009F" w:rsidP="003C00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71" w:type="dxa"/>
          </w:tcPr>
          <w:p w14:paraId="739AC61F" w14:textId="77777777" w:rsidR="003C009F" w:rsidRPr="007D3168" w:rsidRDefault="003C009F" w:rsidP="006313E7">
            <w:pPr>
              <w:jc w:val="center"/>
              <w:rPr>
                <w:sz w:val="28"/>
                <w:szCs w:val="28"/>
              </w:rPr>
            </w:pPr>
          </w:p>
        </w:tc>
      </w:tr>
      <w:tr w:rsidR="006D5CB3" w:rsidRPr="008522BB" w14:paraId="7FC3FD62" w14:textId="77777777" w:rsidTr="00170E9F">
        <w:trPr>
          <w:trHeight w:val="1701"/>
        </w:trPr>
        <w:tc>
          <w:tcPr>
            <w:tcW w:w="5103" w:type="dxa"/>
          </w:tcPr>
          <w:p w14:paraId="4F88871F" w14:textId="77777777" w:rsidR="00F42E21" w:rsidRDefault="00F42E21" w:rsidP="006313E7">
            <w:pPr>
              <w:jc w:val="center"/>
            </w:pPr>
          </w:p>
        </w:tc>
        <w:tc>
          <w:tcPr>
            <w:tcW w:w="5671" w:type="dxa"/>
            <w:vAlign w:val="center"/>
          </w:tcPr>
          <w:p w14:paraId="43B487A1" w14:textId="77777777" w:rsidR="00F42E21" w:rsidRPr="008522BB" w:rsidRDefault="00F42E21" w:rsidP="006D5CB3">
            <w:pPr>
              <w:jc w:val="center"/>
              <w:rPr>
                <w:sz w:val="40"/>
                <w:szCs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9x-8=3x+4</m:t>
                </m:r>
              </m:oMath>
            </m:oMathPara>
          </w:p>
        </w:tc>
      </w:tr>
      <w:tr w:rsidR="006D5CB3" w14:paraId="6FCDC0BF" w14:textId="77777777" w:rsidTr="00170E9F">
        <w:trPr>
          <w:trHeight w:val="1701"/>
        </w:trPr>
        <w:tc>
          <w:tcPr>
            <w:tcW w:w="5103" w:type="dxa"/>
          </w:tcPr>
          <w:p w14:paraId="1CDC86E6" w14:textId="77777777" w:rsidR="00F42E21" w:rsidRPr="007D3168" w:rsidRDefault="00F42E21" w:rsidP="006313E7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5671" w:type="dxa"/>
          </w:tcPr>
          <w:p w14:paraId="532FE76A" w14:textId="77777777" w:rsidR="00F42E21" w:rsidRDefault="00F42E21" w:rsidP="006313E7">
            <w:pPr>
              <w:jc w:val="center"/>
              <w:rPr>
                <w:sz w:val="44"/>
                <w:szCs w:val="44"/>
              </w:rPr>
            </w:pPr>
          </w:p>
        </w:tc>
      </w:tr>
      <w:tr w:rsidR="006D5CB3" w:rsidRPr="005A3503" w14:paraId="285B1CF3" w14:textId="77777777" w:rsidTr="00170E9F">
        <w:trPr>
          <w:trHeight w:val="1701"/>
        </w:trPr>
        <w:tc>
          <w:tcPr>
            <w:tcW w:w="5103" w:type="dxa"/>
          </w:tcPr>
          <w:p w14:paraId="4368472A" w14:textId="77777777" w:rsidR="00F42E21" w:rsidRPr="007D3168" w:rsidRDefault="00F42E21" w:rsidP="006313E7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5671" w:type="dxa"/>
          </w:tcPr>
          <w:p w14:paraId="127EDFC4" w14:textId="77777777" w:rsidR="00F42E21" w:rsidRPr="005A3503" w:rsidRDefault="00F42E21" w:rsidP="006313E7">
            <w:pPr>
              <w:jc w:val="center"/>
              <w:rPr>
                <w:sz w:val="48"/>
                <w:szCs w:val="48"/>
              </w:rPr>
            </w:pPr>
          </w:p>
        </w:tc>
      </w:tr>
      <w:tr w:rsidR="006D5CB3" w:rsidRPr="007D3168" w14:paraId="0F38FBAC" w14:textId="77777777" w:rsidTr="00170E9F">
        <w:trPr>
          <w:trHeight w:val="1701"/>
        </w:trPr>
        <w:tc>
          <w:tcPr>
            <w:tcW w:w="5103" w:type="dxa"/>
          </w:tcPr>
          <w:p w14:paraId="4A725956" w14:textId="77777777" w:rsidR="00F42E21" w:rsidRPr="007D3168" w:rsidRDefault="00F42E21" w:rsidP="006313E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71" w:type="dxa"/>
          </w:tcPr>
          <w:p w14:paraId="1FDA27E3" w14:textId="77777777" w:rsidR="00F42E21" w:rsidRPr="007D3168" w:rsidRDefault="00F42E21" w:rsidP="006313E7">
            <w:pPr>
              <w:jc w:val="center"/>
              <w:rPr>
                <w:sz w:val="28"/>
                <w:szCs w:val="28"/>
              </w:rPr>
            </w:pPr>
          </w:p>
        </w:tc>
      </w:tr>
    </w:tbl>
    <w:p w14:paraId="181B9E8C" w14:textId="77777777" w:rsidR="00FC2A27" w:rsidRDefault="0032346D"/>
    <w:p w14:paraId="769E2903" w14:textId="77777777" w:rsidR="003C009F" w:rsidRDefault="003C009F">
      <w:r>
        <w:br w:type="page"/>
      </w:r>
    </w:p>
    <w:tbl>
      <w:tblPr>
        <w:tblStyle w:val="TableGrid"/>
        <w:tblW w:w="10774" w:type="dxa"/>
        <w:tblInd w:w="-154" w:type="dxa"/>
        <w:tblLayout w:type="fixed"/>
        <w:tblLook w:val="04A0" w:firstRow="1" w:lastRow="0" w:firstColumn="1" w:lastColumn="0" w:noHBand="0" w:noVBand="1"/>
      </w:tblPr>
      <w:tblGrid>
        <w:gridCol w:w="5379"/>
        <w:gridCol w:w="5395"/>
      </w:tblGrid>
      <w:tr w:rsidR="00170E9F" w14:paraId="005508FD" w14:textId="77777777" w:rsidTr="006D5CB3">
        <w:trPr>
          <w:trHeight w:val="1701"/>
        </w:trPr>
        <w:tc>
          <w:tcPr>
            <w:tcW w:w="5379" w:type="dxa"/>
            <w:vMerge w:val="restart"/>
            <w:tcBorders>
              <w:right w:val="dashed" w:sz="4" w:space="0" w:color="auto"/>
            </w:tcBorders>
          </w:tcPr>
          <w:p w14:paraId="2C985539" w14:textId="77777777" w:rsidR="003C009F" w:rsidRDefault="003C009F" w:rsidP="006D5CB3">
            <w:pPr>
              <w:ind w:left="-256" w:firstLine="256"/>
              <w:jc w:val="center"/>
            </w:pPr>
          </w:p>
        </w:tc>
        <w:tc>
          <w:tcPr>
            <w:tcW w:w="5395" w:type="dxa"/>
            <w:tcBorders>
              <w:left w:val="dashed" w:sz="4" w:space="0" w:color="auto"/>
              <w:bottom w:val="dashed" w:sz="4" w:space="0" w:color="auto"/>
            </w:tcBorders>
          </w:tcPr>
          <w:p w14:paraId="6B0A2C5E" w14:textId="77777777" w:rsidR="003C009F" w:rsidRPr="008522BB" w:rsidRDefault="003C009F" w:rsidP="006313E7">
            <w:pPr>
              <w:jc w:val="center"/>
              <w:rPr>
                <w:sz w:val="40"/>
                <w:szCs w:val="40"/>
              </w:rPr>
            </w:pPr>
          </w:p>
        </w:tc>
      </w:tr>
      <w:tr w:rsidR="00170E9F" w14:paraId="60E68FC4" w14:textId="77777777" w:rsidTr="006D5CB3">
        <w:trPr>
          <w:trHeight w:val="1701"/>
        </w:trPr>
        <w:tc>
          <w:tcPr>
            <w:tcW w:w="5379" w:type="dxa"/>
            <w:vMerge/>
          </w:tcPr>
          <w:p w14:paraId="594688AE" w14:textId="77777777" w:rsidR="003C009F" w:rsidRPr="00E92BB0" w:rsidRDefault="003C009F" w:rsidP="006313E7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5395" w:type="dxa"/>
            <w:tcBorders>
              <w:top w:val="dashed" w:sz="4" w:space="0" w:color="auto"/>
              <w:bottom w:val="dashed" w:sz="4" w:space="0" w:color="auto"/>
            </w:tcBorders>
          </w:tcPr>
          <w:p w14:paraId="01F672F4" w14:textId="77777777" w:rsidR="006D5CB3" w:rsidRDefault="006D5CB3" w:rsidP="006313E7">
            <w:pPr>
              <w:rPr>
                <w:sz w:val="32"/>
                <w:szCs w:val="32"/>
              </w:rPr>
            </w:pPr>
          </w:p>
          <w:p w14:paraId="66A4A02D" w14:textId="77777777" w:rsidR="003C009F" w:rsidRPr="009E5AB0" w:rsidRDefault="003C009F" w:rsidP="006313E7">
            <w:pPr>
              <w:rPr>
                <w:sz w:val="32"/>
                <w:szCs w:val="32"/>
              </w:rPr>
            </w:pPr>
            <w:r w:rsidRPr="009E5AB0">
              <w:rPr>
                <w:sz w:val="32"/>
                <w:szCs w:val="32"/>
              </w:rPr>
              <w:t>1. ________________________</w:t>
            </w:r>
            <w:r w:rsidR="006D5CB3" w:rsidRPr="009E5AB0">
              <w:rPr>
                <w:sz w:val="32"/>
                <w:szCs w:val="32"/>
              </w:rPr>
              <w:t>___</w:t>
            </w:r>
          </w:p>
          <w:p w14:paraId="54A1DEA0" w14:textId="77777777" w:rsidR="003C009F" w:rsidRPr="009E5AB0" w:rsidRDefault="003C009F" w:rsidP="003C009F">
            <w:pPr>
              <w:spacing w:before="120"/>
              <w:jc w:val="center"/>
              <w:rPr>
                <w:sz w:val="32"/>
                <w:szCs w:val="32"/>
              </w:rPr>
            </w:pPr>
            <w:r w:rsidRPr="009E5AB0">
              <w:rPr>
                <w:sz w:val="32"/>
                <w:szCs w:val="32"/>
              </w:rPr>
              <w:t xml:space="preserve">to get </w:t>
            </w:r>
            <m:oMath>
              <m:r>
                <w:rPr>
                  <w:rFonts w:ascii="Cambria Math" w:hAnsi="Cambria Math"/>
                  <w:sz w:val="32"/>
                  <w:szCs w:val="32"/>
                </w:rPr>
                <m:t>x's</m:t>
              </m:r>
            </m:oMath>
            <w:r w:rsidRPr="009E5AB0">
              <w:rPr>
                <w:sz w:val="32"/>
                <w:szCs w:val="32"/>
              </w:rPr>
              <w:t xml:space="preserve"> on one side only</w:t>
            </w:r>
          </w:p>
        </w:tc>
      </w:tr>
      <w:tr w:rsidR="00170E9F" w14:paraId="3D6C5073" w14:textId="77777777" w:rsidTr="006D5CB3">
        <w:trPr>
          <w:trHeight w:val="1701"/>
        </w:trPr>
        <w:tc>
          <w:tcPr>
            <w:tcW w:w="5379" w:type="dxa"/>
            <w:vMerge/>
          </w:tcPr>
          <w:p w14:paraId="082644C6" w14:textId="77777777" w:rsidR="003C009F" w:rsidRPr="00E92BB0" w:rsidRDefault="003C009F" w:rsidP="006313E7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5395" w:type="dxa"/>
            <w:tcBorders>
              <w:top w:val="dashed" w:sz="4" w:space="0" w:color="auto"/>
              <w:bottom w:val="dashed" w:sz="4" w:space="0" w:color="auto"/>
            </w:tcBorders>
          </w:tcPr>
          <w:p w14:paraId="3F2908FE" w14:textId="77777777" w:rsidR="006D5CB3" w:rsidRDefault="006D5CB3" w:rsidP="006313E7">
            <w:pPr>
              <w:rPr>
                <w:sz w:val="32"/>
                <w:szCs w:val="32"/>
              </w:rPr>
            </w:pPr>
          </w:p>
          <w:p w14:paraId="244AC06E" w14:textId="77777777" w:rsidR="003C009F" w:rsidRPr="009E5AB0" w:rsidRDefault="003C009F" w:rsidP="006313E7">
            <w:pPr>
              <w:rPr>
                <w:sz w:val="32"/>
                <w:szCs w:val="32"/>
              </w:rPr>
            </w:pPr>
            <w:r w:rsidRPr="009E5AB0">
              <w:rPr>
                <w:sz w:val="32"/>
                <w:szCs w:val="32"/>
              </w:rPr>
              <w:t>2._______________________</w:t>
            </w:r>
            <w:r w:rsidR="006D5CB3" w:rsidRPr="009E5AB0">
              <w:rPr>
                <w:sz w:val="32"/>
                <w:szCs w:val="32"/>
              </w:rPr>
              <w:t>___</w:t>
            </w:r>
          </w:p>
          <w:p w14:paraId="62C512BA" w14:textId="77777777" w:rsidR="003C009F" w:rsidRPr="009E5AB0" w:rsidRDefault="003C009F" w:rsidP="003C009F">
            <w:pPr>
              <w:spacing w:before="120"/>
              <w:jc w:val="center"/>
              <w:rPr>
                <w:sz w:val="32"/>
                <w:szCs w:val="32"/>
              </w:rPr>
            </w:pPr>
            <w:r w:rsidRPr="009E5AB0">
              <w:rPr>
                <w:sz w:val="32"/>
                <w:szCs w:val="32"/>
              </w:rPr>
              <w:t xml:space="preserve">to get </w:t>
            </w:r>
            <m:oMath>
              <m:r>
                <w:rPr>
                  <w:rFonts w:ascii="Cambria Math" w:hAnsi="Cambria Math"/>
                  <w:sz w:val="32"/>
                  <w:szCs w:val="32"/>
                </w:rPr>
                <m:t>x's</m:t>
              </m:r>
            </m:oMath>
            <w:r w:rsidRPr="009E5AB0">
              <w:rPr>
                <w:sz w:val="32"/>
                <w:szCs w:val="32"/>
              </w:rPr>
              <w:t xml:space="preserve"> by themselves</w:t>
            </w:r>
          </w:p>
        </w:tc>
      </w:tr>
      <w:tr w:rsidR="006D5CB3" w14:paraId="5A3D5CD2" w14:textId="77777777" w:rsidTr="006D5CB3">
        <w:trPr>
          <w:trHeight w:val="1701"/>
        </w:trPr>
        <w:tc>
          <w:tcPr>
            <w:tcW w:w="5379" w:type="dxa"/>
            <w:vMerge/>
          </w:tcPr>
          <w:p w14:paraId="7F570E4F" w14:textId="77777777" w:rsidR="003C009F" w:rsidRDefault="003C009F" w:rsidP="006313E7">
            <w:pPr>
              <w:jc w:val="center"/>
            </w:pPr>
          </w:p>
        </w:tc>
        <w:tc>
          <w:tcPr>
            <w:tcW w:w="5395" w:type="dxa"/>
            <w:tcBorders>
              <w:top w:val="dashed" w:sz="4" w:space="0" w:color="auto"/>
              <w:bottom w:val="single" w:sz="4" w:space="0" w:color="auto"/>
            </w:tcBorders>
          </w:tcPr>
          <w:p w14:paraId="49CCF84A" w14:textId="77777777" w:rsidR="006D5CB3" w:rsidRDefault="006D5CB3" w:rsidP="003C009F">
            <w:pPr>
              <w:rPr>
                <w:sz w:val="32"/>
                <w:szCs w:val="32"/>
              </w:rPr>
            </w:pPr>
          </w:p>
          <w:p w14:paraId="575E1802" w14:textId="77777777" w:rsidR="003C009F" w:rsidRPr="009E5AB0" w:rsidRDefault="003C009F" w:rsidP="003C009F">
            <w:pPr>
              <w:rPr>
                <w:sz w:val="32"/>
                <w:szCs w:val="32"/>
              </w:rPr>
            </w:pPr>
            <w:r w:rsidRPr="009E5AB0">
              <w:rPr>
                <w:sz w:val="32"/>
                <w:szCs w:val="32"/>
              </w:rPr>
              <w:t>3.___________________________</w:t>
            </w:r>
          </w:p>
          <w:p w14:paraId="4FCBD87F" w14:textId="77777777" w:rsidR="003C009F" w:rsidRPr="009E5AB0" w:rsidRDefault="003C009F" w:rsidP="003C009F">
            <w:pPr>
              <w:jc w:val="center"/>
              <w:rPr>
                <w:sz w:val="32"/>
                <w:szCs w:val="32"/>
              </w:rPr>
            </w:pPr>
            <w:r w:rsidRPr="009E5AB0">
              <w:rPr>
                <w:sz w:val="32"/>
                <w:szCs w:val="32"/>
              </w:rPr>
              <w:t xml:space="preserve">to find the value of </w:t>
            </w:r>
            <m:oMath>
              <m:r>
                <w:rPr>
                  <w:rFonts w:ascii="Cambria Math" w:hAnsi="Cambria Math"/>
                  <w:sz w:val="32"/>
                  <w:szCs w:val="32"/>
                </w:rPr>
                <m:t>x</m:t>
              </m:r>
            </m:oMath>
          </w:p>
        </w:tc>
      </w:tr>
      <w:tr w:rsidR="006D5CB3" w:rsidRPr="008522BB" w14:paraId="660D3543" w14:textId="77777777" w:rsidTr="006D5CB3">
        <w:trPr>
          <w:trHeight w:val="1701"/>
        </w:trPr>
        <w:tc>
          <w:tcPr>
            <w:tcW w:w="5379" w:type="dxa"/>
            <w:vMerge w:val="restart"/>
            <w:tcBorders>
              <w:right w:val="dashed" w:sz="4" w:space="0" w:color="auto"/>
            </w:tcBorders>
          </w:tcPr>
          <w:p w14:paraId="7F1ED893" w14:textId="77777777" w:rsidR="00F42E21" w:rsidRPr="009E5AB0" w:rsidRDefault="00F42E21" w:rsidP="006313E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395" w:type="dxa"/>
            <w:tcBorders>
              <w:left w:val="dashed" w:sz="4" w:space="0" w:color="auto"/>
              <w:bottom w:val="dashed" w:sz="4" w:space="0" w:color="auto"/>
            </w:tcBorders>
          </w:tcPr>
          <w:p w14:paraId="5D677C02" w14:textId="77777777" w:rsidR="00F42E21" w:rsidRPr="009E5AB0" w:rsidRDefault="00F42E21" w:rsidP="006313E7">
            <w:pPr>
              <w:jc w:val="center"/>
              <w:rPr>
                <w:sz w:val="32"/>
                <w:szCs w:val="32"/>
              </w:rPr>
            </w:pPr>
          </w:p>
        </w:tc>
      </w:tr>
      <w:tr w:rsidR="00F42E21" w:rsidRPr="007D3168" w14:paraId="66A5A9DF" w14:textId="77777777" w:rsidTr="006D5CB3">
        <w:trPr>
          <w:trHeight w:val="1701"/>
        </w:trPr>
        <w:tc>
          <w:tcPr>
            <w:tcW w:w="5379" w:type="dxa"/>
            <w:vMerge/>
          </w:tcPr>
          <w:p w14:paraId="23C131B2" w14:textId="77777777" w:rsidR="00F42E21" w:rsidRPr="009E5AB0" w:rsidRDefault="00F42E21" w:rsidP="006313E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395" w:type="dxa"/>
            <w:tcBorders>
              <w:top w:val="dashed" w:sz="4" w:space="0" w:color="auto"/>
            </w:tcBorders>
          </w:tcPr>
          <w:p w14:paraId="459C31C9" w14:textId="77777777" w:rsidR="006D5CB3" w:rsidRDefault="006D5CB3" w:rsidP="006313E7">
            <w:pPr>
              <w:rPr>
                <w:sz w:val="32"/>
                <w:szCs w:val="32"/>
              </w:rPr>
            </w:pPr>
          </w:p>
          <w:p w14:paraId="142EC7BC" w14:textId="77777777" w:rsidR="00F42E21" w:rsidRPr="009E5AB0" w:rsidRDefault="00F42E21" w:rsidP="006313E7">
            <w:pPr>
              <w:rPr>
                <w:sz w:val="32"/>
                <w:szCs w:val="32"/>
              </w:rPr>
            </w:pPr>
            <w:r w:rsidRPr="009E5AB0">
              <w:rPr>
                <w:sz w:val="32"/>
                <w:szCs w:val="32"/>
              </w:rPr>
              <w:t>1. ________________________</w:t>
            </w:r>
            <w:r w:rsidR="006D5CB3" w:rsidRPr="009E5AB0">
              <w:rPr>
                <w:sz w:val="32"/>
                <w:szCs w:val="32"/>
              </w:rPr>
              <w:t>___</w:t>
            </w:r>
          </w:p>
          <w:p w14:paraId="61B1375C" w14:textId="77777777" w:rsidR="00F42E21" w:rsidRPr="009E5AB0" w:rsidRDefault="00F42E21" w:rsidP="006313E7">
            <w:pPr>
              <w:spacing w:before="120"/>
              <w:jc w:val="center"/>
              <w:rPr>
                <w:sz w:val="32"/>
                <w:szCs w:val="32"/>
              </w:rPr>
            </w:pPr>
            <w:r w:rsidRPr="009E5AB0">
              <w:rPr>
                <w:sz w:val="32"/>
                <w:szCs w:val="32"/>
              </w:rPr>
              <w:t xml:space="preserve">to get </w:t>
            </w:r>
            <m:oMath>
              <m:r>
                <w:rPr>
                  <w:rFonts w:ascii="Cambria Math" w:hAnsi="Cambria Math"/>
                  <w:sz w:val="32"/>
                  <w:szCs w:val="32"/>
                </w:rPr>
                <m:t>x's</m:t>
              </m:r>
            </m:oMath>
            <w:r w:rsidRPr="009E5AB0">
              <w:rPr>
                <w:sz w:val="32"/>
                <w:szCs w:val="32"/>
              </w:rPr>
              <w:t xml:space="preserve"> on one side only</w:t>
            </w:r>
          </w:p>
        </w:tc>
      </w:tr>
      <w:tr w:rsidR="00F42E21" w:rsidRPr="007D3168" w14:paraId="6F5D2F87" w14:textId="77777777" w:rsidTr="006D5CB3">
        <w:trPr>
          <w:trHeight w:val="1701"/>
        </w:trPr>
        <w:tc>
          <w:tcPr>
            <w:tcW w:w="5379" w:type="dxa"/>
            <w:vMerge/>
          </w:tcPr>
          <w:p w14:paraId="7C72CDF6" w14:textId="77777777" w:rsidR="00F42E21" w:rsidRPr="009E5AB0" w:rsidRDefault="00F42E21" w:rsidP="006313E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395" w:type="dxa"/>
          </w:tcPr>
          <w:p w14:paraId="5B546388" w14:textId="77777777" w:rsidR="006D5CB3" w:rsidRDefault="006D5CB3" w:rsidP="006313E7">
            <w:pPr>
              <w:rPr>
                <w:sz w:val="32"/>
                <w:szCs w:val="32"/>
              </w:rPr>
            </w:pPr>
          </w:p>
          <w:p w14:paraId="4F7B3A56" w14:textId="77777777" w:rsidR="00F42E21" w:rsidRPr="009E5AB0" w:rsidRDefault="00F42E21" w:rsidP="006313E7">
            <w:pPr>
              <w:rPr>
                <w:sz w:val="32"/>
                <w:szCs w:val="32"/>
              </w:rPr>
            </w:pPr>
            <w:r w:rsidRPr="009E5AB0">
              <w:rPr>
                <w:sz w:val="32"/>
                <w:szCs w:val="32"/>
              </w:rPr>
              <w:t>2._______________________</w:t>
            </w:r>
            <w:r w:rsidR="006D5CB3" w:rsidRPr="009E5AB0">
              <w:rPr>
                <w:sz w:val="32"/>
                <w:szCs w:val="32"/>
              </w:rPr>
              <w:t>___</w:t>
            </w:r>
          </w:p>
          <w:p w14:paraId="4579DE97" w14:textId="77777777" w:rsidR="00F42E21" w:rsidRPr="009E5AB0" w:rsidRDefault="00F42E21" w:rsidP="006313E7">
            <w:pPr>
              <w:spacing w:before="120"/>
              <w:jc w:val="center"/>
              <w:rPr>
                <w:sz w:val="32"/>
                <w:szCs w:val="32"/>
              </w:rPr>
            </w:pPr>
            <w:r w:rsidRPr="009E5AB0">
              <w:rPr>
                <w:sz w:val="32"/>
                <w:szCs w:val="32"/>
              </w:rPr>
              <w:t xml:space="preserve">to get </w:t>
            </w:r>
            <m:oMath>
              <m:r>
                <w:rPr>
                  <w:rFonts w:ascii="Cambria Math" w:hAnsi="Cambria Math"/>
                  <w:sz w:val="32"/>
                  <w:szCs w:val="32"/>
                </w:rPr>
                <m:t>x's</m:t>
              </m:r>
            </m:oMath>
            <w:r w:rsidRPr="009E5AB0">
              <w:rPr>
                <w:sz w:val="32"/>
                <w:szCs w:val="32"/>
              </w:rPr>
              <w:t xml:space="preserve"> by themselves</w:t>
            </w:r>
          </w:p>
        </w:tc>
      </w:tr>
      <w:tr w:rsidR="00F42E21" w:rsidRPr="003C009F" w14:paraId="44A9B145" w14:textId="77777777" w:rsidTr="006D5CB3">
        <w:trPr>
          <w:trHeight w:val="1701"/>
        </w:trPr>
        <w:tc>
          <w:tcPr>
            <w:tcW w:w="5379" w:type="dxa"/>
            <w:vMerge/>
          </w:tcPr>
          <w:p w14:paraId="64F544BA" w14:textId="77777777" w:rsidR="00F42E21" w:rsidRPr="009E5AB0" w:rsidRDefault="00F42E21" w:rsidP="006313E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395" w:type="dxa"/>
          </w:tcPr>
          <w:p w14:paraId="305A88FC" w14:textId="77777777" w:rsidR="006D5CB3" w:rsidRDefault="006D5CB3" w:rsidP="006313E7">
            <w:pPr>
              <w:rPr>
                <w:sz w:val="32"/>
                <w:szCs w:val="32"/>
              </w:rPr>
            </w:pPr>
          </w:p>
          <w:p w14:paraId="1C45F73A" w14:textId="77777777" w:rsidR="00F42E21" w:rsidRPr="009E5AB0" w:rsidRDefault="00F42E21" w:rsidP="006313E7">
            <w:pPr>
              <w:rPr>
                <w:sz w:val="32"/>
                <w:szCs w:val="32"/>
              </w:rPr>
            </w:pPr>
            <w:r w:rsidRPr="009E5AB0">
              <w:rPr>
                <w:sz w:val="32"/>
                <w:szCs w:val="32"/>
              </w:rPr>
              <w:t>3.___________________________</w:t>
            </w:r>
          </w:p>
          <w:p w14:paraId="432A3114" w14:textId="77777777" w:rsidR="00F42E21" w:rsidRPr="009E5AB0" w:rsidRDefault="00F42E21" w:rsidP="006313E7">
            <w:pPr>
              <w:jc w:val="center"/>
              <w:rPr>
                <w:sz w:val="32"/>
                <w:szCs w:val="32"/>
              </w:rPr>
            </w:pPr>
            <w:r w:rsidRPr="009E5AB0">
              <w:rPr>
                <w:sz w:val="32"/>
                <w:szCs w:val="32"/>
              </w:rPr>
              <w:t xml:space="preserve">to find the value of </w:t>
            </w:r>
            <m:oMath>
              <m:r>
                <w:rPr>
                  <w:rFonts w:ascii="Cambria Math" w:hAnsi="Cambria Math"/>
                  <w:sz w:val="32"/>
                  <w:szCs w:val="32"/>
                </w:rPr>
                <m:t>x</m:t>
              </m:r>
            </m:oMath>
          </w:p>
        </w:tc>
      </w:tr>
    </w:tbl>
    <w:p w14:paraId="549DCCD7" w14:textId="77777777" w:rsidR="009F56BC" w:rsidRDefault="009F56BC">
      <w:pPr>
        <w:sectPr w:rsidR="009F56BC" w:rsidSect="003C009F"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leGrid"/>
        <w:tblW w:w="74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1"/>
        <w:gridCol w:w="6"/>
        <w:gridCol w:w="3692"/>
      </w:tblGrid>
      <w:tr w:rsidR="009F56BC" w14:paraId="46186210" w14:textId="77777777" w:rsidTr="006313E7">
        <w:tc>
          <w:tcPr>
            <w:tcW w:w="3781" w:type="dxa"/>
          </w:tcPr>
          <w:p w14:paraId="7FEB96DC" w14:textId="0FB5D954" w:rsidR="00A874A6" w:rsidRDefault="009F56BC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noProof/>
                <w:lang w:eastAsia="en-GB"/>
              </w:rPr>
              <w:lastRenderedPageBreak/>
              <w:drawing>
                <wp:inline distT="0" distB="0" distL="0" distR="0" wp14:anchorId="7240A7E7" wp14:editId="35D53E2D">
                  <wp:extent cx="1937441" cy="692749"/>
                  <wp:effectExtent l="0" t="0" r="0" b="0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8703" cy="69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882FC1" w14:textId="0C34FA6E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7B20675F" w14:textId="204206B5" w:rsidR="009F56BC" w:rsidRPr="001A7E35" w:rsidRDefault="00A874A6" w:rsidP="0032346D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909147E" wp14:editId="66EA3CEF">
                      <wp:simplePos x="0" y="0"/>
                      <wp:positionH relativeFrom="column">
                        <wp:posOffset>1390285</wp:posOffset>
                      </wp:positionH>
                      <wp:positionV relativeFrom="paragraph">
                        <wp:posOffset>166577</wp:posOffset>
                      </wp:positionV>
                      <wp:extent cx="0" cy="457200"/>
                      <wp:effectExtent l="50800" t="0" r="76200" b="76200"/>
                      <wp:wrapNone/>
                      <wp:docPr id="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57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type w14:anchorId="4E44D3F1" id="_x0000_t32" coordsize="21600,21600" o:spt="32" o:oned="t" path="m0,0l21600,21600e" filled="f">
                      <v:path arrowok="t" fillok="f" o:connecttype="none"/>
                      <o:lock v:ext="edit" shapetype="t"/>
                    </v:shapetype>
                    <v:shape id="Straight Arrow Connector 9" o:spid="_x0000_s1026" type="#_x0000_t32" style="position:absolute;margin-left:109.45pt;margin-top:13.1pt;width:0;height:3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9F56BC" w:rsidRPr="001A7E35">
              <w:rPr>
                <w:rFonts w:ascii="Verdana" w:hAnsi="Verdana"/>
                <w:sz w:val="20"/>
                <w:szCs w:val="20"/>
              </w:rPr>
              <w:t>Equation: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="0032346D">
              <w:rPr>
                <w:rFonts w:ascii="Verdana" w:hAnsi="Verdana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5x+2=4x+6</m:t>
              </m:r>
            </m:oMath>
          </w:p>
          <w:p w14:paraId="252AA0D3" w14:textId="3F4EDCF3" w:rsidR="009F56BC" w:rsidRDefault="009F56BC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 xml:space="preserve">Subtract </w:t>
            </w:r>
          </w:p>
          <w:p w14:paraId="6F68751F" w14:textId="1AFF6F12" w:rsidR="009F56BC" w:rsidRPr="001A7E35" w:rsidRDefault="009F56BC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Unknowns:</w:t>
            </w:r>
          </w:p>
          <w:p w14:paraId="1562287D" w14:textId="6F3491F7" w:rsidR="009F56BC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9F4F628" wp14:editId="4D5BBDFE">
                      <wp:simplePos x="0" y="0"/>
                      <wp:positionH relativeFrom="column">
                        <wp:posOffset>1393234</wp:posOffset>
                      </wp:positionH>
                      <wp:positionV relativeFrom="paragraph">
                        <wp:posOffset>190003</wp:posOffset>
                      </wp:positionV>
                      <wp:extent cx="0" cy="457200"/>
                      <wp:effectExtent l="50800" t="0" r="76200" b="76200"/>
                      <wp:wrapNone/>
                      <wp:docPr id="10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57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7CF5F866" id="Straight Arrow Connector 10" o:spid="_x0000_s1026" type="#_x0000_t32" style="position:absolute;margin-left:109.7pt;margin-top:14.95pt;width:0;height:3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=</w:t>
            </w:r>
          </w:p>
          <w:p w14:paraId="71B8118F" w14:textId="4FB343AB" w:rsidR="009F56BC" w:rsidRPr="001A7E35" w:rsidRDefault="009F56BC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Inverse 1:</w:t>
            </w:r>
            <w:r w:rsidR="00A874A6">
              <w:rPr>
                <w:noProof/>
                <w:lang w:val="en-US"/>
              </w:rPr>
              <w:t xml:space="preserve"> </w:t>
            </w:r>
          </w:p>
          <w:p w14:paraId="7731840B" w14:textId="77777777" w:rsidR="00A874A6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45AC2FF8" w14:textId="4ACEB639" w:rsidR="00A874A6" w:rsidRPr="001A7E35" w:rsidRDefault="009F56BC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Solution</w:t>
            </w:r>
            <w:r>
              <w:rPr>
                <w:noProof/>
                <w:lang w:val="en-US"/>
              </w:rPr>
              <w:t>:</w:t>
            </w:r>
            <w:r w:rsidR="00A874A6">
              <w:rPr>
                <w:rFonts w:ascii="Verdana" w:hAnsi="Verdana"/>
                <w:sz w:val="20"/>
                <w:szCs w:val="20"/>
              </w:rPr>
              <w:t xml:space="preserve">                 =</w:t>
            </w:r>
          </w:p>
          <w:p w14:paraId="53948553" w14:textId="77777777" w:rsidR="009F56BC" w:rsidRDefault="009F56BC" w:rsidP="006313E7">
            <w:pPr>
              <w:spacing w:line="360" w:lineRule="auto"/>
            </w:pPr>
          </w:p>
          <w:p w14:paraId="25F28651" w14:textId="77777777" w:rsidR="00A874A6" w:rsidRDefault="00A874A6" w:rsidP="006313E7">
            <w:pPr>
              <w:spacing w:line="360" w:lineRule="auto"/>
            </w:pPr>
          </w:p>
        </w:tc>
        <w:tc>
          <w:tcPr>
            <w:tcW w:w="3698" w:type="dxa"/>
            <w:gridSpan w:val="2"/>
          </w:tcPr>
          <w:p w14:paraId="6417A412" w14:textId="669F8FDA" w:rsidR="009F56BC" w:rsidRDefault="009F56BC" w:rsidP="006313E7">
            <w:r w:rsidRPr="001A7E35">
              <w:rPr>
                <w:noProof/>
                <w:lang w:eastAsia="en-GB"/>
              </w:rPr>
              <w:drawing>
                <wp:inline distT="0" distB="0" distL="0" distR="0" wp14:anchorId="13143C4A" wp14:editId="125E7B42">
                  <wp:extent cx="2162365" cy="692150"/>
                  <wp:effectExtent l="0" t="0" r="0" b="0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t="3933" b="53709"/>
                          <a:stretch/>
                        </pic:blipFill>
                        <pic:spPr bwMode="auto">
                          <a:xfrm>
                            <a:off x="0" y="0"/>
                            <a:ext cx="2164221" cy="6927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A9CBAE7" w14:textId="77777777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56115593" w14:textId="07B869E4" w:rsidR="0032346D" w:rsidRPr="0032346D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6156711" wp14:editId="7A599A32">
                      <wp:simplePos x="0" y="0"/>
                      <wp:positionH relativeFrom="column">
                        <wp:posOffset>1384979</wp:posOffset>
                      </wp:positionH>
                      <wp:positionV relativeFrom="paragraph">
                        <wp:posOffset>137933</wp:posOffset>
                      </wp:positionV>
                      <wp:extent cx="0" cy="457200"/>
                      <wp:effectExtent l="50800" t="0" r="76200" b="76200"/>
                      <wp:wrapNone/>
                      <wp:docPr id="11" name="Straight Arrow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57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7E7FFD8C" id="Straight Arrow Connector 11" o:spid="_x0000_s1026" type="#_x0000_t32" style="position:absolute;margin-left:109.05pt;margin-top:10.85pt;width:0;height:3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9F56BC" w:rsidRPr="001A7E35">
              <w:rPr>
                <w:rFonts w:ascii="Verdana" w:hAnsi="Verdana"/>
                <w:sz w:val="20"/>
                <w:szCs w:val="20"/>
              </w:rPr>
              <w:t>Equation</w:t>
            </w:r>
            <w:r w:rsidRPr="001A7E35">
              <w:rPr>
                <w:rFonts w:ascii="Verdana" w:hAnsi="Verdana"/>
                <w:sz w:val="20"/>
                <w:szCs w:val="20"/>
              </w:rPr>
              <w:t>:</w:t>
            </w:r>
            <w:r w:rsidR="0032346D">
              <w:rPr>
                <w:rFonts w:ascii="Verdana" w:hAnsi="Verdana"/>
                <w:sz w:val="20"/>
                <w:szCs w:val="20"/>
              </w:rPr>
              <w:t xml:space="preserve">   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4t</m:t>
              </m:r>
              <m:r>
                <w:rPr>
                  <w:rFonts w:ascii="Cambria Math" w:hAnsi="Cambria Math"/>
                  <w:sz w:val="28"/>
                  <w:szCs w:val="28"/>
                </w:rPr>
                <m:t>+2=</m:t>
              </m:r>
              <m:r>
                <w:rPr>
                  <w:rFonts w:ascii="Cambria Math" w:hAnsi="Cambria Math"/>
                  <w:sz w:val="28"/>
                  <w:szCs w:val="28"/>
                </w:rPr>
                <m:t>2t</m:t>
              </m:r>
              <m:r>
                <w:rPr>
                  <w:rFonts w:ascii="Cambria Math" w:hAnsi="Cambria Math"/>
                  <w:sz w:val="28"/>
                  <w:szCs w:val="28"/>
                </w:rPr>
                <m:t>+6</m:t>
              </m:r>
            </m:oMath>
          </w:p>
          <w:p w14:paraId="272F83C3" w14:textId="720CD98B" w:rsidR="009F56BC" w:rsidRPr="0032346D" w:rsidRDefault="009F56BC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 xml:space="preserve">Subtract </w:t>
            </w:r>
          </w:p>
          <w:p w14:paraId="64DEA089" w14:textId="77777777" w:rsidR="009F56BC" w:rsidRPr="001A7E35" w:rsidRDefault="009F56BC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Unknowns:</w:t>
            </w:r>
          </w:p>
          <w:p w14:paraId="245030E5" w14:textId="343FBD32" w:rsidR="00A874A6" w:rsidRPr="001A7E35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E9DBED0" wp14:editId="2623A24A">
                      <wp:simplePos x="0" y="0"/>
                      <wp:positionH relativeFrom="column">
                        <wp:posOffset>1399540</wp:posOffset>
                      </wp:positionH>
                      <wp:positionV relativeFrom="paragraph">
                        <wp:posOffset>151972</wp:posOffset>
                      </wp:positionV>
                      <wp:extent cx="1301" cy="269668"/>
                      <wp:effectExtent l="50800" t="0" r="100330" b="60960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01" cy="26966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23E425BA" id="Straight Arrow Connector 14" o:spid="_x0000_s1026" type="#_x0000_t32" style="position:absolute;margin-left:110.2pt;margin-top:11.95pt;width:.1pt;height:21.25pt;flip:x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=</w:t>
            </w:r>
          </w:p>
          <w:p w14:paraId="5D30C5D4" w14:textId="13D6D896" w:rsidR="009F56BC" w:rsidRPr="001A7E35" w:rsidRDefault="009F56BC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Inverse 1:</w:t>
            </w:r>
          </w:p>
          <w:p w14:paraId="4CBFB8DA" w14:textId="2F26A4E1" w:rsidR="00A874A6" w:rsidRPr="001A7E35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000B698" wp14:editId="4300505B">
                      <wp:simplePos x="0" y="0"/>
                      <wp:positionH relativeFrom="column">
                        <wp:posOffset>1391417</wp:posOffset>
                      </wp:positionH>
                      <wp:positionV relativeFrom="paragraph">
                        <wp:posOffset>192927</wp:posOffset>
                      </wp:positionV>
                      <wp:extent cx="132" cy="328458"/>
                      <wp:effectExtent l="50800" t="0" r="76200" b="78105"/>
                      <wp:wrapNone/>
                      <wp:docPr id="13" name="Straight Arr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" cy="32845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6872D234" id="Straight Arrow Connector 13" o:spid="_x0000_s1026" type="#_x0000_t32" style="position:absolute;margin-left:109.55pt;margin-top:15.2pt;width:0;height:25.8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=</w:t>
            </w:r>
          </w:p>
          <w:p w14:paraId="447B34BC" w14:textId="57A34F50" w:rsidR="009F56BC" w:rsidRPr="001A7E35" w:rsidRDefault="009F56BC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Inverse 2:</w:t>
            </w:r>
          </w:p>
          <w:p w14:paraId="7E17857A" w14:textId="77777777" w:rsidR="00A874A6" w:rsidRDefault="00A874A6" w:rsidP="006313E7">
            <w:pPr>
              <w:rPr>
                <w:rFonts w:ascii="Verdana" w:hAnsi="Verdana"/>
                <w:sz w:val="20"/>
                <w:szCs w:val="20"/>
              </w:rPr>
            </w:pPr>
          </w:p>
          <w:p w14:paraId="55C887E3" w14:textId="142FE37F" w:rsidR="00A874A6" w:rsidRPr="001A7E35" w:rsidRDefault="009F56BC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Solution</w:t>
            </w:r>
            <w:r w:rsidR="00A874A6" w:rsidRPr="001A7E35">
              <w:rPr>
                <w:rFonts w:ascii="Verdana" w:hAnsi="Verdana"/>
                <w:sz w:val="20"/>
                <w:szCs w:val="20"/>
              </w:rPr>
              <w:t>:</w:t>
            </w:r>
            <w:r w:rsidR="00A874A6">
              <w:rPr>
                <w:rFonts w:ascii="Verdana" w:hAnsi="Verdana"/>
                <w:sz w:val="20"/>
                <w:szCs w:val="20"/>
              </w:rPr>
              <w:t xml:space="preserve">                 =</w:t>
            </w:r>
          </w:p>
          <w:p w14:paraId="16F16766" w14:textId="31B7085C" w:rsidR="009F56BC" w:rsidRDefault="009F56BC" w:rsidP="006313E7"/>
        </w:tc>
      </w:tr>
      <w:tr w:rsidR="009F56BC" w14:paraId="54F4572B" w14:textId="77777777" w:rsidTr="00A874A6">
        <w:tc>
          <w:tcPr>
            <w:tcW w:w="3787" w:type="dxa"/>
            <w:gridSpan w:val="2"/>
          </w:tcPr>
          <w:p w14:paraId="3076C785" w14:textId="77777777" w:rsidR="009F56BC" w:rsidRDefault="009F56BC" w:rsidP="006313E7">
            <w:r w:rsidRPr="001A7E35">
              <w:rPr>
                <w:noProof/>
                <w:lang w:eastAsia="en-GB"/>
              </w:rPr>
              <w:drawing>
                <wp:inline distT="0" distB="0" distL="0" distR="0" wp14:anchorId="2A7CB280" wp14:editId="0CD89F89">
                  <wp:extent cx="2280920" cy="925772"/>
                  <wp:effectExtent l="0" t="0" r="5080" b="0"/>
                  <wp:docPr id="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t="46290"/>
                          <a:stretch/>
                        </pic:blipFill>
                        <pic:spPr bwMode="auto">
                          <a:xfrm>
                            <a:off x="0" y="0"/>
                            <a:ext cx="2281296" cy="925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9BB2E2D" w14:textId="77777777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2B0B08E6" w14:textId="1717C254" w:rsidR="0032346D" w:rsidRPr="0032346D" w:rsidRDefault="00A874A6" w:rsidP="00A874A6">
            <w:pPr>
              <w:spacing w:line="360" w:lineRule="auto"/>
              <w:rPr>
                <w:rFonts w:ascii="Verdana" w:hAnsi="Verdana"/>
                <w:sz w:val="28"/>
                <w:szCs w:val="28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68A0533" wp14:editId="47F620B0">
                      <wp:simplePos x="0" y="0"/>
                      <wp:positionH relativeFrom="column">
                        <wp:posOffset>1384979</wp:posOffset>
                      </wp:positionH>
                      <wp:positionV relativeFrom="paragraph">
                        <wp:posOffset>137933</wp:posOffset>
                      </wp:positionV>
                      <wp:extent cx="0" cy="457200"/>
                      <wp:effectExtent l="50800" t="0" r="76200" b="76200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57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42E1B96C" id="Straight Arrow Connector 15" o:spid="_x0000_s1026" type="#_x0000_t32" style="position:absolute;margin-left:109.05pt;margin-top:10.85pt;width:0;height:3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1A7E35">
              <w:rPr>
                <w:rFonts w:ascii="Verdana" w:hAnsi="Verdana"/>
                <w:sz w:val="20"/>
                <w:szCs w:val="20"/>
              </w:rPr>
              <w:t>Equation:</w:t>
            </w:r>
            <w:r w:rsidR="0032346D">
              <w:rPr>
                <w:rFonts w:ascii="Verdana" w:hAnsi="Verdana"/>
                <w:sz w:val="20"/>
                <w:szCs w:val="20"/>
              </w:rPr>
              <w:t xml:space="preserve">    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n</m:t>
              </m:r>
              <m:r>
                <w:rPr>
                  <w:rFonts w:ascii="Cambria Math" w:hAnsi="Cambria Math"/>
                  <w:sz w:val="28"/>
                  <w:szCs w:val="28"/>
                </w:rPr>
                <m:t>+</m:t>
              </m:r>
              <m:r>
                <w:rPr>
                  <w:rFonts w:ascii="Cambria Math" w:hAnsi="Cambria Math"/>
                  <w:sz w:val="28"/>
                  <w:szCs w:val="28"/>
                </w:rPr>
                <m:t>3</m:t>
              </m:r>
              <m:r>
                <w:rPr>
                  <w:rFonts w:ascii="Cambria Math" w:hAnsi="Cambria Math"/>
                  <w:sz w:val="28"/>
                  <w:szCs w:val="28"/>
                </w:rPr>
                <m:t>=</m:t>
              </m:r>
              <m:r>
                <w:rPr>
                  <w:rFonts w:ascii="Cambria Math" w:hAnsi="Cambria Math"/>
                  <w:sz w:val="28"/>
                  <w:szCs w:val="28"/>
                </w:rPr>
                <m:t>n+10</m:t>
              </m:r>
            </m:oMath>
          </w:p>
          <w:p w14:paraId="0B8FF966" w14:textId="61613858" w:rsidR="00A874A6" w:rsidRPr="0032346D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 xml:space="preserve">Subtract </w:t>
            </w:r>
          </w:p>
          <w:p w14:paraId="2D5F72F5" w14:textId="77777777" w:rsidR="00A874A6" w:rsidRPr="001A7E35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Unknowns:</w:t>
            </w:r>
          </w:p>
          <w:p w14:paraId="41C9DD9F" w14:textId="77777777" w:rsidR="00A874A6" w:rsidRPr="001A7E35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850CB64" wp14:editId="5E9791CB">
                      <wp:simplePos x="0" y="0"/>
                      <wp:positionH relativeFrom="column">
                        <wp:posOffset>1399540</wp:posOffset>
                      </wp:positionH>
                      <wp:positionV relativeFrom="paragraph">
                        <wp:posOffset>151972</wp:posOffset>
                      </wp:positionV>
                      <wp:extent cx="1301" cy="269668"/>
                      <wp:effectExtent l="50800" t="0" r="100330" b="60960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01" cy="26966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63226E99" id="Straight Arrow Connector 16" o:spid="_x0000_s1026" type="#_x0000_t32" style="position:absolute;margin-left:110.2pt;margin-top:11.95pt;width:.1pt;height:21.25pt;flip:x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=</w:t>
            </w:r>
          </w:p>
          <w:p w14:paraId="7847F493" w14:textId="77777777" w:rsidR="00A874A6" w:rsidRPr="001A7E35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Inverse 1:</w:t>
            </w:r>
          </w:p>
          <w:p w14:paraId="7B7EA71B" w14:textId="77777777" w:rsidR="00A874A6" w:rsidRPr="001A7E35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7C10A1C" wp14:editId="43ADCD8E">
                      <wp:simplePos x="0" y="0"/>
                      <wp:positionH relativeFrom="column">
                        <wp:posOffset>1391417</wp:posOffset>
                      </wp:positionH>
                      <wp:positionV relativeFrom="paragraph">
                        <wp:posOffset>192927</wp:posOffset>
                      </wp:positionV>
                      <wp:extent cx="132" cy="328458"/>
                      <wp:effectExtent l="50800" t="0" r="76200" b="78105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" cy="32845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477E31D3" id="Straight Arrow Connector 17" o:spid="_x0000_s1026" type="#_x0000_t32" style="position:absolute;margin-left:109.55pt;margin-top:15.2pt;width:0;height:25.8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=</w:t>
            </w:r>
          </w:p>
          <w:p w14:paraId="44DDB2D1" w14:textId="77777777" w:rsidR="00A874A6" w:rsidRPr="001A7E35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Inverse 2:</w:t>
            </w:r>
          </w:p>
          <w:p w14:paraId="0821C715" w14:textId="77777777" w:rsidR="00A874A6" w:rsidRDefault="00A874A6" w:rsidP="00A874A6">
            <w:pPr>
              <w:rPr>
                <w:rFonts w:ascii="Verdana" w:hAnsi="Verdana"/>
                <w:sz w:val="20"/>
                <w:szCs w:val="20"/>
              </w:rPr>
            </w:pPr>
          </w:p>
          <w:p w14:paraId="4A07782B" w14:textId="0586C4D2" w:rsidR="009F56BC" w:rsidRPr="0032346D" w:rsidRDefault="00A874A6" w:rsidP="0032346D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Solution:</w:t>
            </w:r>
            <w:r>
              <w:rPr>
                <w:rFonts w:ascii="Verdana" w:hAnsi="Verdana"/>
                <w:sz w:val="20"/>
                <w:szCs w:val="20"/>
              </w:rPr>
              <w:t xml:space="preserve">                 =</w:t>
            </w:r>
            <w:bookmarkStart w:id="0" w:name="_GoBack"/>
            <w:bookmarkEnd w:id="0"/>
          </w:p>
        </w:tc>
        <w:tc>
          <w:tcPr>
            <w:tcW w:w="3692" w:type="dxa"/>
          </w:tcPr>
          <w:p w14:paraId="1B99F1D9" w14:textId="77777777" w:rsidR="009F56BC" w:rsidRDefault="009F56BC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</w:t>
            </w:r>
          </w:p>
          <w:p w14:paraId="7BDFDEB5" w14:textId="77777777" w:rsidR="009F56BC" w:rsidRDefault="009F56BC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566FAD87" w14:textId="2162CCDF" w:rsidR="009F56BC" w:rsidRPr="0032346D" w:rsidRDefault="0032346D" w:rsidP="006313E7">
            <w:pPr>
              <w:spacing w:line="360" w:lineRule="auto"/>
              <w:rPr>
                <w:rFonts w:ascii="Verdana" w:hAnsi="Verdana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 xml:space="preserve">                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3n+6=n+1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oMath>
            </m:oMathPara>
          </w:p>
          <w:p w14:paraId="3CE72A4C" w14:textId="738432C7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324DFC4" wp14:editId="7FD11C19">
                      <wp:simplePos x="0" y="0"/>
                      <wp:positionH relativeFrom="column">
                        <wp:posOffset>1404117</wp:posOffset>
                      </wp:positionH>
                      <wp:positionV relativeFrom="paragraph">
                        <wp:posOffset>159561</wp:posOffset>
                      </wp:positionV>
                      <wp:extent cx="0" cy="457200"/>
                      <wp:effectExtent l="50800" t="0" r="76200" b="76200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57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7CEFEE87" id="Straight Arrow Connector 18" o:spid="_x0000_s1026" type="#_x0000_t32" style="position:absolute;margin-left:110.55pt;margin-top:12.55pt;width:0;height:3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  <w:p w14:paraId="557CDF2C" w14:textId="29C48738" w:rsidR="00A874A6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 xml:space="preserve">Subtract </w:t>
            </w:r>
          </w:p>
          <w:p w14:paraId="328A8250" w14:textId="77777777" w:rsidR="00A874A6" w:rsidRPr="001A7E35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Unknowns:</w:t>
            </w:r>
          </w:p>
          <w:p w14:paraId="06B5FD0D" w14:textId="77777777" w:rsidR="00A874A6" w:rsidRPr="001A7E35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C972484" wp14:editId="7D60C047">
                      <wp:simplePos x="0" y="0"/>
                      <wp:positionH relativeFrom="column">
                        <wp:posOffset>1399540</wp:posOffset>
                      </wp:positionH>
                      <wp:positionV relativeFrom="paragraph">
                        <wp:posOffset>151972</wp:posOffset>
                      </wp:positionV>
                      <wp:extent cx="1301" cy="269668"/>
                      <wp:effectExtent l="50800" t="0" r="100330" b="60960"/>
                      <wp:wrapNone/>
                      <wp:docPr id="19" name="Straight Arrow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01" cy="26966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4CEE1C80" id="Straight Arrow Connector 19" o:spid="_x0000_s1026" type="#_x0000_t32" style="position:absolute;margin-left:110.2pt;margin-top:11.95pt;width:.1pt;height:21.25pt;flip:x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=</w:t>
            </w:r>
          </w:p>
          <w:p w14:paraId="0EB981DD" w14:textId="77777777" w:rsidR="00A874A6" w:rsidRPr="001A7E35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Inverse 1:</w:t>
            </w:r>
          </w:p>
          <w:p w14:paraId="7DB7C037" w14:textId="77777777" w:rsidR="00A874A6" w:rsidRPr="001A7E35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3BD6C64" wp14:editId="14F3F0E7">
                      <wp:simplePos x="0" y="0"/>
                      <wp:positionH relativeFrom="column">
                        <wp:posOffset>1391417</wp:posOffset>
                      </wp:positionH>
                      <wp:positionV relativeFrom="paragraph">
                        <wp:posOffset>192927</wp:posOffset>
                      </wp:positionV>
                      <wp:extent cx="132" cy="328458"/>
                      <wp:effectExtent l="50800" t="0" r="76200" b="78105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" cy="32845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0C36D3B8" id="Straight Arrow Connector 20" o:spid="_x0000_s1026" type="#_x0000_t32" style="position:absolute;margin-left:109.55pt;margin-top:15.2pt;width:0;height:25.8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=</w:t>
            </w:r>
          </w:p>
          <w:p w14:paraId="0D560262" w14:textId="77777777" w:rsidR="00A874A6" w:rsidRPr="001A7E35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Inverse 2:</w:t>
            </w:r>
          </w:p>
          <w:p w14:paraId="37A61B94" w14:textId="77777777" w:rsidR="00A874A6" w:rsidRDefault="00A874A6" w:rsidP="00A874A6">
            <w:pPr>
              <w:rPr>
                <w:rFonts w:ascii="Verdana" w:hAnsi="Verdana"/>
                <w:sz w:val="20"/>
                <w:szCs w:val="20"/>
              </w:rPr>
            </w:pPr>
          </w:p>
          <w:p w14:paraId="7A7CDC85" w14:textId="0C3745A6" w:rsidR="00A874A6" w:rsidRPr="001A7E35" w:rsidRDefault="00A874A6" w:rsidP="00A874A6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Solution:</w:t>
            </w:r>
            <w:r>
              <w:rPr>
                <w:rFonts w:ascii="Verdana" w:hAnsi="Verdana"/>
                <w:sz w:val="20"/>
                <w:szCs w:val="20"/>
              </w:rPr>
              <w:t xml:space="preserve">                 =</w:t>
            </w:r>
          </w:p>
          <w:p w14:paraId="38454853" w14:textId="7DB3A450" w:rsidR="009F56BC" w:rsidRDefault="009F56BC" w:rsidP="006313E7"/>
        </w:tc>
      </w:tr>
      <w:tr w:rsidR="00A874A6" w14:paraId="68401FE0" w14:textId="77777777" w:rsidTr="00A874A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81" w:type="dxa"/>
            <w:tcBorders>
              <w:top w:val="nil"/>
              <w:left w:val="nil"/>
              <w:bottom w:val="nil"/>
              <w:right w:val="nil"/>
            </w:tcBorders>
          </w:tcPr>
          <w:p w14:paraId="78DFF031" w14:textId="77777777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noProof/>
                <w:lang w:eastAsia="en-GB"/>
              </w:rPr>
              <w:lastRenderedPageBreak/>
              <w:drawing>
                <wp:inline distT="0" distB="0" distL="0" distR="0" wp14:anchorId="501AAB01" wp14:editId="2A1F17DC">
                  <wp:extent cx="1937441" cy="692749"/>
                  <wp:effectExtent l="0" t="0" r="0" b="0"/>
                  <wp:docPr id="3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8703" cy="69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0E6F47" w14:textId="77777777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3ECFCACA" w14:textId="660782C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5E32C3E" wp14:editId="7724E76A">
                      <wp:simplePos x="0" y="0"/>
                      <wp:positionH relativeFrom="column">
                        <wp:posOffset>1390285</wp:posOffset>
                      </wp:positionH>
                      <wp:positionV relativeFrom="paragraph">
                        <wp:posOffset>166577</wp:posOffset>
                      </wp:positionV>
                      <wp:extent cx="0" cy="457200"/>
                      <wp:effectExtent l="50800" t="0" r="76200" b="76200"/>
                      <wp:wrapNone/>
                      <wp:docPr id="21" name="Straight Arrow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57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019A6041" id="Straight Arrow Connector 21" o:spid="_x0000_s1026" type="#_x0000_t32" style="position:absolute;margin-left:109.45pt;margin-top:13.1pt;width:0;height:36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1A7E35">
              <w:rPr>
                <w:rFonts w:ascii="Verdana" w:hAnsi="Verdana"/>
                <w:sz w:val="20"/>
                <w:szCs w:val="20"/>
              </w:rPr>
              <w:t>Equation:</w:t>
            </w:r>
            <w:r w:rsidR="0032346D">
              <w:rPr>
                <w:rFonts w:ascii="Verdana" w:hAnsi="Verdana"/>
                <w:sz w:val="20"/>
                <w:szCs w:val="20"/>
              </w:rPr>
              <w:t xml:space="preserve">   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5x+2=4x+6</m:t>
              </m:r>
            </m:oMath>
          </w:p>
          <w:p w14:paraId="44A3729C" w14:textId="77777777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 xml:space="preserve">Subtract </w:t>
            </w:r>
          </w:p>
          <w:p w14:paraId="4D70B299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Unknowns:</w:t>
            </w:r>
          </w:p>
          <w:p w14:paraId="77806EF2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DCEC3BE" wp14:editId="60384223">
                      <wp:simplePos x="0" y="0"/>
                      <wp:positionH relativeFrom="column">
                        <wp:posOffset>1393234</wp:posOffset>
                      </wp:positionH>
                      <wp:positionV relativeFrom="paragraph">
                        <wp:posOffset>190003</wp:posOffset>
                      </wp:positionV>
                      <wp:extent cx="0" cy="457200"/>
                      <wp:effectExtent l="50800" t="0" r="76200" b="76200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57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15446CE8" id="Straight Arrow Connector 22" o:spid="_x0000_s1026" type="#_x0000_t32" style="position:absolute;margin-left:109.7pt;margin-top:14.95pt;width:0;height:3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=</w:t>
            </w:r>
          </w:p>
          <w:p w14:paraId="152D322D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Inverse 1:</w:t>
            </w:r>
            <w:r>
              <w:rPr>
                <w:noProof/>
                <w:lang w:val="en-US"/>
              </w:rPr>
              <w:t xml:space="preserve"> </w:t>
            </w:r>
          </w:p>
          <w:p w14:paraId="01EAB05C" w14:textId="77777777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237C5BE4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Solution</w:t>
            </w:r>
            <w:r>
              <w:rPr>
                <w:noProof/>
                <w:lang w:val="en-US"/>
              </w:rPr>
              <w:t>:</w:t>
            </w:r>
            <w:r>
              <w:rPr>
                <w:rFonts w:ascii="Verdana" w:hAnsi="Verdana"/>
                <w:sz w:val="20"/>
                <w:szCs w:val="20"/>
              </w:rPr>
              <w:t xml:space="preserve">                 =</w:t>
            </w:r>
          </w:p>
          <w:p w14:paraId="74DE0295" w14:textId="77777777" w:rsidR="00A874A6" w:rsidRDefault="00A874A6" w:rsidP="006313E7">
            <w:pPr>
              <w:spacing w:line="360" w:lineRule="auto"/>
            </w:pPr>
          </w:p>
          <w:p w14:paraId="04160D49" w14:textId="77777777" w:rsidR="00A874A6" w:rsidRDefault="00A874A6" w:rsidP="006313E7">
            <w:pPr>
              <w:spacing w:line="360" w:lineRule="auto"/>
            </w:pPr>
          </w:p>
        </w:tc>
        <w:tc>
          <w:tcPr>
            <w:tcW w:w="36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08666F" w14:textId="77777777" w:rsidR="00A874A6" w:rsidRDefault="00A874A6" w:rsidP="006313E7">
            <w:r w:rsidRPr="001A7E35">
              <w:rPr>
                <w:noProof/>
                <w:lang w:eastAsia="en-GB"/>
              </w:rPr>
              <w:drawing>
                <wp:inline distT="0" distB="0" distL="0" distR="0" wp14:anchorId="694E2B0E" wp14:editId="76D698F7">
                  <wp:extent cx="2162365" cy="692150"/>
                  <wp:effectExtent l="0" t="0" r="0" b="0"/>
                  <wp:docPr id="3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t="3933" b="53709"/>
                          <a:stretch/>
                        </pic:blipFill>
                        <pic:spPr bwMode="auto">
                          <a:xfrm>
                            <a:off x="0" y="0"/>
                            <a:ext cx="2164221" cy="6927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64EA404" w14:textId="77777777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31F6F250" w14:textId="5B97D9C0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21B7369D" wp14:editId="0CB6FAAF">
                      <wp:simplePos x="0" y="0"/>
                      <wp:positionH relativeFrom="column">
                        <wp:posOffset>1384979</wp:posOffset>
                      </wp:positionH>
                      <wp:positionV relativeFrom="paragraph">
                        <wp:posOffset>137933</wp:posOffset>
                      </wp:positionV>
                      <wp:extent cx="0" cy="457200"/>
                      <wp:effectExtent l="50800" t="0" r="76200" b="76200"/>
                      <wp:wrapNone/>
                      <wp:docPr id="23" name="Straight Arrow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57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3ED9A097" id="Straight Arrow Connector 23" o:spid="_x0000_s1026" type="#_x0000_t32" style="position:absolute;margin-left:109.05pt;margin-top:10.85pt;width:0;height:36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1A7E35">
              <w:rPr>
                <w:rFonts w:ascii="Verdana" w:hAnsi="Verdana"/>
                <w:sz w:val="20"/>
                <w:szCs w:val="20"/>
              </w:rPr>
              <w:t>Equation:</w:t>
            </w:r>
            <w:r w:rsidR="0032346D">
              <w:rPr>
                <w:rFonts w:ascii="Verdana" w:hAnsi="Verdana"/>
                <w:sz w:val="20"/>
                <w:szCs w:val="20"/>
              </w:rPr>
              <w:t xml:space="preserve">   </w:t>
            </w:r>
            <w:r w:rsidR="0032346D">
              <w:rPr>
                <w:rFonts w:ascii="Verdana" w:hAnsi="Verdana"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4t+2=2t+6</m:t>
              </m:r>
            </m:oMath>
          </w:p>
          <w:p w14:paraId="69BABE21" w14:textId="77777777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 xml:space="preserve">Subtract </w:t>
            </w:r>
          </w:p>
          <w:p w14:paraId="3C1CD460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Unknowns:</w:t>
            </w:r>
          </w:p>
          <w:p w14:paraId="390C3F4B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2BBB04A" wp14:editId="5566E0DF">
                      <wp:simplePos x="0" y="0"/>
                      <wp:positionH relativeFrom="column">
                        <wp:posOffset>1399540</wp:posOffset>
                      </wp:positionH>
                      <wp:positionV relativeFrom="paragraph">
                        <wp:posOffset>151972</wp:posOffset>
                      </wp:positionV>
                      <wp:extent cx="1301" cy="269668"/>
                      <wp:effectExtent l="50800" t="0" r="100330" b="60960"/>
                      <wp:wrapNone/>
                      <wp:docPr id="24" name="Straight Arrow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01" cy="26966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01F641BE" id="Straight Arrow Connector 24" o:spid="_x0000_s1026" type="#_x0000_t32" style="position:absolute;margin-left:110.2pt;margin-top:11.95pt;width:.1pt;height:21.25pt;flip:x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=</w:t>
            </w:r>
          </w:p>
          <w:p w14:paraId="25E4E09D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Inverse 1:</w:t>
            </w:r>
          </w:p>
          <w:p w14:paraId="58899BA2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6CDAA9E" wp14:editId="7B1766E8">
                      <wp:simplePos x="0" y="0"/>
                      <wp:positionH relativeFrom="column">
                        <wp:posOffset>1391417</wp:posOffset>
                      </wp:positionH>
                      <wp:positionV relativeFrom="paragraph">
                        <wp:posOffset>192927</wp:posOffset>
                      </wp:positionV>
                      <wp:extent cx="132" cy="328458"/>
                      <wp:effectExtent l="50800" t="0" r="76200" b="78105"/>
                      <wp:wrapNone/>
                      <wp:docPr id="25" name="Straight Arrow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" cy="32845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7730F90D" id="Straight Arrow Connector 25" o:spid="_x0000_s1026" type="#_x0000_t32" style="position:absolute;margin-left:109.55pt;margin-top:15.2pt;width:0;height:25.8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=</w:t>
            </w:r>
          </w:p>
          <w:p w14:paraId="32248353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Inverse 2:</w:t>
            </w:r>
          </w:p>
          <w:p w14:paraId="3DCEC917" w14:textId="77777777" w:rsidR="00A874A6" w:rsidRDefault="00A874A6" w:rsidP="006313E7">
            <w:pPr>
              <w:rPr>
                <w:rFonts w:ascii="Verdana" w:hAnsi="Verdana"/>
                <w:sz w:val="20"/>
                <w:szCs w:val="20"/>
              </w:rPr>
            </w:pPr>
          </w:p>
          <w:p w14:paraId="41054B33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Solution:</w:t>
            </w:r>
            <w:r>
              <w:rPr>
                <w:rFonts w:ascii="Verdana" w:hAnsi="Verdana"/>
                <w:sz w:val="20"/>
                <w:szCs w:val="20"/>
              </w:rPr>
              <w:t xml:space="preserve">                 =</w:t>
            </w:r>
          </w:p>
          <w:p w14:paraId="0322C730" w14:textId="77777777" w:rsidR="00A874A6" w:rsidRDefault="00A874A6" w:rsidP="006313E7"/>
        </w:tc>
      </w:tr>
      <w:tr w:rsidR="00A874A6" w14:paraId="2A81C977" w14:textId="77777777" w:rsidTr="00A874A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13D15B" w14:textId="77777777" w:rsidR="00A874A6" w:rsidRDefault="00A874A6" w:rsidP="006313E7">
            <w:r w:rsidRPr="001A7E35">
              <w:rPr>
                <w:noProof/>
                <w:lang w:eastAsia="en-GB"/>
              </w:rPr>
              <w:drawing>
                <wp:inline distT="0" distB="0" distL="0" distR="0" wp14:anchorId="4BD3C79E" wp14:editId="169DE3A0">
                  <wp:extent cx="2280920" cy="925772"/>
                  <wp:effectExtent l="0" t="0" r="5080" b="0"/>
                  <wp:docPr id="3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t="46290"/>
                          <a:stretch/>
                        </pic:blipFill>
                        <pic:spPr bwMode="auto">
                          <a:xfrm>
                            <a:off x="0" y="0"/>
                            <a:ext cx="2281296" cy="925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6538001" w14:textId="77777777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27701BD4" w14:textId="31EC46C6" w:rsidR="0032346D" w:rsidRPr="0032346D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23221D4" wp14:editId="18489E68">
                      <wp:simplePos x="0" y="0"/>
                      <wp:positionH relativeFrom="column">
                        <wp:posOffset>1384979</wp:posOffset>
                      </wp:positionH>
                      <wp:positionV relativeFrom="paragraph">
                        <wp:posOffset>137933</wp:posOffset>
                      </wp:positionV>
                      <wp:extent cx="0" cy="457200"/>
                      <wp:effectExtent l="50800" t="0" r="76200" b="76200"/>
                      <wp:wrapNone/>
                      <wp:docPr id="26" name="Straight Arrow Connect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57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0AB54457" id="Straight Arrow Connector 26" o:spid="_x0000_s1026" type="#_x0000_t32" style="position:absolute;margin-left:109.05pt;margin-top:10.85pt;width:0;height:3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1A7E35">
              <w:rPr>
                <w:rFonts w:ascii="Verdana" w:hAnsi="Verdana"/>
                <w:sz w:val="20"/>
                <w:szCs w:val="20"/>
              </w:rPr>
              <w:t>Equation</w:t>
            </w:r>
            <w:r w:rsidR="0032346D" w:rsidRPr="001A7E35">
              <w:rPr>
                <w:rFonts w:ascii="Verdana" w:hAnsi="Verdana"/>
                <w:sz w:val="20"/>
                <w:szCs w:val="20"/>
              </w:rPr>
              <w:t>:</w:t>
            </w:r>
            <w:r w:rsidR="0032346D">
              <w:rPr>
                <w:rFonts w:ascii="Verdana" w:hAnsi="Verdana"/>
                <w:sz w:val="20"/>
                <w:szCs w:val="20"/>
              </w:rPr>
              <w:t xml:space="preserve">   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4n+3=n+10</m:t>
              </m:r>
            </m:oMath>
          </w:p>
          <w:p w14:paraId="264545F3" w14:textId="12E86CE2" w:rsidR="00A874A6" w:rsidRPr="0032346D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 xml:space="preserve">Subtract </w:t>
            </w:r>
          </w:p>
          <w:p w14:paraId="4A993CB0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Unknowns:</w:t>
            </w:r>
          </w:p>
          <w:p w14:paraId="73BA1BBA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34F1ADD6" wp14:editId="36A6AB1B">
                      <wp:simplePos x="0" y="0"/>
                      <wp:positionH relativeFrom="column">
                        <wp:posOffset>1399540</wp:posOffset>
                      </wp:positionH>
                      <wp:positionV relativeFrom="paragraph">
                        <wp:posOffset>151972</wp:posOffset>
                      </wp:positionV>
                      <wp:extent cx="1301" cy="269668"/>
                      <wp:effectExtent l="50800" t="0" r="100330" b="60960"/>
                      <wp:wrapNone/>
                      <wp:docPr id="27" name="Straight Arrow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01" cy="26966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6A264668" id="Straight Arrow Connector 27" o:spid="_x0000_s1026" type="#_x0000_t32" style="position:absolute;margin-left:110.2pt;margin-top:11.95pt;width:.1pt;height:21.25pt;flip:x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=</w:t>
            </w:r>
          </w:p>
          <w:p w14:paraId="45C6AF13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Inverse 1:</w:t>
            </w:r>
          </w:p>
          <w:p w14:paraId="72373328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2FF05C6" wp14:editId="7C8D4409">
                      <wp:simplePos x="0" y="0"/>
                      <wp:positionH relativeFrom="column">
                        <wp:posOffset>1391417</wp:posOffset>
                      </wp:positionH>
                      <wp:positionV relativeFrom="paragraph">
                        <wp:posOffset>192927</wp:posOffset>
                      </wp:positionV>
                      <wp:extent cx="132" cy="328458"/>
                      <wp:effectExtent l="50800" t="0" r="76200" b="78105"/>
                      <wp:wrapNone/>
                      <wp:docPr id="28" name="Straight Arrow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" cy="32845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376BDE6F" id="Straight Arrow Connector 28" o:spid="_x0000_s1026" type="#_x0000_t32" style="position:absolute;margin-left:109.55pt;margin-top:15.2pt;width:0;height:25.8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=</w:t>
            </w:r>
          </w:p>
          <w:p w14:paraId="4AB27BC5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Inverse 2:</w:t>
            </w:r>
          </w:p>
          <w:p w14:paraId="3C430052" w14:textId="77777777" w:rsidR="00A874A6" w:rsidRDefault="00A874A6" w:rsidP="006313E7">
            <w:pPr>
              <w:rPr>
                <w:rFonts w:ascii="Verdana" w:hAnsi="Verdana"/>
                <w:sz w:val="20"/>
                <w:szCs w:val="20"/>
              </w:rPr>
            </w:pPr>
          </w:p>
          <w:p w14:paraId="717015C3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Solution:</w:t>
            </w:r>
            <w:r>
              <w:rPr>
                <w:rFonts w:ascii="Verdana" w:hAnsi="Verdana"/>
                <w:sz w:val="20"/>
                <w:szCs w:val="20"/>
              </w:rPr>
              <w:t xml:space="preserve">                 =</w:t>
            </w:r>
          </w:p>
          <w:p w14:paraId="73FFE115" w14:textId="77777777" w:rsidR="00A874A6" w:rsidRDefault="00A874A6" w:rsidP="006313E7"/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3A6ADD96" w14:textId="77777777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lastRenderedPageBreak/>
              <w:t>d</w:t>
            </w:r>
          </w:p>
          <w:p w14:paraId="30C3A02E" w14:textId="77777777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5BE4D2A3" w14:textId="3AFA1097" w:rsidR="00A874A6" w:rsidRPr="0032346D" w:rsidRDefault="0032346D" w:rsidP="006313E7">
            <w:pPr>
              <w:spacing w:line="360" w:lineRule="auto"/>
              <w:rPr>
                <w:rFonts w:ascii="Verdana" w:hAnsi="Verdana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 xml:space="preserve">                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3n+6=n+1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oMath>
            </m:oMathPara>
          </w:p>
          <w:p w14:paraId="74718D74" w14:textId="77777777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277F592" wp14:editId="5F14B5E2">
                      <wp:simplePos x="0" y="0"/>
                      <wp:positionH relativeFrom="column">
                        <wp:posOffset>1404117</wp:posOffset>
                      </wp:positionH>
                      <wp:positionV relativeFrom="paragraph">
                        <wp:posOffset>159561</wp:posOffset>
                      </wp:positionV>
                      <wp:extent cx="0" cy="457200"/>
                      <wp:effectExtent l="50800" t="0" r="76200" b="76200"/>
                      <wp:wrapNone/>
                      <wp:docPr id="29" name="Straight Arrow Connect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57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28B224EB" id="Straight Arrow Connector 29" o:spid="_x0000_s1026" type="#_x0000_t32" style="position:absolute;margin-left:110.55pt;margin-top:12.55pt;width:0;height:36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  <w:p w14:paraId="434C9DF7" w14:textId="77777777" w:rsidR="00A874A6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 xml:space="preserve">Subtract </w:t>
            </w:r>
          </w:p>
          <w:p w14:paraId="6D54EC43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Unknowns:</w:t>
            </w:r>
          </w:p>
          <w:p w14:paraId="6DF8B6E1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89282C2" wp14:editId="67AF1647">
                      <wp:simplePos x="0" y="0"/>
                      <wp:positionH relativeFrom="column">
                        <wp:posOffset>1399540</wp:posOffset>
                      </wp:positionH>
                      <wp:positionV relativeFrom="paragraph">
                        <wp:posOffset>151972</wp:posOffset>
                      </wp:positionV>
                      <wp:extent cx="1301" cy="269668"/>
                      <wp:effectExtent l="50800" t="0" r="100330" b="60960"/>
                      <wp:wrapNone/>
                      <wp:docPr id="30" name="Straight Arrow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01" cy="26966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5548C93B" id="Straight Arrow Connector 30" o:spid="_x0000_s1026" type="#_x0000_t32" style="position:absolute;margin-left:110.2pt;margin-top:11.95pt;width:.1pt;height:21.25pt;flip:x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=</w:t>
            </w:r>
          </w:p>
          <w:p w14:paraId="798CCF58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Inverse 1:</w:t>
            </w:r>
          </w:p>
          <w:p w14:paraId="29FB5BAE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2F69EC6" wp14:editId="0A35EAE0">
                      <wp:simplePos x="0" y="0"/>
                      <wp:positionH relativeFrom="column">
                        <wp:posOffset>1391417</wp:posOffset>
                      </wp:positionH>
                      <wp:positionV relativeFrom="paragraph">
                        <wp:posOffset>192927</wp:posOffset>
                      </wp:positionV>
                      <wp:extent cx="132" cy="328458"/>
                      <wp:effectExtent l="50800" t="0" r="76200" b="78105"/>
                      <wp:wrapNone/>
                      <wp:docPr id="31" name="Straight Arrow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" cy="32845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 xmlns:mv="urn:schemas-microsoft-com:mac:vml" xmlns:mo="http://schemas.microsoft.com/office/mac/office/2008/main">
                  <w:pict>
                    <v:shape w14:anchorId="7855D980" id="Straight Arrow Connector 31" o:spid="_x0000_s1026" type="#_x0000_t32" style="position:absolute;margin-left:109.55pt;margin-top:15.2pt;width:0;height:25.8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=</w:t>
            </w:r>
          </w:p>
          <w:p w14:paraId="2AF8EDAA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Inverse 2:</w:t>
            </w:r>
          </w:p>
          <w:p w14:paraId="2AC2693A" w14:textId="77777777" w:rsidR="00A874A6" w:rsidRDefault="00A874A6" w:rsidP="006313E7">
            <w:pPr>
              <w:rPr>
                <w:rFonts w:ascii="Verdana" w:hAnsi="Verdana"/>
                <w:sz w:val="20"/>
                <w:szCs w:val="20"/>
              </w:rPr>
            </w:pPr>
          </w:p>
          <w:p w14:paraId="7F4BA112" w14:textId="77777777" w:rsidR="00A874A6" w:rsidRPr="001A7E35" w:rsidRDefault="00A874A6" w:rsidP="006313E7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  <w:r w:rsidRPr="001A7E35">
              <w:rPr>
                <w:rFonts w:ascii="Verdana" w:hAnsi="Verdana"/>
                <w:sz w:val="20"/>
                <w:szCs w:val="20"/>
              </w:rPr>
              <w:t>Solution:</w:t>
            </w:r>
            <w:r>
              <w:rPr>
                <w:rFonts w:ascii="Verdana" w:hAnsi="Verdana"/>
                <w:sz w:val="20"/>
                <w:szCs w:val="20"/>
              </w:rPr>
              <w:t xml:space="preserve">                 =</w:t>
            </w:r>
          </w:p>
          <w:p w14:paraId="136F28ED" w14:textId="77777777" w:rsidR="00A874A6" w:rsidRDefault="00A874A6" w:rsidP="006313E7"/>
        </w:tc>
      </w:tr>
    </w:tbl>
    <w:p w14:paraId="3D027836" w14:textId="5A24E624" w:rsidR="003C009F" w:rsidRDefault="003C009F"/>
    <w:sectPr w:rsidR="003C009F" w:rsidSect="009F56BC">
      <w:pgSz w:w="16840" w:h="11900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drawingGridHorizontalSpacing w:val="6"/>
  <w:drawingGridVerticalSpacing w:val="11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09F"/>
    <w:rsid w:val="0008085A"/>
    <w:rsid w:val="00170E9F"/>
    <w:rsid w:val="0032346D"/>
    <w:rsid w:val="003C009F"/>
    <w:rsid w:val="006D5CB3"/>
    <w:rsid w:val="009E5AB0"/>
    <w:rsid w:val="009F56BC"/>
    <w:rsid w:val="00A874A6"/>
    <w:rsid w:val="00E45556"/>
    <w:rsid w:val="00E70CCF"/>
    <w:rsid w:val="00F4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22A99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09F"/>
    <w:rPr>
      <w:rFonts w:eastAsiaTheme="minorEastAsia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009F"/>
    <w:rPr>
      <w:rFonts w:eastAsiaTheme="minorEastAsia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3C009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34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46D"/>
    <w:rPr>
      <w:rFonts w:ascii="Tahoma" w:eastAsiaTheme="minorEastAsi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09F"/>
    <w:rPr>
      <w:rFonts w:eastAsiaTheme="minorEastAsia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009F"/>
    <w:rPr>
      <w:rFonts w:eastAsiaTheme="minorEastAsia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3C009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34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46D"/>
    <w:rPr>
      <w:rFonts w:ascii="Tahoma" w:eastAsiaTheme="minorEastAsi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6FD376-D2ED-4C8C-A42B-A22E3F9D8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D12F7097</Template>
  <TotalTime>28</TotalTime>
  <Pages>4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st-cooper-n</cp:lastModifiedBy>
  <cp:revision>3</cp:revision>
  <cp:lastPrinted>2017-04-04T20:06:00Z</cp:lastPrinted>
  <dcterms:created xsi:type="dcterms:W3CDTF">2017-04-04T19:30:00Z</dcterms:created>
  <dcterms:modified xsi:type="dcterms:W3CDTF">2018-05-09T09:28:00Z</dcterms:modified>
</cp:coreProperties>
</file>