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328D3358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4D8673D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993CDB">
        <w:rPr>
          <w:rFonts w:ascii="Segoe Print" w:hAnsi="Segoe Print"/>
          <w:b/>
          <w:sz w:val="24"/>
        </w:rPr>
        <w:t>17.</w:t>
      </w:r>
      <w:r w:rsidR="004B626C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31856422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901228" w:rsidRPr="004C7AB3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901228" w:rsidRPr="004C7AB3" w:rsidRDefault="00901228" w:rsidP="004C7AB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369A268B" w14:textId="77777777" w:rsidR="00993CDB" w:rsidRPr="004C7AB3" w:rsidRDefault="00993CDB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>A map has a scale 1</w:t>
            </w:r>
            <w:proofErr w:type="gramStart"/>
            <w:r w:rsidRPr="004C7AB3">
              <w:rPr>
                <w:rFonts w:ascii="Century Gothic" w:hAnsi="Century Gothic" w:cs="Tahoma"/>
              </w:rPr>
              <w:t>cm :</w:t>
            </w:r>
            <w:proofErr w:type="gramEnd"/>
            <w:r w:rsidRPr="004C7AB3">
              <w:rPr>
                <w:rFonts w:ascii="Century Gothic" w:hAnsi="Century Gothic" w:cs="Tahoma"/>
              </w:rPr>
              <w:t xml:space="preserve"> 5m.</w:t>
            </w:r>
          </w:p>
          <w:p w14:paraId="094D08F0" w14:textId="6F7A9F46" w:rsidR="00901228" w:rsidRPr="004C7AB3" w:rsidRDefault="00687920" w:rsidP="004C7AB3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</w:rPr>
              <w:t>How far on the map is a distance of 45m?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901228" w:rsidRPr="004C7AB3" w:rsidRDefault="00901228" w:rsidP="004C7AB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7D7B3668" w14:textId="77777777" w:rsidR="006F6168" w:rsidRPr="004C7AB3" w:rsidRDefault="006F6168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>A boat travels 50 miles at a speed of 20 mph.  How long does it take?</w:t>
            </w:r>
          </w:p>
          <w:p w14:paraId="594DF71C" w14:textId="77E0932E" w:rsidR="00901228" w:rsidRPr="004C7AB3" w:rsidRDefault="00901228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</w:tr>
      <w:tr w:rsidR="00901228" w:rsidRPr="004C7AB3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901228" w:rsidRPr="004C7AB3" w:rsidRDefault="00901228" w:rsidP="004C7AB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247D2179" w14:textId="77777777" w:rsidR="00B658D1" w:rsidRPr="004C7AB3" w:rsidRDefault="00B658D1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 xml:space="preserve">Lucas has black, blue and grey trousers.  </w:t>
            </w:r>
          </w:p>
          <w:p w14:paraId="6F79EAEF" w14:textId="77777777" w:rsidR="00B658D1" w:rsidRPr="004C7AB3" w:rsidRDefault="00B658D1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 xml:space="preserve">He also has red, green and yellow t-shirts.  </w:t>
            </w:r>
          </w:p>
          <w:p w14:paraId="3845EB95" w14:textId="3336B3B5" w:rsidR="00901228" w:rsidRPr="004C7AB3" w:rsidRDefault="00B658D1" w:rsidP="004C7AB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</w:rPr>
              <w:t>What are the combinations of trousers and t-shirts he could wear?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901228" w:rsidRPr="004C7AB3" w:rsidRDefault="00901228" w:rsidP="004C7AB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4135B49B" w:rsidR="00633A9B" w:rsidRPr="004C7AB3" w:rsidRDefault="00633A9B" w:rsidP="004C7AB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 w:rsidR="00812A7E" w:rsidRPr="004C7AB3"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4C7AB3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5888E50B" w:rsidR="00901228" w:rsidRPr="004C7AB3" w:rsidRDefault="00D06317" w:rsidP="004C7AB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16C7C13F" wp14:editId="084D5718">
                  <wp:extent cx="1286510" cy="840105"/>
                  <wp:effectExtent l="0" t="0" r="889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A9" w:rsidRPr="004C7AB3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746A9" w:rsidRPr="004C7AB3" w:rsidRDefault="003746A9" w:rsidP="004C7AB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251AE1C9" w14:textId="5E1722B4" w:rsidR="00F52111" w:rsidRPr="004C7AB3" w:rsidRDefault="00E95687" w:rsidP="004C7AB3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</w:rPr>
            </w:pPr>
            <w:r w:rsidRPr="004C7AB3">
              <w:rPr>
                <w:rFonts w:ascii="Century Gothic" w:eastAsiaTheme="minorEastAsia" w:hAnsi="Century Gothic" w:cs="Tahoma"/>
                <w:noProof/>
              </w:rPr>
              <w:t>Construct</w:t>
            </w:r>
            <w:r w:rsidR="00F52111" w:rsidRPr="004C7AB3">
              <w:rPr>
                <w:rFonts w:ascii="Century Gothic" w:eastAsiaTheme="minorEastAsia" w:hAnsi="Century Gothic" w:cs="Tahoma"/>
                <w:noProof/>
              </w:rPr>
              <w:t xml:space="preserve"> the triangle:</w:t>
            </w:r>
          </w:p>
          <w:p w14:paraId="13549964" w14:textId="3AF18101" w:rsidR="00F52111" w:rsidRPr="004C7AB3" w:rsidRDefault="004C7AB3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34EDE9D4" wp14:editId="482C4615">
                      <wp:simplePos x="0" y="0"/>
                      <wp:positionH relativeFrom="column">
                        <wp:posOffset>337401</wp:posOffset>
                      </wp:positionH>
                      <wp:positionV relativeFrom="paragraph">
                        <wp:posOffset>223520</wp:posOffset>
                      </wp:positionV>
                      <wp:extent cx="575945" cy="320675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75242D" w14:textId="69B44440" w:rsidR="00E95687" w:rsidRPr="00FE19F8" w:rsidRDefault="00E95687" w:rsidP="00E95687">
                                  <w:r>
                                    <w:t>4</w:t>
                                  </w:r>
                                  <w:r w:rsidR="004C7AB3"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4EDE9D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" o:spid="_x0000_s1026" type="#_x0000_t202" style="position:absolute;margin-left:26.55pt;margin-top:17.6pt;width:45.35pt;height:25.25p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" filled="f" stroked="f" strokeweight=".5pt">
                      <v:textbox>
                        <w:txbxContent>
                          <w:p w14:paraId="0675242D" w14:textId="69B44440" w:rsidR="00E95687" w:rsidRPr="00FE19F8" w:rsidRDefault="00E95687" w:rsidP="00E95687">
                            <w:r>
                              <w:t>4</w:t>
                            </w:r>
                            <w:r w:rsidR="004C7AB3"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2111" w:rsidRPr="004C7AB3">
              <w:rPr>
                <w:rFonts w:ascii="Century Gothic" w:eastAsiaTheme="minorEastAsia" w:hAnsi="Century Gothic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58399428" wp14:editId="33F59BD9">
                      <wp:simplePos x="0" y="0"/>
                      <wp:positionH relativeFrom="column">
                        <wp:posOffset>465896</wp:posOffset>
                      </wp:positionH>
                      <wp:positionV relativeFrom="paragraph">
                        <wp:posOffset>164962</wp:posOffset>
                      </wp:positionV>
                      <wp:extent cx="866899" cy="510639"/>
                      <wp:effectExtent l="0" t="0" r="28575" b="22860"/>
                      <wp:wrapNone/>
                      <wp:docPr id="17" name="Isosceles Tri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899" cy="510639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9B27B6E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7" o:spid="_x0000_s1026" type="#_x0000_t5" style="position:absolute;margin-left:36.7pt;margin-top:13pt;width:68.25pt;height:40.2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" fillcolor="white [3212]" strokecolor="black [3213]" strokeweight="2pt"/>
                  </w:pict>
                </mc:Fallback>
              </mc:AlternateContent>
            </w:r>
          </w:p>
          <w:p w14:paraId="2F8D3BBD" w14:textId="677CD483" w:rsidR="00F52111" w:rsidRPr="004C7AB3" w:rsidRDefault="00E95687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112BF5C" wp14:editId="1C105817">
                      <wp:simplePos x="0" y="0"/>
                      <wp:positionH relativeFrom="column">
                        <wp:posOffset>521132</wp:posOffset>
                      </wp:positionH>
                      <wp:positionV relativeFrom="paragraph">
                        <wp:posOffset>195580</wp:posOffset>
                      </wp:positionV>
                      <wp:extent cx="575945" cy="320675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3990CF" w14:textId="1BD03274" w:rsidR="00E95687" w:rsidRPr="00FE19F8" w:rsidRDefault="004C7AB3" w:rsidP="00E95687">
                                  <w:r>
                                    <w:t>7</w:t>
                                  </w:r>
                                  <w:r w:rsidR="00E95687">
                                    <w:t>5</w:t>
                                  </w:r>
                                  <w:r w:rsidR="00E95687">
                                    <w:rPr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112BF5C" id="Text Box 21" o:spid="_x0000_s1027" type="#_x0000_t202" style="position:absolute;margin-left:41.05pt;margin-top:15.4pt;width:45.35pt;height:25.2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" filled="f" stroked="f" strokeweight=".5pt">
                      <v:textbox>
                        <w:txbxContent>
                          <w:p w14:paraId="473990CF" w14:textId="1BD03274" w:rsidR="00E95687" w:rsidRPr="00FE19F8" w:rsidRDefault="004C7AB3" w:rsidP="00E95687">
                            <w:r>
                              <w:t>7</w:t>
                            </w:r>
                            <w:r w:rsidR="00E95687">
                              <w:t>5</w:t>
                            </w:r>
                            <w:r w:rsidR="00E95687">
                              <w:rPr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4024E394" wp14:editId="470C2357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424815</wp:posOffset>
                      </wp:positionV>
                      <wp:extent cx="575945" cy="320675"/>
                      <wp:effectExtent l="0" t="0" r="0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D151BD" w14:textId="77777777" w:rsidR="00E95687" w:rsidRDefault="00E95687" w:rsidP="00E95687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024E394" id="Text Box 19" o:spid="_x0000_s1028" type="#_x0000_t202" style="position:absolute;margin-left:51.5pt;margin-top:33.45pt;width:45.35pt;height:25.25pt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" filled="f" stroked="f" strokeweight=".5pt">
                      <v:textbox>
                        <w:txbxContent>
                          <w:p w14:paraId="26D151BD" w14:textId="77777777" w:rsidR="00E95687" w:rsidRDefault="00E95687" w:rsidP="00E95687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14AE195" w14:textId="4BE4B8E0" w:rsidR="003746A9" w:rsidRPr="004C7AB3" w:rsidRDefault="003746A9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389B3E50" w:rsidR="003746A9" w:rsidRPr="004C7AB3" w:rsidRDefault="000A7C28" w:rsidP="004C7AB3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37088" behindDoc="0" locked="0" layoutInCell="1" allowOverlap="1" wp14:anchorId="1B6D59DE" wp14:editId="36B2649F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AAA0DBA" w14:textId="655F4630" w:rsidR="002774AB" w:rsidRDefault="002774AB" w:rsidP="00E95687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07744" behindDoc="0" locked="0" layoutInCell="1" allowOverlap="1" wp14:anchorId="3545F604" wp14:editId="6CB8092E">
            <wp:simplePos x="0" y="0"/>
            <wp:positionH relativeFrom="column">
              <wp:posOffset>-149286</wp:posOffset>
            </wp:positionH>
            <wp:positionV relativeFrom="paragraph">
              <wp:posOffset>91114</wp:posOffset>
            </wp:positionV>
            <wp:extent cx="827405" cy="568325"/>
            <wp:effectExtent l="53340" t="0" r="0" b="0"/>
            <wp:wrapNone/>
            <wp:docPr id="48" name="Picture 4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687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06720" behindDoc="0" locked="0" layoutInCell="1" allowOverlap="1" wp14:anchorId="6F79DFDE" wp14:editId="318E422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49" name="Picture 4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687" w:rsidRPr="00525119">
        <w:rPr>
          <w:rFonts w:ascii="Kristen ITC" w:hAnsi="Kristen ITC"/>
          <w:b/>
        </w:rPr>
        <w:t xml:space="preserve"> </w:t>
      </w:r>
    </w:p>
    <w:p w14:paraId="3A38C7F3" w14:textId="2A9C4CFE" w:rsidR="004C7AB3" w:rsidRDefault="004C7AB3" w:rsidP="004C7AB3">
      <w:pPr>
        <w:spacing w:after="120"/>
        <w:ind w:firstLine="720"/>
        <w:rPr>
          <w:rFonts w:ascii="Segoe Print" w:hAnsi="Segoe Print"/>
          <w:b/>
          <w:sz w:val="24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09792" behindDoc="0" locked="0" layoutInCell="1" allowOverlap="1" wp14:anchorId="1283D427" wp14:editId="494270AF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58" name="Picture 5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17.2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2F5B93C3" w14:textId="77777777" w:rsidR="004C7AB3" w:rsidRDefault="004C7AB3" w:rsidP="004C7AB3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4C7AB3" w:rsidRPr="004C7AB3" w14:paraId="76B257DC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67407B8D" w14:textId="77777777" w:rsidR="004C7AB3" w:rsidRPr="004C7AB3" w:rsidRDefault="004C7AB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2FD0B6A7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>A map has a scale 1</w:t>
            </w:r>
            <w:proofErr w:type="gramStart"/>
            <w:r w:rsidRPr="004C7AB3">
              <w:rPr>
                <w:rFonts w:ascii="Century Gothic" w:hAnsi="Century Gothic" w:cs="Tahoma"/>
              </w:rPr>
              <w:t>cm :</w:t>
            </w:r>
            <w:proofErr w:type="gramEnd"/>
            <w:r w:rsidRPr="004C7AB3">
              <w:rPr>
                <w:rFonts w:ascii="Century Gothic" w:hAnsi="Century Gothic" w:cs="Tahoma"/>
              </w:rPr>
              <w:t xml:space="preserve"> 5m.</w:t>
            </w:r>
          </w:p>
          <w:p w14:paraId="74FBE3C1" w14:textId="77777777" w:rsidR="004C7AB3" w:rsidRPr="004C7AB3" w:rsidRDefault="004C7AB3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</w:rPr>
              <w:t>How far on the map is a distance of 45m?</w:t>
            </w:r>
          </w:p>
        </w:tc>
        <w:tc>
          <w:tcPr>
            <w:tcW w:w="425" w:type="dxa"/>
            <w:tcBorders>
              <w:right w:val="nil"/>
            </w:tcBorders>
          </w:tcPr>
          <w:p w14:paraId="7E5D6110" w14:textId="77777777" w:rsidR="004C7AB3" w:rsidRPr="004C7AB3" w:rsidRDefault="004C7AB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F61B00D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>A boat travels 50 miles at a speed of 20 mph.  How long does it take?</w:t>
            </w:r>
          </w:p>
          <w:p w14:paraId="41ABCBB3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</w:tr>
      <w:tr w:rsidR="004C7AB3" w:rsidRPr="004C7AB3" w14:paraId="16EF4F62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2E177DA" w14:textId="77777777" w:rsidR="004C7AB3" w:rsidRPr="004C7AB3" w:rsidRDefault="004C7AB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0EBFB373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 xml:space="preserve">Lucas has black, blue and grey trousers.  </w:t>
            </w:r>
          </w:p>
          <w:p w14:paraId="6B5400AA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w:t xml:space="preserve">He also has red, green and yellow t-shirts.  </w:t>
            </w:r>
          </w:p>
          <w:p w14:paraId="10AA7B50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</w:rPr>
              <w:t>What are the combinations of trousers and t-shirts he could wear?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74961C8" w14:textId="77777777" w:rsidR="004C7AB3" w:rsidRPr="004C7AB3" w:rsidRDefault="004C7AB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55393EED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102FDAF3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39AC2892" wp14:editId="1C9D4CD9">
                  <wp:extent cx="1286510" cy="840105"/>
                  <wp:effectExtent l="0" t="0" r="889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7AB3" w:rsidRPr="004C7AB3" w14:paraId="43EF9A46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75C5116E" w14:textId="77777777" w:rsidR="004C7AB3" w:rsidRPr="004C7AB3" w:rsidRDefault="004C7AB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4C7AB3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243A96F5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</w:rPr>
            </w:pPr>
            <w:r w:rsidRPr="004C7AB3">
              <w:rPr>
                <w:rFonts w:ascii="Century Gothic" w:eastAsiaTheme="minorEastAsia" w:hAnsi="Century Gothic" w:cs="Tahoma"/>
                <w:noProof/>
              </w:rPr>
              <w:t>Construct the triangle:</w:t>
            </w:r>
          </w:p>
          <w:p w14:paraId="76BE015A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5999D235" wp14:editId="7D222FFD">
                      <wp:simplePos x="0" y="0"/>
                      <wp:positionH relativeFrom="column">
                        <wp:posOffset>337401</wp:posOffset>
                      </wp:positionH>
                      <wp:positionV relativeFrom="paragraph">
                        <wp:posOffset>223520</wp:posOffset>
                      </wp:positionV>
                      <wp:extent cx="575945" cy="320675"/>
                      <wp:effectExtent l="0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EA837B" w14:textId="77777777" w:rsidR="004C7AB3" w:rsidRPr="00FE19F8" w:rsidRDefault="004C7AB3" w:rsidP="004C7AB3">
                                  <w:r>
                                    <w:t>4cm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999D235" id="Text Box 53" o:spid="_x0000_s1029" type="#_x0000_t202" style="position:absolute;margin-left:26.55pt;margin-top:17.6pt;width:45.35pt;height:25.25pt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" filled="f" stroked="f" strokeweight=".5pt">
                      <v:textbox>
                        <w:txbxContent>
                          <w:p w14:paraId="0FEA837B" w14:textId="77777777" w:rsidR="004C7AB3" w:rsidRPr="00FE19F8" w:rsidRDefault="004C7AB3" w:rsidP="004C7AB3">
                            <w:r>
                              <w:t>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AB3">
              <w:rPr>
                <w:rFonts w:ascii="Century Gothic" w:eastAsiaTheme="minorEastAsia" w:hAnsi="Century Gothic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2397FCF7" wp14:editId="18D0538B">
                      <wp:simplePos x="0" y="0"/>
                      <wp:positionH relativeFrom="column">
                        <wp:posOffset>465896</wp:posOffset>
                      </wp:positionH>
                      <wp:positionV relativeFrom="paragraph">
                        <wp:posOffset>164962</wp:posOffset>
                      </wp:positionV>
                      <wp:extent cx="866899" cy="510639"/>
                      <wp:effectExtent l="0" t="0" r="28575" b="22860"/>
                      <wp:wrapNone/>
                      <wp:docPr id="54" name="Isosceles Tri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899" cy="510639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A402F7" id="Isosceles Triangle 17" o:spid="_x0000_s1026" type="#_x0000_t5" style="position:absolute;margin-left:36.7pt;margin-top:13pt;width:68.25pt;height:40.2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" fillcolor="white [3212]" strokecolor="black [3213]" strokeweight="2pt"/>
                  </w:pict>
                </mc:Fallback>
              </mc:AlternateContent>
            </w:r>
          </w:p>
          <w:p w14:paraId="7246DD6B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0B21BDBC" wp14:editId="28789EA7">
                      <wp:simplePos x="0" y="0"/>
                      <wp:positionH relativeFrom="column">
                        <wp:posOffset>521132</wp:posOffset>
                      </wp:positionH>
                      <wp:positionV relativeFrom="paragraph">
                        <wp:posOffset>195580</wp:posOffset>
                      </wp:positionV>
                      <wp:extent cx="575945" cy="320675"/>
                      <wp:effectExtent l="0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C2CBBE" w14:textId="77777777" w:rsidR="004C7AB3" w:rsidRPr="00FE19F8" w:rsidRDefault="004C7AB3" w:rsidP="004C7AB3">
                                  <w:r>
                                    <w:t>75</w:t>
                                  </w:r>
                                  <w:r>
                                    <w:rPr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B21BDBC" id="Text Box 55" o:spid="_x0000_s1030" type="#_x0000_t202" style="position:absolute;margin-left:41.05pt;margin-top:15.4pt;width:45.35pt;height:25.25pt;z-index:25181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" filled="f" stroked="f" strokeweight=".5pt">
                      <v:textbox>
                        <w:txbxContent>
                          <w:p w14:paraId="32C2CBBE" w14:textId="77777777" w:rsidR="004C7AB3" w:rsidRPr="00FE19F8" w:rsidRDefault="004C7AB3" w:rsidP="004C7AB3">
                            <w:r>
                              <w:t>75</w:t>
                            </w:r>
                            <w:r>
                              <w:rPr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AB3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366B3FD7" wp14:editId="4B7CE668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424815</wp:posOffset>
                      </wp:positionV>
                      <wp:extent cx="575945" cy="320675"/>
                      <wp:effectExtent l="0" t="0" r="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0F0B7E" w14:textId="77777777" w:rsidR="004C7AB3" w:rsidRDefault="004C7AB3" w:rsidP="004C7AB3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66B3FD7" id="Text Box 56" o:spid="_x0000_s1031" type="#_x0000_t202" style="position:absolute;margin-left:51.5pt;margin-top:33.45pt;width:45.35pt;height:25.2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" filled="f" stroked="f" strokeweight=".5pt">
                      <v:textbox>
                        <w:txbxContent>
                          <w:p w14:paraId="760F0B7E" w14:textId="77777777" w:rsidR="004C7AB3" w:rsidRDefault="004C7AB3" w:rsidP="004C7AB3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3A9384D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2DE1A123" w14:textId="77777777" w:rsidR="004C7AB3" w:rsidRPr="004C7AB3" w:rsidRDefault="004C7AB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4C7AB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11840" behindDoc="0" locked="0" layoutInCell="1" allowOverlap="1" wp14:anchorId="11A012AE" wp14:editId="44F94A18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9932521" w14:textId="06DC8F12" w:rsidR="00437093" w:rsidRDefault="00437093" w:rsidP="000A7C28">
      <w:pPr>
        <w:spacing w:after="120"/>
        <w:rPr>
          <w:rFonts w:ascii="Kristen ITC" w:hAnsi="Kristen ITC"/>
          <w:b/>
        </w:rPr>
      </w:pPr>
    </w:p>
    <w:sectPr w:rsidR="00437093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754C"/>
    <w:rsid w:val="000F6BFE"/>
    <w:rsid w:val="0010697E"/>
    <w:rsid w:val="001274D6"/>
    <w:rsid w:val="001279F5"/>
    <w:rsid w:val="00130352"/>
    <w:rsid w:val="00143BE1"/>
    <w:rsid w:val="00150843"/>
    <w:rsid w:val="001548A4"/>
    <w:rsid w:val="001826A9"/>
    <w:rsid w:val="00186A03"/>
    <w:rsid w:val="00187009"/>
    <w:rsid w:val="00194026"/>
    <w:rsid w:val="001A1D1C"/>
    <w:rsid w:val="001A6603"/>
    <w:rsid w:val="001A68F7"/>
    <w:rsid w:val="001D484E"/>
    <w:rsid w:val="001E23CA"/>
    <w:rsid w:val="001E511C"/>
    <w:rsid w:val="0020304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452F"/>
    <w:rsid w:val="003201EB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E68F7"/>
    <w:rsid w:val="003F51D8"/>
    <w:rsid w:val="004015EA"/>
    <w:rsid w:val="0040790B"/>
    <w:rsid w:val="0041226A"/>
    <w:rsid w:val="00436C34"/>
    <w:rsid w:val="00437093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71E9"/>
    <w:rsid w:val="00561D0D"/>
    <w:rsid w:val="00575446"/>
    <w:rsid w:val="00580957"/>
    <w:rsid w:val="00595258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12A7E"/>
    <w:rsid w:val="00831D41"/>
    <w:rsid w:val="00840927"/>
    <w:rsid w:val="00847CB4"/>
    <w:rsid w:val="00857220"/>
    <w:rsid w:val="008612B7"/>
    <w:rsid w:val="0087251A"/>
    <w:rsid w:val="00876A8E"/>
    <w:rsid w:val="0088018E"/>
    <w:rsid w:val="00884433"/>
    <w:rsid w:val="008B0A17"/>
    <w:rsid w:val="008B0E29"/>
    <w:rsid w:val="008B5103"/>
    <w:rsid w:val="008D5C13"/>
    <w:rsid w:val="008D76D7"/>
    <w:rsid w:val="008E29DA"/>
    <w:rsid w:val="0090117B"/>
    <w:rsid w:val="00901228"/>
    <w:rsid w:val="009118B1"/>
    <w:rsid w:val="0094070B"/>
    <w:rsid w:val="0095325A"/>
    <w:rsid w:val="00955F4B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E3710"/>
    <w:rsid w:val="00A06D07"/>
    <w:rsid w:val="00A13034"/>
    <w:rsid w:val="00A15BBF"/>
    <w:rsid w:val="00A458C3"/>
    <w:rsid w:val="00A7076D"/>
    <w:rsid w:val="00A72B2C"/>
    <w:rsid w:val="00A74586"/>
    <w:rsid w:val="00A81955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8569F"/>
    <w:rsid w:val="00B94DA2"/>
    <w:rsid w:val="00B96458"/>
    <w:rsid w:val="00BA1603"/>
    <w:rsid w:val="00BA2BBF"/>
    <w:rsid w:val="00BA7CD3"/>
    <w:rsid w:val="00BB35EA"/>
    <w:rsid w:val="00BD3C7E"/>
    <w:rsid w:val="00BE22E8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7447"/>
    <w:rsid w:val="00C9225A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F692F"/>
    <w:rsid w:val="00F11D9B"/>
    <w:rsid w:val="00F21F8D"/>
    <w:rsid w:val="00F303CE"/>
    <w:rsid w:val="00F3678B"/>
    <w:rsid w:val="00F52111"/>
    <w:rsid w:val="00F6389A"/>
    <w:rsid w:val="00F67891"/>
    <w:rsid w:val="00F75B57"/>
    <w:rsid w:val="00F80B7D"/>
    <w:rsid w:val="00F8416B"/>
    <w:rsid w:val="00FA673D"/>
    <w:rsid w:val="00FB0E81"/>
    <w:rsid w:val="00FB3CD8"/>
    <w:rsid w:val="00FC33D1"/>
    <w:rsid w:val="00FC470D"/>
    <w:rsid w:val="00FD01D3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2019-05-30T18:26:00Z</dcterms:created>
  <dcterms:modified xsi:type="dcterms:W3CDTF">2019-05-30T18:27:00Z</dcterms:modified>
</cp:coreProperties>
</file>