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624B4177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2CB8ED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C14BAF">
        <w:rPr>
          <w:rFonts w:ascii="Segoe Print" w:hAnsi="Segoe Print"/>
          <w:b/>
          <w:sz w:val="24"/>
        </w:rPr>
        <w:t>19.</w:t>
      </w:r>
      <w:r w:rsidR="0041509E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4857032B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94D08F0" w14:textId="372D88F1" w:rsidR="00ED3DAA" w:rsidRPr="00DF4F76" w:rsidRDefault="00C75F19" w:rsidP="008A6966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Lindsay and Andy</w:t>
            </w:r>
            <w:r w:rsidR="00341EC4">
              <w:rPr>
                <w:rFonts w:ascii="Avenir Book" w:hAnsi="Avenir Book"/>
              </w:rPr>
              <w:t xml:space="preserve"> share some money in the ratio </w:t>
            </w:r>
            <w:r>
              <w:rPr>
                <w:rFonts w:ascii="Avenir Book" w:hAnsi="Avenir Book"/>
              </w:rPr>
              <w:t>2</w:t>
            </w:r>
            <w:r w:rsidR="00341EC4">
              <w:rPr>
                <w:rFonts w:ascii="Avenir Book" w:hAnsi="Avenir Book"/>
              </w:rPr>
              <w:t xml:space="preserve">:5. </w:t>
            </w:r>
            <w:r w:rsidR="0041509E">
              <w:rPr>
                <w:rFonts w:ascii="Avenir Book" w:hAnsi="Avenir Book"/>
              </w:rPr>
              <w:t>I</w:t>
            </w:r>
            <w:r w:rsidR="00341EC4">
              <w:rPr>
                <w:rFonts w:ascii="Avenir Book" w:hAnsi="Avenir Book"/>
              </w:rPr>
              <w:t xml:space="preserve">f </w:t>
            </w:r>
            <w:r>
              <w:rPr>
                <w:rFonts w:ascii="Avenir Book" w:hAnsi="Avenir Book"/>
              </w:rPr>
              <w:t>Andy</w:t>
            </w:r>
            <w:r w:rsidR="00341EC4">
              <w:rPr>
                <w:rFonts w:ascii="Avenir Book" w:hAnsi="Avenir Book"/>
              </w:rPr>
              <w:t xml:space="preserve"> receives £</w:t>
            </w:r>
            <w:r>
              <w:rPr>
                <w:rFonts w:ascii="Avenir Book" w:hAnsi="Avenir Book"/>
              </w:rPr>
              <w:t>27 more than Lindsay</w:t>
            </w:r>
            <w:r w:rsidR="00341EC4">
              <w:rPr>
                <w:rFonts w:ascii="Avenir Book" w:hAnsi="Avenir Book"/>
              </w:rPr>
              <w:t xml:space="preserve">, how much does </w:t>
            </w:r>
            <w:r>
              <w:rPr>
                <w:rFonts w:ascii="Avenir Book" w:hAnsi="Avenir Book"/>
              </w:rPr>
              <w:t>Lindsay</w:t>
            </w:r>
            <w:r w:rsidR="00341EC4">
              <w:rPr>
                <w:rFonts w:ascii="Avenir Book" w:hAnsi="Avenir Book"/>
              </w:rPr>
              <w:t xml:space="preserve">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51BE7111" w:rsidR="00ED3DAA" w:rsidRPr="00DF4F76" w:rsidRDefault="00832A16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 xml:space="preserve">Find </w:t>
            </w:r>
            <w:r w:rsidR="00C75F19">
              <w:rPr>
                <w:rFonts w:ascii="Avenir Book" w:eastAsiaTheme="minorEastAsia" w:hAnsi="Avenir Book"/>
              </w:rPr>
              <w:t>115</w:t>
            </w:r>
            <w:r w:rsidR="00444943">
              <w:rPr>
                <w:rFonts w:ascii="Avenir Book" w:eastAsiaTheme="minorEastAsia" w:hAnsi="Avenir Book"/>
              </w:rPr>
              <w:t>% of £</w:t>
            </w:r>
            <w:r w:rsidR="00C75F19">
              <w:rPr>
                <w:rFonts w:ascii="Avenir Book" w:eastAsiaTheme="minorEastAsia" w:hAnsi="Avenir Book"/>
              </w:rPr>
              <w:t>426</w:t>
            </w:r>
            <w:r w:rsidR="00444943">
              <w:rPr>
                <w:rFonts w:ascii="Avenir Book" w:eastAsiaTheme="minorEastAsia" w:hAnsi="Avenir Book"/>
              </w:rPr>
              <w:t>.</w:t>
            </w:r>
          </w:p>
        </w:tc>
      </w:tr>
      <w:tr w:rsidR="00ED3DAA" w:rsidRPr="00B90872" w14:paraId="2FAB904D" w14:textId="77777777" w:rsidTr="003E6AFA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3096D11C" w:rsidR="00ED3DAA" w:rsidRPr="00DF4F76" w:rsidRDefault="005527AD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 xml:space="preserve">The probability a </w:t>
            </w:r>
            <w:r w:rsidR="00F21F4D">
              <w:rPr>
                <w:rFonts w:ascii="Avenir Book" w:hAnsi="Avenir Book"/>
              </w:rPr>
              <w:t xml:space="preserve">train is late </w:t>
            </w:r>
            <w:r w:rsidR="00636777">
              <w:rPr>
                <w:rFonts w:ascii="Avenir Book" w:hAnsi="Avenir Book"/>
              </w:rPr>
              <w:t xml:space="preserve">leaving Brighton Station </w:t>
            </w:r>
            <w:r w:rsidR="00F21F4D">
              <w:rPr>
                <w:rFonts w:ascii="Avenir Book" w:hAnsi="Avenir Book"/>
              </w:rPr>
              <w:t>is 0.</w:t>
            </w:r>
            <w:r w:rsidR="00636777">
              <w:rPr>
                <w:rFonts w:ascii="Avenir Book" w:hAnsi="Avenir Book"/>
              </w:rPr>
              <w:t xml:space="preserve">13.  If there are 280 trains leaving Brighton in a day, how many </w:t>
            </w:r>
            <w:r w:rsidR="0041509E">
              <w:rPr>
                <w:rFonts w:ascii="Avenir Book" w:hAnsi="Avenir Book"/>
              </w:rPr>
              <w:t>would you expect to be late</w:t>
            </w:r>
            <w:r>
              <w:rPr>
                <w:rFonts w:ascii="Avenir Book" w:hAnsi="Avenir Book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4AB7F3CB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690FA0" w:rsidRPr="00DF4F76">
              <w:rPr>
                <w:rFonts w:ascii="Century Gothic" w:hAnsi="Century Gothic" w:cs="Tahoma"/>
                <w:noProof/>
                <w:lang w:eastAsia="en-GB"/>
              </w:rPr>
              <w:t xml:space="preserve">missing </w:t>
            </w:r>
            <w:r w:rsidR="000E1E3D"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308AC75F" w:rsidR="00ED3DAA" w:rsidRPr="00DF4F76" w:rsidRDefault="00F21F4D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70F4A1F" wp14:editId="009B7376">
                  <wp:extent cx="1286510" cy="840105"/>
                  <wp:effectExtent l="0" t="0" r="889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AFA" w:rsidRPr="00B90872" w14:paraId="44B9DE2A" w14:textId="77777777" w:rsidTr="003E6AFA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E6AFA" w:rsidRPr="00B90872" w:rsidRDefault="003E6AFA" w:rsidP="003E6AFA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127AB53" w14:textId="268AC42B" w:rsidR="003E6AFA" w:rsidRPr="003E6AFA" w:rsidRDefault="00C75F19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88640" behindDoc="0" locked="0" layoutInCell="1" allowOverlap="1" wp14:anchorId="34947A24" wp14:editId="3F1E8CB9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254000</wp:posOffset>
                  </wp:positionV>
                  <wp:extent cx="1109345" cy="1151255"/>
                  <wp:effectExtent l="0" t="0" r="0" b="0"/>
                  <wp:wrapSquare wrapText="bothSides"/>
                  <wp:docPr id="13" name="Picture 13" descr="Image result for square based pyram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square based pyrami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345" cy="115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6AFA"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9E47966" w14:textId="513D91D4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5D122D9F" w14:textId="59CB4923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49831498" w14:textId="06D7D0D7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0F70D146" w14:textId="7212F80A" w:rsidR="0041509E" w:rsidRDefault="0041509E" w:rsidP="0041509E">
      <w:pPr>
        <w:spacing w:after="120"/>
        <w:ind w:firstLine="720"/>
        <w:rPr>
          <w:rFonts w:ascii="Kristen ITC" w:hAnsi="Kristen ITC"/>
          <w:b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91712" behindDoc="0" locked="0" layoutInCell="1" allowOverlap="1" wp14:anchorId="4ED44546" wp14:editId="76D0DBC1">
            <wp:simplePos x="0" y="0"/>
            <wp:positionH relativeFrom="column">
              <wp:posOffset>-218204</wp:posOffset>
            </wp:positionH>
            <wp:positionV relativeFrom="paragraph">
              <wp:posOffset>91116</wp:posOffset>
            </wp:positionV>
            <wp:extent cx="827405" cy="568325"/>
            <wp:effectExtent l="53340" t="0" r="0" b="0"/>
            <wp:wrapNone/>
            <wp:docPr id="109" name="Picture 10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02BED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84544" behindDoc="0" locked="0" layoutInCell="1" allowOverlap="1" wp14:anchorId="3FAC717D" wp14:editId="558A9942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06" name="Picture 10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BED" w:rsidRPr="00525119">
        <w:rPr>
          <w:rFonts w:ascii="Kristen ITC" w:hAnsi="Kristen ITC"/>
          <w:b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90688" behindDoc="0" locked="0" layoutInCell="1" allowOverlap="1" wp14:anchorId="00F446C9" wp14:editId="364C35A2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10" name="Picture 110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7DF3229C" w14:textId="7C13675A" w:rsidR="0041509E" w:rsidRDefault="0041509E" w:rsidP="0041509E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19.4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7383AF68" w14:textId="2DD5BF2A" w:rsidR="0041509E" w:rsidRDefault="0041509E" w:rsidP="0041509E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41509E" w:rsidRPr="00B90872" w14:paraId="3B3C78B6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1DED28FC" w14:textId="77777777" w:rsidR="0041509E" w:rsidRPr="00B90872" w:rsidRDefault="0041509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2E4A1D4C" w14:textId="77777777" w:rsidR="0041509E" w:rsidRPr="00DF4F76" w:rsidRDefault="0041509E" w:rsidP="00EA5960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Lindsay and Andy share some money in the ratio 2:5. If Andy receives £27 more than Lindsay, how much does Lindsay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6C52A69A" w14:textId="77777777" w:rsidR="0041509E" w:rsidRPr="00DF4F76" w:rsidRDefault="0041509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39CE526A" w14:textId="77777777" w:rsidR="0041509E" w:rsidRPr="00DF4F76" w:rsidRDefault="0041509E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115% of £426.</w:t>
            </w:r>
          </w:p>
        </w:tc>
      </w:tr>
      <w:tr w:rsidR="0041509E" w:rsidRPr="00B90872" w14:paraId="5960DAD3" w14:textId="77777777" w:rsidTr="00EA5960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9EFAD8B" w14:textId="77777777" w:rsidR="0041509E" w:rsidRPr="00B90872" w:rsidRDefault="0041509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1AE175A8" w14:textId="77777777" w:rsidR="0041509E" w:rsidRPr="00DF4F76" w:rsidRDefault="0041509E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The probability a train is late leaving Brighton Station is 0.13.  If there are 280 trains leaving Brighton in a day, how many would you expect to be late?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66B5E6F" w14:textId="77777777" w:rsidR="0041509E" w:rsidRPr="00DF4F76" w:rsidRDefault="0041509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7012AF33" w14:textId="77777777" w:rsidR="0041509E" w:rsidRPr="00DF4F76" w:rsidRDefault="0041509E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17D8206E" w14:textId="77777777" w:rsidR="0041509E" w:rsidRPr="00DF4F76" w:rsidRDefault="0041509E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83914E5" wp14:editId="00E35C27">
                  <wp:extent cx="1286510" cy="840105"/>
                  <wp:effectExtent l="0" t="0" r="889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510" cy="840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509E" w:rsidRPr="00B90872" w14:paraId="2BA0B1DD" w14:textId="77777777" w:rsidTr="00EA5960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73B7B9B3" w14:textId="77777777" w:rsidR="0041509E" w:rsidRPr="00B90872" w:rsidRDefault="0041509E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A5BFB31" w14:textId="77777777" w:rsidR="0041509E" w:rsidRPr="003E6AFA" w:rsidRDefault="0041509E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93760" behindDoc="0" locked="0" layoutInCell="1" allowOverlap="1" wp14:anchorId="2D52F82B" wp14:editId="630765B5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254000</wp:posOffset>
                  </wp:positionV>
                  <wp:extent cx="1109345" cy="1151255"/>
                  <wp:effectExtent l="0" t="0" r="0" b="0"/>
                  <wp:wrapSquare wrapText="bothSides"/>
                  <wp:docPr id="112" name="Picture 112" descr="Image result for square based pyram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square based pyrami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9345" cy="1151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65C067AE" w14:textId="77777777" w:rsidR="0041509E" w:rsidRPr="003E6AFA" w:rsidRDefault="0041509E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21567918" w14:textId="77777777" w:rsidR="0041509E" w:rsidRPr="003E6AFA" w:rsidRDefault="0041509E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0D70635D" w14:textId="77777777" w:rsidR="0041509E" w:rsidRPr="003E6AFA" w:rsidRDefault="0041509E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17D4AD8F" w14:textId="2CBD8087" w:rsidR="00602BED" w:rsidRDefault="00602BED" w:rsidP="00602BED">
      <w:pPr>
        <w:spacing w:after="120"/>
        <w:ind w:firstLine="720"/>
        <w:rPr>
          <w:rFonts w:ascii="Kristen ITC" w:hAnsi="Kristen ITC"/>
          <w:b/>
        </w:rPr>
      </w:pPr>
    </w:p>
    <w:p w14:paraId="1B3B872E" w14:textId="79781D40" w:rsidR="00C766C9" w:rsidRDefault="00C766C9" w:rsidP="00602BED">
      <w:pPr>
        <w:spacing w:after="120"/>
        <w:ind w:firstLine="720"/>
        <w:rPr>
          <w:rFonts w:ascii="Kristen ITC" w:hAnsi="Kristen ITC"/>
          <w:b/>
        </w:rPr>
      </w:pPr>
    </w:p>
    <w:sectPr w:rsidR="00C766C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E1E3D"/>
    <w:rsid w:val="000E3128"/>
    <w:rsid w:val="000F5E7A"/>
    <w:rsid w:val="000F6BFE"/>
    <w:rsid w:val="000F7964"/>
    <w:rsid w:val="0010697E"/>
    <w:rsid w:val="001274D6"/>
    <w:rsid w:val="001279F5"/>
    <w:rsid w:val="00130352"/>
    <w:rsid w:val="0013489E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9715B"/>
    <w:rsid w:val="001A1D1C"/>
    <w:rsid w:val="001A6603"/>
    <w:rsid w:val="001A68F7"/>
    <w:rsid w:val="001D0579"/>
    <w:rsid w:val="001D484E"/>
    <w:rsid w:val="001D6921"/>
    <w:rsid w:val="001E23CA"/>
    <w:rsid w:val="001E511C"/>
    <w:rsid w:val="001F4226"/>
    <w:rsid w:val="0020304D"/>
    <w:rsid w:val="0020770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3939"/>
    <w:rsid w:val="00325E6D"/>
    <w:rsid w:val="00327C60"/>
    <w:rsid w:val="00333535"/>
    <w:rsid w:val="00335F11"/>
    <w:rsid w:val="003376C1"/>
    <w:rsid w:val="00341EC4"/>
    <w:rsid w:val="00347394"/>
    <w:rsid w:val="00355931"/>
    <w:rsid w:val="003746A9"/>
    <w:rsid w:val="0037571F"/>
    <w:rsid w:val="003A438A"/>
    <w:rsid w:val="003D2767"/>
    <w:rsid w:val="003D792A"/>
    <w:rsid w:val="003E68F7"/>
    <w:rsid w:val="003E6AFA"/>
    <w:rsid w:val="003E7125"/>
    <w:rsid w:val="003F51D8"/>
    <w:rsid w:val="004015EA"/>
    <w:rsid w:val="0040790B"/>
    <w:rsid w:val="0041226A"/>
    <w:rsid w:val="00412CDE"/>
    <w:rsid w:val="0041509E"/>
    <w:rsid w:val="00436C34"/>
    <w:rsid w:val="00437093"/>
    <w:rsid w:val="00444943"/>
    <w:rsid w:val="0044713F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27AD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D7896"/>
    <w:rsid w:val="005E1266"/>
    <w:rsid w:val="005E1C34"/>
    <w:rsid w:val="005E467E"/>
    <w:rsid w:val="005E469A"/>
    <w:rsid w:val="006011C8"/>
    <w:rsid w:val="00601A47"/>
    <w:rsid w:val="00602BED"/>
    <w:rsid w:val="00603453"/>
    <w:rsid w:val="00615611"/>
    <w:rsid w:val="00633A9B"/>
    <w:rsid w:val="00636777"/>
    <w:rsid w:val="0064471D"/>
    <w:rsid w:val="006526CC"/>
    <w:rsid w:val="00652D59"/>
    <w:rsid w:val="00662FA2"/>
    <w:rsid w:val="00666176"/>
    <w:rsid w:val="00674C3D"/>
    <w:rsid w:val="006866A3"/>
    <w:rsid w:val="00687920"/>
    <w:rsid w:val="00690FA0"/>
    <w:rsid w:val="00692275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15F60"/>
    <w:rsid w:val="00727B2C"/>
    <w:rsid w:val="00751081"/>
    <w:rsid w:val="0075325F"/>
    <w:rsid w:val="00766A10"/>
    <w:rsid w:val="00767383"/>
    <w:rsid w:val="00787CB3"/>
    <w:rsid w:val="00797427"/>
    <w:rsid w:val="007A1E0D"/>
    <w:rsid w:val="007A2150"/>
    <w:rsid w:val="007A7919"/>
    <w:rsid w:val="007B4226"/>
    <w:rsid w:val="007D5D58"/>
    <w:rsid w:val="007E2C1A"/>
    <w:rsid w:val="007E5BFC"/>
    <w:rsid w:val="007F06CD"/>
    <w:rsid w:val="007F69F9"/>
    <w:rsid w:val="00812A7E"/>
    <w:rsid w:val="00831D41"/>
    <w:rsid w:val="00832A16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A6966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7319A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D765D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0349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14BAF"/>
    <w:rsid w:val="00C240D5"/>
    <w:rsid w:val="00C261E2"/>
    <w:rsid w:val="00C41860"/>
    <w:rsid w:val="00C43E1E"/>
    <w:rsid w:val="00C52126"/>
    <w:rsid w:val="00C53B88"/>
    <w:rsid w:val="00C60271"/>
    <w:rsid w:val="00C75F19"/>
    <w:rsid w:val="00C766C9"/>
    <w:rsid w:val="00C77447"/>
    <w:rsid w:val="00C9225A"/>
    <w:rsid w:val="00C947B8"/>
    <w:rsid w:val="00CA253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DF4F76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4D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3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2019-05-30T18:50:00Z</dcterms:created>
  <dcterms:modified xsi:type="dcterms:W3CDTF">2019-05-30T18:53:00Z</dcterms:modified>
</cp:coreProperties>
</file>