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1834"/>
        <w:gridCol w:w="1834"/>
        <w:gridCol w:w="1834"/>
        <w:gridCol w:w="1834"/>
      </w:tblGrid>
      <w:tr w:rsidR="00DA2487" w14:paraId="2D6BF3F5" w14:textId="77777777" w:rsidTr="00E505CA">
        <w:tc>
          <w:tcPr>
            <w:tcW w:w="3114" w:type="dxa"/>
          </w:tcPr>
          <w:p w14:paraId="4C94A9EE" w14:textId="06556960" w:rsidR="00DA2487" w:rsidRDefault="00DA248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Sketch with co-ordinates</w:t>
            </w:r>
          </w:p>
        </w:tc>
        <w:tc>
          <w:tcPr>
            <w:tcW w:w="1834" w:type="dxa"/>
          </w:tcPr>
          <w:p w14:paraId="7E47FC7A" w14:textId="349721CA" w:rsidR="00DA2487" w:rsidRDefault="00DA248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Gradient</w:t>
            </w:r>
          </w:p>
        </w:tc>
        <w:tc>
          <w:tcPr>
            <w:tcW w:w="1834" w:type="dxa"/>
          </w:tcPr>
          <w:p w14:paraId="2AADDF8A" w14:textId="07D228DD" w:rsidR="00DA2487" w:rsidRDefault="00DA248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y-intercept</w:t>
            </w:r>
          </w:p>
        </w:tc>
        <w:tc>
          <w:tcPr>
            <w:tcW w:w="1834" w:type="dxa"/>
          </w:tcPr>
          <w:p w14:paraId="6B65777D" w14:textId="58E263B3" w:rsidR="00DA2487" w:rsidRDefault="00DA248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Equation</w:t>
            </w:r>
          </w:p>
        </w:tc>
        <w:tc>
          <w:tcPr>
            <w:tcW w:w="1834" w:type="dxa"/>
          </w:tcPr>
          <w:p w14:paraId="2EA5E5C1" w14:textId="5E0248AB" w:rsidR="00DA2487" w:rsidRDefault="00DA248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x-intercept</w:t>
            </w:r>
          </w:p>
        </w:tc>
      </w:tr>
      <w:tr w:rsidR="00DA2487" w14:paraId="558A5FE5" w14:textId="77777777" w:rsidTr="00E505CA">
        <w:trPr>
          <w:trHeight w:val="1820"/>
        </w:trPr>
        <w:tc>
          <w:tcPr>
            <w:tcW w:w="3114" w:type="dxa"/>
          </w:tcPr>
          <w:p w14:paraId="66FFB5EC" w14:textId="2A51EB5A" w:rsidR="00DA2487" w:rsidRDefault="000833C2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0" behindDoc="0" locked="0" layoutInCell="1" allowOverlap="1" wp14:anchorId="36AA5F54" wp14:editId="7EBCC3D4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62865</wp:posOffset>
                      </wp:positionV>
                      <wp:extent cx="771580" cy="176265"/>
                      <wp:effectExtent l="25400" t="38100" r="3175" b="40005"/>
                      <wp:wrapNone/>
                      <wp:docPr id="51302" name="Ink 5130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1580" cy="1762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3B85CA24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51302" o:spid="_x0000_s1026" type="#_x0000_t75" style="position:absolute;margin-left:-2.25pt;margin-top:4.35pt;width:61.95pt;height:15.1pt;z-index:2516582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">
                      <v:imagedata r:id="rId11" o:title=""/>
                    </v:shape>
                  </w:pict>
                </mc:Fallback>
              </mc:AlternateContent>
            </w:r>
            <w:r w:rsidR="00E505CA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1" behindDoc="0" locked="0" layoutInCell="1" allowOverlap="1" wp14:anchorId="2EF44539" wp14:editId="04182025">
                      <wp:simplePos x="0" y="0"/>
                      <wp:positionH relativeFrom="column">
                        <wp:posOffset>312329</wp:posOffset>
                      </wp:positionH>
                      <wp:positionV relativeFrom="paragraph">
                        <wp:posOffset>66675</wp:posOffset>
                      </wp:positionV>
                      <wp:extent cx="1156225" cy="1077686"/>
                      <wp:effectExtent l="0" t="25400" r="25400" b="14605"/>
                      <wp:wrapNone/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225" cy="1077686"/>
                                <a:chOff x="0" y="0"/>
                                <a:chExt cx="1494971" cy="1393371"/>
                              </a:xfrm>
                            </wpg:grpSpPr>
                            <wps:wsp>
                              <wps:cNvPr id="6" name="Straight Arrow Connector 6"/>
                              <wps:cNvCnPr/>
                              <wps:spPr>
                                <a:xfrm flipV="1">
                                  <a:off x="716643" y="0"/>
                                  <a:ext cx="0" cy="1393371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7" name="Straight Arrow Connector 7"/>
                              <wps:cNvCnPr/>
                              <wps:spPr>
                                <a:xfrm>
                                  <a:off x="0" y="647700"/>
                                  <a:ext cx="1494971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0C03DF9" id="Group 8" o:spid="_x0000_s1026" style="position:absolute;margin-left:24.6pt;margin-top:5.25pt;width:91.05pt;height:84.85pt;z-index:251658241;mso-width-relative:margin;mso-height-relative:margin" coordsize="14949,13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"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Straight Arrow Connector 6" o:spid="_x0000_s1027" type="#_x0000_t32" style="position:absolute;left:7166;width:0;height:139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" strokecolor="black [3213]" strokeweight="1pt">
                        <v:stroke endarrow="block" joinstyle="miter"/>
                      </v:shape>
                      <v:shape id="Straight Arrow Connector 7" o:spid="_x0000_s1028" type="#_x0000_t32" style="position:absolute;top:6477;width:14949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" strokecolor="black [3213]" strokeweight="1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  <w:p w14:paraId="59C62814" w14:textId="04D1A490" w:rsidR="00DA2487" w:rsidRDefault="00F04AF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0" behindDoc="0" locked="0" layoutInCell="1" allowOverlap="1" wp14:anchorId="3F0911DD" wp14:editId="6B109B64">
                      <wp:simplePos x="0" y="0"/>
                      <wp:positionH relativeFrom="column">
                        <wp:posOffset>966198</wp:posOffset>
                      </wp:positionH>
                      <wp:positionV relativeFrom="paragraph">
                        <wp:posOffset>66040</wp:posOffset>
                      </wp:positionV>
                      <wp:extent cx="77470" cy="67945"/>
                      <wp:effectExtent l="12700" t="12700" r="11430" b="20955"/>
                      <wp:wrapNone/>
                      <wp:docPr id="49" name="Multiply 4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22BA02" id="Multiply 49" o:spid="_x0000_s1026" style="position:absolute;margin-left:76.1pt;margin-top:5.2pt;width:6.1pt;height:5.35pt;z-index:25165825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7" behindDoc="0" locked="0" layoutInCell="1" allowOverlap="1" wp14:anchorId="11670298" wp14:editId="5966573A">
                      <wp:simplePos x="0" y="0"/>
                      <wp:positionH relativeFrom="column">
                        <wp:posOffset>965653</wp:posOffset>
                      </wp:positionH>
                      <wp:positionV relativeFrom="paragraph">
                        <wp:posOffset>5534</wp:posOffset>
                      </wp:positionV>
                      <wp:extent cx="580571" cy="275772"/>
                      <wp:effectExtent l="0" t="0" r="0" b="0"/>
                      <wp:wrapNone/>
                      <wp:docPr id="46" name="Text Box 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571" cy="27577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621141B" w14:textId="3AA3DA94" w:rsidR="00E505CA" w:rsidRPr="00F04AF6" w:rsidRDefault="00E505CA" w:rsidP="00E505C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(2, 8)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1670298" id="Text Box 46" o:spid="_x0000_s1028" type="#_x0000_t202" style="position:absolute;margin-left:76.05pt;margin-top:.45pt;width:45.7pt;height:21.7pt;z-index:25165824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" filled="f" stroked="f" strokeweight=".5pt">
                      <v:textbox>
                        <w:txbxContent>
                          <w:p w14:paraId="4621141B" w14:textId="3AA3DA94" w:rsidR="00E505CA" w:rsidRPr="00F04AF6" w:rsidRDefault="00E505CA" w:rsidP="00E505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2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8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8" behindDoc="0" locked="0" layoutInCell="1" allowOverlap="1" wp14:anchorId="4A614084" wp14:editId="630AC937">
                      <wp:simplePos x="0" y="0"/>
                      <wp:positionH relativeFrom="column">
                        <wp:posOffset>529136</wp:posOffset>
                      </wp:positionH>
                      <wp:positionV relativeFrom="paragraph">
                        <wp:posOffset>1360</wp:posOffset>
                      </wp:positionV>
                      <wp:extent cx="564697" cy="622663"/>
                      <wp:effectExtent l="0" t="0" r="19685" b="12700"/>
                      <wp:wrapNone/>
                      <wp:docPr id="47" name="Straight Connector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564697" cy="62266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12F24D" id="Straight Connector 47" o:spid="_x0000_s1026" style="position:absolute;flip:y;z-index:251658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.65pt,.1pt" to="86.1pt,49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&#13;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69CA1E9E" w14:textId="4F99FFD4" w:rsidR="00DA2487" w:rsidRDefault="002B7F6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8" behindDoc="0" locked="0" layoutInCell="1" allowOverlap="1" wp14:anchorId="5186DE19" wp14:editId="233C06F6">
                      <wp:simplePos x="0" y="0"/>
                      <wp:positionH relativeFrom="column">
                        <wp:posOffset>835660</wp:posOffset>
                      </wp:positionH>
                      <wp:positionV relativeFrom="paragraph">
                        <wp:posOffset>13335</wp:posOffset>
                      </wp:positionV>
                      <wp:extent cx="166320" cy="101880"/>
                      <wp:effectExtent l="38100" t="38100" r="0" b="38100"/>
                      <wp:wrapNone/>
                      <wp:docPr id="51411" name="Ink 514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6320" cy="101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6A333964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51411" o:spid="_x0000_s1026" type="#_x0000_t75" style="position:absolute;margin-left:65.2pt;margin-top:.45pt;width:14.35pt;height:9.2pt;z-index:25165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">
                      <v:imagedata r:id="rId13" o:title=""/>
                    </v:shape>
                  </w:pict>
                </mc:Fallback>
              </mc:AlternateContent>
            </w:r>
          </w:p>
          <w:p w14:paraId="0FAF32A4" w14:textId="0A53BF16" w:rsidR="00DA2487" w:rsidRDefault="00535C97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93" behindDoc="0" locked="0" layoutInCell="1" allowOverlap="1" wp14:anchorId="3D0972ED" wp14:editId="2430C8D9">
                      <wp:simplePos x="0" y="0"/>
                      <wp:positionH relativeFrom="column">
                        <wp:posOffset>716915</wp:posOffset>
                      </wp:positionH>
                      <wp:positionV relativeFrom="paragraph">
                        <wp:posOffset>-19685</wp:posOffset>
                      </wp:positionV>
                      <wp:extent cx="95015" cy="158355"/>
                      <wp:effectExtent l="38100" t="38100" r="32385" b="32385"/>
                      <wp:wrapNone/>
                      <wp:docPr id="51443" name="Ink 514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5015" cy="1583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317AAE" id="Ink 51443" o:spid="_x0000_s1026" type="#_x0000_t75" style="position:absolute;margin-left:55.85pt;margin-top:-2.15pt;width:8.75pt;height:13.65pt;z-index:25165829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">
                      <v:imagedata r:id="rId15" o:title=""/>
                    </v:shape>
                  </w:pict>
                </mc:Fallback>
              </mc:AlternateContent>
            </w:r>
            <w:r w:rsid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9" behindDoc="0" locked="0" layoutInCell="1" allowOverlap="1" wp14:anchorId="4E175341" wp14:editId="5D7DDD14">
                      <wp:simplePos x="0" y="0"/>
                      <wp:positionH relativeFrom="column">
                        <wp:posOffset>573587</wp:posOffset>
                      </wp:positionH>
                      <wp:positionV relativeFrom="paragraph">
                        <wp:posOffset>125095</wp:posOffset>
                      </wp:positionV>
                      <wp:extent cx="77470" cy="67945"/>
                      <wp:effectExtent l="12700" t="12700" r="11430" b="20955"/>
                      <wp:wrapNone/>
                      <wp:docPr id="48" name="Multiply 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F17134" id="Multiply 48" o:spid="_x0000_s1026" style="position:absolute;margin-left:45.15pt;margin-top:9.85pt;width:6.1pt;height:5.35pt;z-index:251658249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</w:p>
          <w:p w14:paraId="79E351FE" w14:textId="6F784721" w:rsidR="00DA2487" w:rsidRDefault="00F04AF6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6" behindDoc="0" locked="0" layoutInCell="1" allowOverlap="1" wp14:anchorId="00677810" wp14:editId="3D2C9BCE">
                      <wp:simplePos x="0" y="0"/>
                      <wp:positionH relativeFrom="column">
                        <wp:posOffset>206556</wp:posOffset>
                      </wp:positionH>
                      <wp:positionV relativeFrom="paragraph">
                        <wp:posOffset>32838</wp:posOffset>
                      </wp:positionV>
                      <wp:extent cx="727165" cy="275772"/>
                      <wp:effectExtent l="0" t="0" r="0" b="0"/>
                      <wp:wrapNone/>
                      <wp:docPr id="45" name="Text Box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27165" cy="27577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61D2011" w14:textId="061236C6" w:rsidR="00E505CA" w:rsidRPr="00F04AF6" w:rsidRDefault="00E505C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(-4, -4)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00677810" id="Text Box 45" o:spid="_x0000_s1029" type="#_x0000_t202" style="position:absolute;margin-left:16.25pt;margin-top:2.6pt;width:57.25pt;height:21.7pt;z-index:25165824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" filled="f" stroked="f" strokeweight=".5pt">
                      <v:textbox>
                        <w:txbxContent>
                          <w:p w14:paraId="561D2011" w14:textId="061236C6" w:rsidR="00E505CA" w:rsidRPr="00F04AF6" w:rsidRDefault="00E505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(-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4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-4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17AC57D" w14:textId="6F3CEFEA" w:rsidR="00DA2487" w:rsidRDefault="00DA2487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7DF70AD2" w14:textId="0A35F5E3" w:rsidR="00DA2487" w:rsidRDefault="000A309C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94" behindDoc="0" locked="0" layoutInCell="1" allowOverlap="1" wp14:anchorId="5326C9A6" wp14:editId="0C15DDD1">
                      <wp:simplePos x="0" y="0"/>
                      <wp:positionH relativeFrom="column">
                        <wp:posOffset>118055</wp:posOffset>
                      </wp:positionH>
                      <wp:positionV relativeFrom="paragraph">
                        <wp:posOffset>954138</wp:posOffset>
                      </wp:positionV>
                      <wp:extent cx="559080" cy="34200"/>
                      <wp:effectExtent l="38100" t="38100" r="38100" b="29845"/>
                      <wp:wrapNone/>
                      <wp:docPr id="51444" name="Ink 51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59080" cy="34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B0B28A" id="Ink 51444" o:spid="_x0000_s1026" type="#_x0000_t75" style="position:absolute;margin-left:8.7pt;margin-top:74.55pt;width:45.2pt;height:3.95pt;z-index:25165829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">
                      <v:imagedata r:id="rId17" o:title=""/>
                    </v:shape>
                  </w:pict>
                </mc:Fallback>
              </mc:AlternateContent>
            </w:r>
            <w:r w:rsidR="006014AB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2" behindDoc="0" locked="0" layoutInCell="1" allowOverlap="1" wp14:anchorId="57016A9B" wp14:editId="619C48DA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774700</wp:posOffset>
                      </wp:positionV>
                      <wp:extent cx="531630" cy="142240"/>
                      <wp:effectExtent l="38100" t="38100" r="1905" b="35560"/>
                      <wp:wrapNone/>
                      <wp:docPr id="51351" name="Ink 51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1630" cy="14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EAD04C" id="Ink 51351" o:spid="_x0000_s1026" type="#_x0000_t75" style="position:absolute;margin-left:7.1pt;margin-top:60.4pt;width:43.05pt;height:12.4pt;z-index:25165828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">
                      <v:imagedata r:id="rId19" o:title=""/>
                    </v:shape>
                  </w:pict>
                </mc:Fallback>
              </mc:AlternateContent>
            </w:r>
            <w:r w:rsidR="006014AB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1" behindDoc="0" locked="0" layoutInCell="1" allowOverlap="1" wp14:anchorId="5450F68C" wp14:editId="4171F206">
                      <wp:simplePos x="0" y="0"/>
                      <wp:positionH relativeFrom="column">
                        <wp:posOffset>-50800</wp:posOffset>
                      </wp:positionH>
                      <wp:positionV relativeFrom="paragraph">
                        <wp:posOffset>56515</wp:posOffset>
                      </wp:positionV>
                      <wp:extent cx="896620" cy="606640"/>
                      <wp:effectExtent l="38100" t="38100" r="0" b="41275"/>
                      <wp:wrapNone/>
                      <wp:docPr id="51346" name="Ink 513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96620" cy="606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8E7D92" id="Ink 51346" o:spid="_x0000_s1026" type="#_x0000_t75" style="position:absolute;margin-left:-4.6pt;margin-top:3.85pt;width:71.8pt;height:48.95pt;z-index:25165828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">
                      <v:imagedata r:id="rId21" o:title=""/>
                    </v:shape>
                  </w:pict>
                </mc:Fallback>
              </mc:AlternateContent>
            </w:r>
          </w:p>
        </w:tc>
        <w:tc>
          <w:tcPr>
            <w:tcW w:w="1834" w:type="dxa"/>
          </w:tcPr>
          <w:p w14:paraId="09672642" w14:textId="076DB41E" w:rsidR="00DA2487" w:rsidRDefault="000A309C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95" behindDoc="0" locked="0" layoutInCell="1" allowOverlap="1" wp14:anchorId="16A3AA3C" wp14:editId="45E1A3DB">
                      <wp:simplePos x="0" y="0"/>
                      <wp:positionH relativeFrom="column">
                        <wp:posOffset>213465</wp:posOffset>
                      </wp:positionH>
                      <wp:positionV relativeFrom="paragraph">
                        <wp:posOffset>984738</wp:posOffset>
                      </wp:positionV>
                      <wp:extent cx="511920" cy="17280"/>
                      <wp:effectExtent l="38100" t="38100" r="34290" b="33655"/>
                      <wp:wrapNone/>
                      <wp:docPr id="51445" name="Ink 51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1920" cy="172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921317" id="Ink 51445" o:spid="_x0000_s1026" type="#_x0000_t75" style="position:absolute;margin-left:16.2pt;margin-top:76.95pt;width:41.5pt;height:2.55pt;z-index:25165829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">
                      <v:imagedata r:id="rId23" o:title=""/>
                    </v:shape>
                  </w:pict>
                </mc:Fallback>
              </mc:AlternateContent>
            </w:r>
            <w:r w:rsidR="00990EDB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6" behindDoc="0" locked="0" layoutInCell="1" allowOverlap="1" wp14:anchorId="3C94EBC4" wp14:editId="391F120E">
                      <wp:simplePos x="0" y="0"/>
                      <wp:positionH relativeFrom="column">
                        <wp:posOffset>219710</wp:posOffset>
                      </wp:positionH>
                      <wp:positionV relativeFrom="paragraph">
                        <wp:posOffset>831850</wp:posOffset>
                      </wp:positionV>
                      <wp:extent cx="453935" cy="128815"/>
                      <wp:effectExtent l="38100" t="38100" r="16510" b="36830"/>
                      <wp:wrapNone/>
                      <wp:docPr id="51395" name="Ink 51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935" cy="128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187B1E9" id="Ink 51395" o:spid="_x0000_s1026" type="#_x0000_t75" style="position:absolute;margin-left:16.7pt;margin-top:64.9pt;width:37pt;height:11.4pt;z-index:25165828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">
                      <v:imagedata r:id="rId25" o:title=""/>
                    </v:shape>
                  </w:pict>
                </mc:Fallback>
              </mc:AlternateContent>
            </w:r>
            <w:r w:rsidR="00022891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5" behindDoc="0" locked="0" layoutInCell="1" allowOverlap="1" wp14:anchorId="5A525011" wp14:editId="19EFE73D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564515</wp:posOffset>
                      </wp:positionV>
                      <wp:extent cx="701545" cy="122055"/>
                      <wp:effectExtent l="38100" t="38100" r="0" b="30480"/>
                      <wp:wrapNone/>
                      <wp:docPr id="51389" name="Ink 513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01545" cy="1220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341E4A" id="Ink 51389" o:spid="_x0000_s1026" type="#_x0000_t75" style="position:absolute;margin-left:13.5pt;margin-top:43.85pt;width:56.5pt;height:10.8pt;z-index:25165828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">
                      <v:imagedata r:id="rId27" o:title=""/>
                    </v:shape>
                  </w:pict>
                </mc:Fallback>
              </mc:AlternateContent>
            </w:r>
            <w:r w:rsidR="00022891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4" behindDoc="0" locked="0" layoutInCell="1" allowOverlap="1" wp14:anchorId="33A14625" wp14:editId="7776CE41">
                      <wp:simplePos x="0" y="0"/>
                      <wp:positionH relativeFrom="column">
                        <wp:posOffset>47505</wp:posOffset>
                      </wp:positionH>
                      <wp:positionV relativeFrom="paragraph">
                        <wp:posOffset>564872</wp:posOffset>
                      </wp:positionV>
                      <wp:extent cx="57960" cy="139320"/>
                      <wp:effectExtent l="38100" t="38100" r="18415" b="38735"/>
                      <wp:wrapNone/>
                      <wp:docPr id="51375" name="Ink 513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0" cy="139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B489284" id="Ink 51375" o:spid="_x0000_s1026" type="#_x0000_t75" style="position:absolute;margin-left:3.15pt;margin-top:43.9pt;width:5.75pt;height:12.15pt;z-index:2516582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">
                      <v:imagedata r:id="rId29" o:title=""/>
                    </v:shape>
                  </w:pict>
                </mc:Fallback>
              </mc:AlternateContent>
            </w:r>
            <w:r w:rsidR="006C56D1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3" behindDoc="0" locked="0" layoutInCell="1" allowOverlap="1" wp14:anchorId="6DA2FB39" wp14:editId="76F4A31D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49530</wp:posOffset>
                      </wp:positionV>
                      <wp:extent cx="1011150" cy="417370"/>
                      <wp:effectExtent l="38100" t="38100" r="0" b="40005"/>
                      <wp:wrapNone/>
                      <wp:docPr id="51374" name="Ink 513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1150" cy="417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7A6FA6" id="Ink 51374" o:spid="_x0000_s1026" type="#_x0000_t75" style="position:absolute;margin-left:-1.9pt;margin-top:3.3pt;width:80.8pt;height:34.05pt;z-index:25165828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">
                      <v:imagedata r:id="rId31" o:title=""/>
                    </v:shape>
                  </w:pict>
                </mc:Fallback>
              </mc:AlternateContent>
            </w:r>
          </w:p>
        </w:tc>
        <w:tc>
          <w:tcPr>
            <w:tcW w:w="1834" w:type="dxa"/>
          </w:tcPr>
          <w:p w14:paraId="55337124" w14:textId="09DF919E" w:rsidR="00DA2487" w:rsidRDefault="000A309C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97" behindDoc="0" locked="0" layoutInCell="1" allowOverlap="1" wp14:anchorId="6E4CA0A2" wp14:editId="42B65E8C">
                      <wp:simplePos x="0" y="0"/>
                      <wp:positionH relativeFrom="column">
                        <wp:posOffset>88265</wp:posOffset>
                      </wp:positionH>
                      <wp:positionV relativeFrom="paragraph">
                        <wp:posOffset>825500</wp:posOffset>
                      </wp:positionV>
                      <wp:extent cx="813240" cy="13335"/>
                      <wp:effectExtent l="25400" t="38100" r="0" b="37465"/>
                      <wp:wrapNone/>
                      <wp:docPr id="51449" name="Ink 514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3240" cy="13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E5AE0D" id="Ink 51449" o:spid="_x0000_s1026" type="#_x0000_t75" style="position:absolute;margin-left:6.35pt;margin-top:64.45pt;width:65.3pt;height:2.2pt;z-index:25165829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">
                      <v:imagedata r:id="rId33" o:title=""/>
                    </v:shape>
                  </w:pict>
                </mc:Fallback>
              </mc:AlternateContent>
            </w:r>
            <w:r w:rsidR="00990EDB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7" behindDoc="0" locked="0" layoutInCell="1" allowOverlap="1" wp14:anchorId="1F260EE7" wp14:editId="219E57BD">
                      <wp:simplePos x="0" y="0"/>
                      <wp:positionH relativeFrom="column">
                        <wp:posOffset>57785</wp:posOffset>
                      </wp:positionH>
                      <wp:positionV relativeFrom="paragraph">
                        <wp:posOffset>632460</wp:posOffset>
                      </wp:positionV>
                      <wp:extent cx="840175" cy="253365"/>
                      <wp:effectExtent l="25400" t="38100" r="36195" b="38735"/>
                      <wp:wrapNone/>
                      <wp:docPr id="51407" name="Ink 514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0175" cy="253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442BDD9" id="Ink 51407" o:spid="_x0000_s1026" type="#_x0000_t75" style="position:absolute;margin-left:3.95pt;margin-top:49.2pt;width:67.35pt;height:21.15pt;z-index:251658287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">
                      <v:imagedata r:id="rId35" o:title=""/>
                    </v:shape>
                  </w:pict>
                </mc:Fallback>
              </mc:AlternateContent>
            </w:r>
          </w:p>
        </w:tc>
        <w:tc>
          <w:tcPr>
            <w:tcW w:w="1834" w:type="dxa"/>
          </w:tcPr>
          <w:p w14:paraId="318850A4" w14:textId="65973429" w:rsidR="00DA2487" w:rsidRDefault="000A309C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96" behindDoc="0" locked="0" layoutInCell="1" allowOverlap="1" wp14:anchorId="74B8FD68" wp14:editId="383A4133">
                      <wp:simplePos x="0" y="0"/>
                      <wp:positionH relativeFrom="column">
                        <wp:posOffset>305645</wp:posOffset>
                      </wp:positionH>
                      <wp:positionV relativeFrom="paragraph">
                        <wp:posOffset>737418</wp:posOffset>
                      </wp:positionV>
                      <wp:extent cx="606600" cy="20520"/>
                      <wp:effectExtent l="38100" t="38100" r="0" b="30480"/>
                      <wp:wrapNone/>
                      <wp:docPr id="51448" name="Ink 514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6600" cy="20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D9B1370" id="Ink 51448" o:spid="_x0000_s1026" type="#_x0000_t75" style="position:absolute;margin-left:23.45pt;margin-top:57.45pt;width:48.95pt;height:2.8pt;z-index:251658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">
                      <v:imagedata r:id="rId37" o:title=""/>
                    </v:shape>
                  </w:pict>
                </mc:Fallback>
              </mc:AlternateContent>
            </w:r>
            <w:r w:rsidR="00535C97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91" behindDoc="0" locked="0" layoutInCell="1" allowOverlap="1" wp14:anchorId="3439EFE9" wp14:editId="5AEDB5C0">
                      <wp:simplePos x="0" y="0"/>
                      <wp:positionH relativeFrom="column">
                        <wp:posOffset>664210</wp:posOffset>
                      </wp:positionH>
                      <wp:positionV relativeFrom="paragraph">
                        <wp:posOffset>574675</wp:posOffset>
                      </wp:positionV>
                      <wp:extent cx="213880" cy="98640"/>
                      <wp:effectExtent l="38100" t="38100" r="2540" b="41275"/>
                      <wp:wrapNone/>
                      <wp:docPr id="51438" name="Ink 51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3880" cy="98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6B5942" id="Ink 51438" o:spid="_x0000_s1026" type="#_x0000_t75" style="position:absolute;margin-left:51.7pt;margin-top:44.65pt;width:18.1pt;height:8.95pt;z-index:25165829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">
                      <v:imagedata r:id="rId39" o:title=""/>
                    </v:shape>
                  </w:pict>
                </mc:Fallback>
              </mc:AlternateContent>
            </w:r>
            <w:r w:rsidR="00535C97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92" behindDoc="0" locked="0" layoutInCell="1" allowOverlap="1" wp14:anchorId="1626D87F" wp14:editId="6C626981">
                      <wp:simplePos x="0" y="0"/>
                      <wp:positionH relativeFrom="column">
                        <wp:posOffset>309245</wp:posOffset>
                      </wp:positionH>
                      <wp:positionV relativeFrom="paragraph">
                        <wp:posOffset>574675</wp:posOffset>
                      </wp:positionV>
                      <wp:extent cx="568845" cy="139065"/>
                      <wp:effectExtent l="38100" t="38100" r="15875" b="38735"/>
                      <wp:wrapNone/>
                      <wp:docPr id="51439" name="Ink 51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8845" cy="1390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4EF11D" id="Ink 51439" o:spid="_x0000_s1026" type="#_x0000_t75" style="position:absolute;margin-left:23.75pt;margin-top:44.65pt;width:46.05pt;height:12.15pt;z-index:2516582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">
                      <v:imagedata r:id="rId41" o:title=""/>
                    </v:shape>
                  </w:pict>
                </mc:Fallback>
              </mc:AlternateContent>
            </w:r>
            <w:r w:rsidR="00535C97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90" behindDoc="0" locked="0" layoutInCell="1" allowOverlap="1" wp14:anchorId="10581048" wp14:editId="75FDD8F6">
                      <wp:simplePos x="0" y="0"/>
                      <wp:positionH relativeFrom="column">
                        <wp:posOffset>224155</wp:posOffset>
                      </wp:positionH>
                      <wp:positionV relativeFrom="paragraph">
                        <wp:posOffset>358140</wp:posOffset>
                      </wp:positionV>
                      <wp:extent cx="579625" cy="125640"/>
                      <wp:effectExtent l="38100" t="38100" r="17780" b="27305"/>
                      <wp:wrapNone/>
                      <wp:docPr id="51431" name="Ink 5143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9625" cy="125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0FE244" id="Ink 51431" o:spid="_x0000_s1026" type="#_x0000_t75" style="position:absolute;margin-left:17.05pt;margin-top:27.6pt;width:46.9pt;height:11.15pt;z-index:25165829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">
                      <v:imagedata r:id="rId43" o:title=""/>
                    </v:shape>
                  </w:pict>
                </mc:Fallback>
              </mc:AlternateContent>
            </w:r>
            <w:r w:rsidR="00535C97">
              <w:rPr>
                <w:rFonts w:ascii="Century Gothic" w:hAnsi="Century Gothic"/>
                <w:noProof/>
              </w:rPr>
              <mc:AlternateContent>
                <mc:Choice Requires="wpi">
                  <w:drawing>
                    <wp:anchor distT="0" distB="0" distL="114300" distR="114300" simplePos="0" relativeHeight="251658289" behindDoc="0" locked="0" layoutInCell="1" allowOverlap="1" wp14:anchorId="399F4B02" wp14:editId="15AA3472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137795</wp:posOffset>
                      </wp:positionV>
                      <wp:extent cx="786000" cy="132560"/>
                      <wp:effectExtent l="38100" t="38100" r="14605" b="33020"/>
                      <wp:wrapNone/>
                      <wp:docPr id="51422" name="Ink 514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6000" cy="13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D59A76" id="Ink 51422" o:spid="_x0000_s1026" type="#_x0000_t75" style="position:absolute;margin-left:5.85pt;margin-top:10.25pt;width:63.15pt;height:11.7pt;z-index:25165828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3;&#10;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">
                      <v:imagedata r:id="rId45" o:title=""/>
                    </v:shape>
                  </w:pict>
                </mc:Fallback>
              </mc:AlternateContent>
            </w:r>
          </w:p>
        </w:tc>
      </w:tr>
      <w:tr w:rsidR="000D6B5A" w14:paraId="0B54A4E8" w14:textId="77777777" w:rsidTr="003914D0">
        <w:trPr>
          <w:trHeight w:val="1820"/>
        </w:trPr>
        <w:tc>
          <w:tcPr>
            <w:tcW w:w="3114" w:type="dxa"/>
          </w:tcPr>
          <w:p w14:paraId="41B4EDD1" w14:textId="77777777" w:rsidR="000D6B5A" w:rsidRDefault="000D6B5A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2" behindDoc="0" locked="0" layoutInCell="1" allowOverlap="1" wp14:anchorId="4947046A" wp14:editId="44812FD3">
                      <wp:simplePos x="0" y="0"/>
                      <wp:positionH relativeFrom="column">
                        <wp:posOffset>853365</wp:posOffset>
                      </wp:positionH>
                      <wp:positionV relativeFrom="paragraph">
                        <wp:posOffset>60516</wp:posOffset>
                      </wp:positionV>
                      <wp:extent cx="580390" cy="275590"/>
                      <wp:effectExtent l="0" t="0" r="0" b="0"/>
                      <wp:wrapNone/>
                      <wp:docPr id="51210" name="Text Box 512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6F463A8" w14:textId="77777777" w:rsidR="000D6B5A" w:rsidRPr="00F04AF6" w:rsidRDefault="000D6B5A" w:rsidP="000D6B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(2, 14)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947046A" id="Text Box 51210" o:spid="_x0000_s1030" type="#_x0000_t202" style="position:absolute;margin-left:67.2pt;margin-top:4.75pt;width:45.7pt;height:21.7pt;z-index:251658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" filled="f" stroked="f" strokeweight=".5pt">
                      <v:textbox>
                        <w:txbxContent>
                          <w:p w14:paraId="66F463A8" w14:textId="77777777" w:rsidR="000D6B5A" w:rsidRPr="00F04AF6" w:rsidRDefault="000D6B5A" w:rsidP="000D6B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2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14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69" behindDoc="0" locked="0" layoutInCell="1" allowOverlap="1" wp14:anchorId="2B1478E9" wp14:editId="4B6F5285">
                      <wp:simplePos x="0" y="0"/>
                      <wp:positionH relativeFrom="column">
                        <wp:posOffset>722724</wp:posOffset>
                      </wp:positionH>
                      <wp:positionV relativeFrom="paragraph">
                        <wp:posOffset>61742</wp:posOffset>
                      </wp:positionV>
                      <wp:extent cx="737235" cy="779488"/>
                      <wp:effectExtent l="0" t="0" r="24765" b="20955"/>
                      <wp:wrapNone/>
                      <wp:docPr id="51205" name="Straight Connector 51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7235" cy="77948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C620721" id="Straight Connector 51205" o:spid="_x0000_s1026" style="position:absolute;z-index:2516582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9pt,4.85pt" to="114.95pt,66.2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&#13;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68" behindDoc="0" locked="0" layoutInCell="1" allowOverlap="1" wp14:anchorId="08BD83EC" wp14:editId="697AB2C6">
                      <wp:simplePos x="0" y="0"/>
                      <wp:positionH relativeFrom="column">
                        <wp:posOffset>312329</wp:posOffset>
                      </wp:positionH>
                      <wp:positionV relativeFrom="paragraph">
                        <wp:posOffset>66675</wp:posOffset>
                      </wp:positionV>
                      <wp:extent cx="1156225" cy="1077686"/>
                      <wp:effectExtent l="0" t="25400" r="25400" b="14605"/>
                      <wp:wrapNone/>
                      <wp:docPr id="36" name="Group 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225" cy="1077686"/>
                                <a:chOff x="0" y="0"/>
                                <a:chExt cx="1494971" cy="1393371"/>
                              </a:xfrm>
                            </wpg:grpSpPr>
                            <wps:wsp>
                              <wps:cNvPr id="37" name="Straight Arrow Connector 37"/>
                              <wps:cNvCnPr/>
                              <wps:spPr>
                                <a:xfrm flipV="1">
                                  <a:off x="716643" y="0"/>
                                  <a:ext cx="0" cy="1393371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8" name="Straight Arrow Connector 38"/>
                              <wps:cNvCnPr/>
                              <wps:spPr>
                                <a:xfrm>
                                  <a:off x="0" y="647700"/>
                                  <a:ext cx="1494971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77EAC0F" id="Group 36" o:spid="_x0000_s1026" style="position:absolute;margin-left:24.6pt;margin-top:5.25pt;width:91.05pt;height:84.85pt;z-index:251658268;mso-width-relative:margin;mso-height-relative:margin" coordsize="14949,13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">
                      <v:shape id="Straight Arrow Connector 37" o:spid="_x0000_s1027" type="#_x0000_t32" style="position:absolute;left:7166;width:0;height:139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" strokecolor="black [3213]" strokeweight="1pt">
                        <v:stroke endarrow="block" joinstyle="miter"/>
                      </v:shape>
                      <v:shape id="Straight Arrow Connector 38" o:spid="_x0000_s1028" type="#_x0000_t32" style="position:absolute;top:6477;width:14949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" strokecolor="black [3213]" strokeweight="1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  <w:p w14:paraId="551434BB" w14:textId="77777777" w:rsidR="000D6B5A" w:rsidRDefault="000D6B5A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3" behindDoc="0" locked="0" layoutInCell="1" allowOverlap="1" wp14:anchorId="23293F0E" wp14:editId="0064CFDC">
                      <wp:simplePos x="0" y="0"/>
                      <wp:positionH relativeFrom="column">
                        <wp:posOffset>1058314</wp:posOffset>
                      </wp:positionH>
                      <wp:positionV relativeFrom="paragraph">
                        <wp:posOffset>134995</wp:posOffset>
                      </wp:positionV>
                      <wp:extent cx="580390" cy="275590"/>
                      <wp:effectExtent l="0" t="0" r="0" b="0"/>
                      <wp:wrapNone/>
                      <wp:docPr id="51212" name="Text Box 512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48A01E3D" w14:textId="77777777" w:rsidR="000D6B5A" w:rsidRPr="00F04AF6" w:rsidRDefault="000D6B5A" w:rsidP="000D6B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(6, 2)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23293F0E" id="Text Box 51212" o:spid="_x0000_s1031" type="#_x0000_t202" style="position:absolute;margin-left:83.35pt;margin-top:10.65pt;width:45.7pt;height:21.7pt;z-index:251658273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" filled="f" stroked="f" strokeweight=".5pt">
                      <v:textbox>
                        <w:txbxContent>
                          <w:p w14:paraId="48A01E3D" w14:textId="77777777" w:rsidR="000D6B5A" w:rsidRPr="00F04AF6" w:rsidRDefault="000D6B5A" w:rsidP="000D6B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6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2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0" behindDoc="0" locked="0" layoutInCell="1" allowOverlap="1" wp14:anchorId="3686E13F" wp14:editId="6F7BFBD0">
                      <wp:simplePos x="0" y="0"/>
                      <wp:positionH relativeFrom="column">
                        <wp:posOffset>916132</wp:posOffset>
                      </wp:positionH>
                      <wp:positionV relativeFrom="paragraph">
                        <wp:posOffset>80046</wp:posOffset>
                      </wp:positionV>
                      <wp:extent cx="77470" cy="67945"/>
                      <wp:effectExtent l="12700" t="12700" r="11430" b="20955"/>
                      <wp:wrapNone/>
                      <wp:docPr id="51206" name="Multiply 51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34999B" id="Multiply 51206" o:spid="_x0000_s1026" style="position:absolute;margin-left:72.15pt;margin-top:6.3pt;width:6.1pt;height:5.35pt;z-index:25165827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</w:p>
          <w:p w14:paraId="0337C08E" w14:textId="77777777" w:rsidR="000D6B5A" w:rsidRDefault="000D6B5A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1" behindDoc="0" locked="0" layoutInCell="1" allowOverlap="1" wp14:anchorId="02783F32" wp14:editId="5A1D128A">
                      <wp:simplePos x="0" y="0"/>
                      <wp:positionH relativeFrom="column">
                        <wp:posOffset>1093072</wp:posOffset>
                      </wp:positionH>
                      <wp:positionV relativeFrom="paragraph">
                        <wp:posOffset>85177</wp:posOffset>
                      </wp:positionV>
                      <wp:extent cx="77470" cy="67945"/>
                      <wp:effectExtent l="12700" t="12700" r="11430" b="20955"/>
                      <wp:wrapNone/>
                      <wp:docPr id="51208" name="Multiply 512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4D95C7D" id="Multiply 51208" o:spid="_x0000_s1026" style="position:absolute;margin-left:86.05pt;margin-top:6.7pt;width:6.1pt;height:5.35pt;z-index:25165827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</w:p>
          <w:p w14:paraId="0CE2BA2A" w14:textId="77777777" w:rsidR="000D6B5A" w:rsidRDefault="000D6B5A" w:rsidP="003914D0">
            <w:pPr>
              <w:rPr>
                <w:rFonts w:ascii="Century Gothic" w:hAnsi="Century Gothic"/>
              </w:rPr>
            </w:pPr>
          </w:p>
          <w:p w14:paraId="710CA809" w14:textId="77777777" w:rsidR="000D6B5A" w:rsidRDefault="000D6B5A" w:rsidP="003914D0">
            <w:pPr>
              <w:rPr>
                <w:rFonts w:ascii="Century Gothic" w:hAnsi="Century Gothic"/>
              </w:rPr>
            </w:pPr>
          </w:p>
          <w:p w14:paraId="0D975CBF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02CDBCEB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29D53952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7404D03C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77B58FA5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</w:tr>
      <w:tr w:rsidR="00E505CA" w14:paraId="08F62788" w14:textId="77777777" w:rsidTr="003914D0">
        <w:trPr>
          <w:trHeight w:val="1820"/>
        </w:trPr>
        <w:tc>
          <w:tcPr>
            <w:tcW w:w="3114" w:type="dxa"/>
          </w:tcPr>
          <w:p w14:paraId="54D9A812" w14:textId="2C21B1B2" w:rsidR="00E505CA" w:rsidRDefault="00E505CA" w:rsidP="003914D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2" behindDoc="0" locked="0" layoutInCell="1" allowOverlap="1" wp14:anchorId="66572F78" wp14:editId="1BE55727">
                      <wp:simplePos x="0" y="0"/>
                      <wp:positionH relativeFrom="column">
                        <wp:posOffset>312329</wp:posOffset>
                      </wp:positionH>
                      <wp:positionV relativeFrom="paragraph">
                        <wp:posOffset>66675</wp:posOffset>
                      </wp:positionV>
                      <wp:extent cx="1156225" cy="1077686"/>
                      <wp:effectExtent l="0" t="25400" r="25400" b="14605"/>
                      <wp:wrapNone/>
                      <wp:docPr id="27" name="Group 2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225" cy="1077686"/>
                                <a:chOff x="0" y="0"/>
                                <a:chExt cx="1494971" cy="1393371"/>
                              </a:xfrm>
                            </wpg:grpSpPr>
                            <wps:wsp>
                              <wps:cNvPr id="28" name="Straight Arrow Connector 28"/>
                              <wps:cNvCnPr/>
                              <wps:spPr>
                                <a:xfrm flipV="1">
                                  <a:off x="716643" y="0"/>
                                  <a:ext cx="0" cy="1393371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9" name="Straight Arrow Connector 29"/>
                              <wps:cNvCnPr/>
                              <wps:spPr>
                                <a:xfrm>
                                  <a:off x="0" y="647700"/>
                                  <a:ext cx="1494971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640A432" id="Group 27" o:spid="_x0000_s1026" style="position:absolute;margin-left:24.6pt;margin-top:5.25pt;width:91.05pt;height:84.85pt;z-index:251658242;mso-width-relative:margin;mso-height-relative:margin" coordsize="14949,13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">
                      <v:shape id="Straight Arrow Connector 28" o:spid="_x0000_s1027" type="#_x0000_t32" style="position:absolute;left:7166;width:0;height:139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" strokecolor="black [3213]" strokeweight="1pt">
                        <v:stroke endarrow="block" joinstyle="miter"/>
                      </v:shape>
                      <v:shape id="Straight Arrow Connector 29" o:spid="_x0000_s1028" type="#_x0000_t32" style="position:absolute;top:6477;width:14949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" strokecolor="black [3213]" strokeweight="1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  <w:p w14:paraId="3D119C19" w14:textId="003A53D6" w:rsidR="00E505CA" w:rsidRDefault="00E505CA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4" behindDoc="0" locked="0" layoutInCell="1" allowOverlap="1" wp14:anchorId="121111BE" wp14:editId="49D13035">
                      <wp:simplePos x="0" y="0"/>
                      <wp:positionH relativeFrom="column">
                        <wp:posOffset>1012825</wp:posOffset>
                      </wp:positionH>
                      <wp:positionV relativeFrom="paragraph">
                        <wp:posOffset>437515</wp:posOffset>
                      </wp:positionV>
                      <wp:extent cx="77470" cy="67945"/>
                      <wp:effectExtent l="12700" t="12700" r="11430" b="20955"/>
                      <wp:wrapNone/>
                      <wp:docPr id="54" name="Multiply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C434CC3" id="Multiply 54" o:spid="_x0000_s1026" style="position:absolute;margin-left:79.75pt;margin-top:34.45pt;width:6.1pt;height:5.35pt;z-index:25165825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3" behindDoc="0" locked="0" layoutInCell="1" allowOverlap="1" wp14:anchorId="4AEB8D0D" wp14:editId="0125211D">
                      <wp:simplePos x="0" y="0"/>
                      <wp:positionH relativeFrom="column">
                        <wp:posOffset>720725</wp:posOffset>
                      </wp:positionH>
                      <wp:positionV relativeFrom="paragraph">
                        <wp:posOffset>241300</wp:posOffset>
                      </wp:positionV>
                      <wp:extent cx="737235" cy="402590"/>
                      <wp:effectExtent l="0" t="0" r="24765" b="16510"/>
                      <wp:wrapNone/>
                      <wp:docPr id="53" name="Straight Connector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37235" cy="4025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70C8082" id="Straight Connector 53" o:spid="_x0000_s1026" style="position:absolute;flip:y;z-index:251658253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6.75pt,19pt" to="114.8pt,50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" strokecolor="#4472c4 [3204]" strokeweight=".5pt">
                      <v:stroke joinstyle="miter"/>
                    </v:line>
                  </w:pict>
                </mc:Fallback>
              </mc:AlternateContent>
            </w: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2" behindDoc="0" locked="0" layoutInCell="1" allowOverlap="1" wp14:anchorId="3FE05CE0" wp14:editId="2D7F2116">
                      <wp:simplePos x="0" y="0"/>
                      <wp:positionH relativeFrom="column">
                        <wp:posOffset>1181735</wp:posOffset>
                      </wp:positionH>
                      <wp:positionV relativeFrom="paragraph">
                        <wp:posOffset>13970</wp:posOffset>
                      </wp:positionV>
                      <wp:extent cx="580390" cy="275590"/>
                      <wp:effectExtent l="0" t="0" r="0" b="0"/>
                      <wp:wrapNone/>
                      <wp:docPr id="52" name="Text Box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073025DB" w14:textId="77777777" w:rsidR="00E505CA" w:rsidRPr="00F04AF6" w:rsidRDefault="00E505CA" w:rsidP="00E505C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(6, 1)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3FE05CE0" id="Text Box 52" o:spid="_x0000_s1032" type="#_x0000_t202" style="position:absolute;margin-left:93.05pt;margin-top:1.1pt;width:45.7pt;height:21.7pt;z-index:2516582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" filled="f" stroked="f" strokeweight=".5pt">
                      <v:textbox>
                        <w:txbxContent>
                          <w:p w14:paraId="073025DB" w14:textId="77777777" w:rsidR="00E505CA" w:rsidRPr="00F04AF6" w:rsidRDefault="00E505CA" w:rsidP="00E505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(6, 1)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1" behindDoc="0" locked="0" layoutInCell="1" allowOverlap="1" wp14:anchorId="102AF9BC" wp14:editId="4AE0CF57">
                      <wp:simplePos x="0" y="0"/>
                      <wp:positionH relativeFrom="column">
                        <wp:posOffset>880110</wp:posOffset>
                      </wp:positionH>
                      <wp:positionV relativeFrom="paragraph">
                        <wp:posOffset>493395</wp:posOffset>
                      </wp:positionV>
                      <wp:extent cx="580390" cy="275590"/>
                      <wp:effectExtent l="0" t="0" r="0" b="0"/>
                      <wp:wrapNone/>
                      <wp:docPr id="51" name="Text Box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D28E3D8" w14:textId="77777777" w:rsidR="00E505CA" w:rsidRPr="00F04AF6" w:rsidRDefault="00E505CA" w:rsidP="00E505C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(3, -2)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02AF9BC" id="Text Box 51" o:spid="_x0000_s1033" type="#_x0000_t202" style="position:absolute;margin-left:69.3pt;margin-top:38.85pt;width:45.7pt;height:21.7pt;z-index:25165825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" filled="f" stroked="f" strokeweight=".5pt">
                      <v:textbox>
                        <w:txbxContent>
                          <w:p w14:paraId="7D28E3D8" w14:textId="77777777" w:rsidR="00E505CA" w:rsidRPr="00F04AF6" w:rsidRDefault="00E505CA" w:rsidP="00E505C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(3, -2)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679E3196" w14:textId="58AEED44" w:rsidR="00E505CA" w:rsidRDefault="00E505CA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5" behindDoc="0" locked="0" layoutInCell="1" allowOverlap="1" wp14:anchorId="0DDB11D0" wp14:editId="5E3E7681">
                      <wp:simplePos x="0" y="0"/>
                      <wp:positionH relativeFrom="column">
                        <wp:posOffset>1278255</wp:posOffset>
                      </wp:positionH>
                      <wp:positionV relativeFrom="paragraph">
                        <wp:posOffset>100421</wp:posOffset>
                      </wp:positionV>
                      <wp:extent cx="77470" cy="67945"/>
                      <wp:effectExtent l="12700" t="12700" r="11430" b="20955"/>
                      <wp:wrapNone/>
                      <wp:docPr id="55" name="Multiply 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A4709B" id="Multiply 55" o:spid="_x0000_s1026" style="position:absolute;margin-left:100.65pt;margin-top:7.9pt;width:6.1pt;height:5.35pt;z-index:25165825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</w:p>
          <w:p w14:paraId="3AE144C6" w14:textId="77777777" w:rsidR="00E505CA" w:rsidRDefault="00E505CA" w:rsidP="003914D0">
            <w:pPr>
              <w:rPr>
                <w:rFonts w:ascii="Century Gothic" w:hAnsi="Century Gothic"/>
              </w:rPr>
            </w:pPr>
          </w:p>
          <w:p w14:paraId="6F182E61" w14:textId="77777777" w:rsidR="00E505CA" w:rsidRDefault="00E505CA" w:rsidP="003914D0">
            <w:pPr>
              <w:rPr>
                <w:rFonts w:ascii="Century Gothic" w:hAnsi="Century Gothic"/>
              </w:rPr>
            </w:pPr>
          </w:p>
          <w:p w14:paraId="0DB81FE6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6BAC7A51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52DD655E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1286AF60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5402C2C0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</w:tr>
      <w:tr w:rsidR="00E505CA" w14:paraId="5D526201" w14:textId="77777777" w:rsidTr="00E505CA">
        <w:trPr>
          <w:trHeight w:val="1820"/>
        </w:trPr>
        <w:tc>
          <w:tcPr>
            <w:tcW w:w="3114" w:type="dxa"/>
          </w:tcPr>
          <w:p w14:paraId="1448BD75" w14:textId="7B82EEF9" w:rsidR="00E505CA" w:rsidRDefault="008F330C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9" behindDoc="0" locked="0" layoutInCell="1" allowOverlap="1" wp14:anchorId="6B7578D1" wp14:editId="60957ED7">
                      <wp:simplePos x="0" y="0"/>
                      <wp:positionH relativeFrom="column">
                        <wp:posOffset>1059180</wp:posOffset>
                      </wp:positionH>
                      <wp:positionV relativeFrom="paragraph">
                        <wp:posOffset>66675</wp:posOffset>
                      </wp:positionV>
                      <wp:extent cx="580390" cy="275590"/>
                      <wp:effectExtent l="0" t="0" r="0" b="0"/>
                      <wp:wrapNone/>
                      <wp:docPr id="51203" name="Text Box 512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36E856" w14:textId="4ECF97CE" w:rsidR="008F330C" w:rsidRPr="00F04AF6" w:rsidRDefault="009065B4" w:rsidP="008F330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(10, 13)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B7578D1" id="Text Box 51203" o:spid="_x0000_s1034" type="#_x0000_t202" style="position:absolute;margin-left:83.4pt;margin-top:5.25pt;width:45.7pt;height:21.7pt;z-index:25165825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" filled="f" stroked="f" strokeweight=".5pt">
                      <v:textbox>
                        <w:txbxContent>
                          <w:p w14:paraId="3436E856" w14:textId="4ECF97CE" w:rsidR="008F330C" w:rsidRPr="00F04AF6" w:rsidRDefault="009065B4" w:rsidP="008F33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(10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13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505CA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3" behindDoc="0" locked="0" layoutInCell="1" allowOverlap="1" wp14:anchorId="3C86A3B8" wp14:editId="2907764A">
                      <wp:simplePos x="0" y="0"/>
                      <wp:positionH relativeFrom="column">
                        <wp:posOffset>312329</wp:posOffset>
                      </wp:positionH>
                      <wp:positionV relativeFrom="paragraph">
                        <wp:posOffset>66675</wp:posOffset>
                      </wp:positionV>
                      <wp:extent cx="1156225" cy="1077686"/>
                      <wp:effectExtent l="0" t="25400" r="25400" b="14605"/>
                      <wp:wrapNone/>
                      <wp:docPr id="33" name="Group 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225" cy="1077686"/>
                                <a:chOff x="0" y="0"/>
                                <a:chExt cx="1494971" cy="1393371"/>
                              </a:xfrm>
                            </wpg:grpSpPr>
                            <wps:wsp>
                              <wps:cNvPr id="34" name="Straight Arrow Connector 34"/>
                              <wps:cNvCnPr/>
                              <wps:spPr>
                                <a:xfrm flipV="1">
                                  <a:off x="716643" y="0"/>
                                  <a:ext cx="0" cy="1393371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Straight Arrow Connector 35"/>
                              <wps:cNvCnPr/>
                              <wps:spPr>
                                <a:xfrm>
                                  <a:off x="0" y="647700"/>
                                  <a:ext cx="1494971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36D2031" id="Group 33" o:spid="_x0000_s1026" style="position:absolute;margin-left:24.6pt;margin-top:5.25pt;width:91.05pt;height:84.85pt;z-index:251658243;mso-width-relative:margin;mso-height-relative:margin" coordsize="14949,13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">
                      <v:shape id="Straight Arrow Connector 34" o:spid="_x0000_s1027" type="#_x0000_t32" style="position:absolute;left:7166;width:0;height:139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" strokecolor="black [3213]" strokeweight="1pt">
                        <v:stroke endarrow="block" joinstyle="miter"/>
                      </v:shape>
                      <v:shape id="Straight Arrow Connector 35" o:spid="_x0000_s1028" type="#_x0000_t32" style="position:absolute;top:6477;width:14949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" strokecolor="black [3213]" strokeweight="1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  <w:p w14:paraId="4598E428" w14:textId="244FEC69" w:rsidR="00E505CA" w:rsidRDefault="00AD6337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60" behindDoc="0" locked="0" layoutInCell="1" allowOverlap="1" wp14:anchorId="50D07522" wp14:editId="53EEBF80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132715</wp:posOffset>
                      </wp:positionV>
                      <wp:extent cx="580390" cy="275590"/>
                      <wp:effectExtent l="0" t="0" r="0" b="0"/>
                      <wp:wrapNone/>
                      <wp:docPr id="51204" name="Text Box 512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F9D4FCB" w14:textId="0633B144" w:rsidR="008F330C" w:rsidRPr="00F04AF6" w:rsidRDefault="008F330C" w:rsidP="008F330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(6, 11)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50D07522" id="Text Box 51204" o:spid="_x0000_s1035" type="#_x0000_t202" style="position:absolute;margin-left:77.95pt;margin-top:10.45pt;width:45.7pt;height:21.7pt;z-index:2516582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" filled="f" stroked="f" strokeweight=".5pt">
                      <v:textbox>
                        <w:txbxContent>
                          <w:p w14:paraId="5F9D4FCB" w14:textId="0633B144" w:rsidR="008F330C" w:rsidRPr="00F04AF6" w:rsidRDefault="008F330C" w:rsidP="008F330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6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11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8" behindDoc="0" locked="0" layoutInCell="1" allowOverlap="1" wp14:anchorId="4EAA8AA0" wp14:editId="5B752BF3">
                      <wp:simplePos x="0" y="0"/>
                      <wp:positionH relativeFrom="column">
                        <wp:posOffset>1042035</wp:posOffset>
                      </wp:positionH>
                      <wp:positionV relativeFrom="paragraph">
                        <wp:posOffset>160655</wp:posOffset>
                      </wp:positionV>
                      <wp:extent cx="77470" cy="67945"/>
                      <wp:effectExtent l="12700" t="12700" r="11430" b="20955"/>
                      <wp:wrapNone/>
                      <wp:docPr id="51201" name="Multiply 512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D8CEF6" id="Multiply 51201" o:spid="_x0000_s1026" style="position:absolute;margin-left:82.05pt;margin-top:12.65pt;width:6.1pt;height:5.35pt;z-index:25165825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7" behindDoc="0" locked="0" layoutInCell="1" allowOverlap="1" wp14:anchorId="3A7F483C" wp14:editId="2E3AD4DE">
                      <wp:simplePos x="0" y="0"/>
                      <wp:positionH relativeFrom="column">
                        <wp:posOffset>1178560</wp:posOffset>
                      </wp:positionH>
                      <wp:positionV relativeFrom="paragraph">
                        <wp:posOffset>101600</wp:posOffset>
                      </wp:positionV>
                      <wp:extent cx="77470" cy="67945"/>
                      <wp:effectExtent l="12700" t="12700" r="11430" b="20955"/>
                      <wp:wrapNone/>
                      <wp:docPr id="51200" name="Multiply 512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7BA7215" id="Multiply 51200" o:spid="_x0000_s1026" style="position:absolute;margin-left:92.8pt;margin-top:8pt;width:6.1pt;height:5.35pt;z-index:25165825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56" behindDoc="0" locked="0" layoutInCell="1" allowOverlap="1" wp14:anchorId="4433B7C5" wp14:editId="29724D8B">
                      <wp:simplePos x="0" y="0"/>
                      <wp:positionH relativeFrom="column">
                        <wp:posOffset>378518</wp:posOffset>
                      </wp:positionH>
                      <wp:positionV relativeFrom="paragraph">
                        <wp:posOffset>96809</wp:posOffset>
                      </wp:positionV>
                      <wp:extent cx="955617" cy="360218"/>
                      <wp:effectExtent l="0" t="0" r="22860" b="20955"/>
                      <wp:wrapNone/>
                      <wp:docPr id="63" name="Straight Connector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55617" cy="36021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7C18A3" id="Straight Connector 63" o:spid="_x0000_s1026" style="position:absolute;flip:y;z-index:25165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8pt,7.6pt" to="105.05pt,35.9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&#13;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1575A448" w14:textId="23B38ADF" w:rsidR="00E505CA" w:rsidRDefault="00E505CA" w:rsidP="003914D0">
            <w:pPr>
              <w:rPr>
                <w:rFonts w:ascii="Century Gothic" w:hAnsi="Century Gothic"/>
              </w:rPr>
            </w:pPr>
          </w:p>
          <w:p w14:paraId="5D2C1826" w14:textId="1162FA83" w:rsidR="00E505CA" w:rsidRDefault="00E505CA" w:rsidP="003914D0">
            <w:pPr>
              <w:rPr>
                <w:rFonts w:ascii="Century Gothic" w:hAnsi="Century Gothic"/>
              </w:rPr>
            </w:pPr>
          </w:p>
          <w:p w14:paraId="7FA75A45" w14:textId="798A3C46" w:rsidR="00E505CA" w:rsidRDefault="00E505CA" w:rsidP="003914D0">
            <w:pPr>
              <w:rPr>
                <w:rFonts w:ascii="Century Gothic" w:hAnsi="Century Gothic"/>
              </w:rPr>
            </w:pPr>
          </w:p>
          <w:p w14:paraId="523EFB8E" w14:textId="09C0A265" w:rsidR="00E505CA" w:rsidRDefault="00FF1C76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67" behindDoc="0" locked="0" layoutInCell="1" allowOverlap="1" wp14:anchorId="70B3AEBC" wp14:editId="12B30030">
                      <wp:simplePos x="0" y="0"/>
                      <wp:positionH relativeFrom="column">
                        <wp:posOffset>1355725</wp:posOffset>
                      </wp:positionH>
                      <wp:positionV relativeFrom="paragraph">
                        <wp:posOffset>204032</wp:posOffset>
                      </wp:positionV>
                      <wp:extent cx="580390" cy="275590"/>
                      <wp:effectExtent l="0" t="0" r="0" b="0"/>
                      <wp:wrapNone/>
                      <wp:docPr id="62" name="Text Box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73C2DD1" w14:textId="77777777" w:rsidR="000D6B5A" w:rsidRPr="00F04AF6" w:rsidRDefault="000D6B5A" w:rsidP="000D6B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(6, -9)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70B3AEBC" id="Text Box 62" o:spid="_x0000_s1036" type="#_x0000_t202" style="position:absolute;margin-left:106.75pt;margin-top:16.05pt;width:45.7pt;height:21.7pt;z-index:251658267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" filled="f" stroked="f" strokeweight=".5pt">
                      <v:textbox>
                        <w:txbxContent>
                          <w:p w14:paraId="373C2DD1" w14:textId="77777777" w:rsidR="000D6B5A" w:rsidRPr="00F04AF6" w:rsidRDefault="000D6B5A" w:rsidP="000D6B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6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, -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9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834" w:type="dxa"/>
          </w:tcPr>
          <w:p w14:paraId="55456567" w14:textId="0E5DB3E5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6250130E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34F7FCD8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28ABAE81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</w:tr>
      <w:tr w:rsidR="000D6B5A" w14:paraId="2688474C" w14:textId="77777777" w:rsidTr="003914D0">
        <w:trPr>
          <w:trHeight w:val="1820"/>
        </w:trPr>
        <w:tc>
          <w:tcPr>
            <w:tcW w:w="3114" w:type="dxa"/>
          </w:tcPr>
          <w:p w14:paraId="1AB66DD7" w14:textId="16C4FF79" w:rsidR="000D6B5A" w:rsidRDefault="00FF1C76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66" behindDoc="0" locked="0" layoutInCell="1" allowOverlap="1" wp14:anchorId="6A26B0B0" wp14:editId="3A0BA567">
                      <wp:simplePos x="0" y="0"/>
                      <wp:positionH relativeFrom="column">
                        <wp:posOffset>-138887</wp:posOffset>
                      </wp:positionH>
                      <wp:positionV relativeFrom="paragraph">
                        <wp:posOffset>-8094</wp:posOffset>
                      </wp:positionV>
                      <wp:extent cx="580390" cy="275590"/>
                      <wp:effectExtent l="0" t="0" r="0" b="0"/>
                      <wp:wrapNone/>
                      <wp:docPr id="61" name="Text Box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F13D76B" w14:textId="77777777" w:rsidR="000D6B5A" w:rsidRPr="00F04AF6" w:rsidRDefault="000D6B5A" w:rsidP="000D6B5A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(4, -5)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A26B0B0" id="Text Box 61" o:spid="_x0000_s1037" type="#_x0000_t202" style="position:absolute;margin-left:-10.95pt;margin-top:-.65pt;width:45.7pt;height:21.7pt;z-index:25165826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" filled="f" stroked="f" strokeweight=".5pt">
                      <v:textbox>
                        <w:txbxContent>
                          <w:p w14:paraId="7F13D76B" w14:textId="77777777" w:rsidR="000D6B5A" w:rsidRPr="00F04AF6" w:rsidRDefault="000D6B5A" w:rsidP="000D6B5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4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, -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5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D6B5A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65" behindDoc="0" locked="0" layoutInCell="1" allowOverlap="1" wp14:anchorId="5702E1EA" wp14:editId="67B42B0D">
                      <wp:simplePos x="0" y="0"/>
                      <wp:positionH relativeFrom="column">
                        <wp:posOffset>312329</wp:posOffset>
                      </wp:positionH>
                      <wp:positionV relativeFrom="paragraph">
                        <wp:posOffset>66675</wp:posOffset>
                      </wp:positionV>
                      <wp:extent cx="1156225" cy="1077686"/>
                      <wp:effectExtent l="0" t="25400" r="25400" b="14605"/>
                      <wp:wrapNone/>
                      <wp:docPr id="30" name="Group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225" cy="1077686"/>
                                <a:chOff x="0" y="0"/>
                                <a:chExt cx="1494971" cy="1393371"/>
                              </a:xfrm>
                            </wpg:grpSpPr>
                            <wps:wsp>
                              <wps:cNvPr id="31" name="Straight Arrow Connector 31"/>
                              <wps:cNvCnPr/>
                              <wps:spPr>
                                <a:xfrm flipV="1">
                                  <a:off x="716643" y="0"/>
                                  <a:ext cx="0" cy="1393371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2" name="Straight Arrow Connector 32"/>
                              <wps:cNvCnPr/>
                              <wps:spPr>
                                <a:xfrm>
                                  <a:off x="0" y="647700"/>
                                  <a:ext cx="1494971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4C923D8" id="Group 30" o:spid="_x0000_s1026" style="position:absolute;margin-left:24.6pt;margin-top:5.25pt;width:91.05pt;height:84.85pt;z-index:251658265;mso-width-relative:margin;mso-height-relative:margin" coordsize="14949,13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">
                      <v:shape id="Straight Arrow Connector 31" o:spid="_x0000_s1027" type="#_x0000_t32" style="position:absolute;left:7166;width:0;height:139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" strokecolor="black [3213]" strokeweight="1pt">
                        <v:stroke endarrow="block" joinstyle="miter"/>
                      </v:shape>
                      <v:shape id="Straight Arrow Connector 32" o:spid="_x0000_s1028" type="#_x0000_t32" style="position:absolute;top:6477;width:14949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" strokecolor="black [3213]" strokeweight="1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  <w:p w14:paraId="63A08C72" w14:textId="444CEDAE" w:rsidR="000D6B5A" w:rsidRDefault="000D6B5A" w:rsidP="003914D0">
            <w:pPr>
              <w:rPr>
                <w:rFonts w:ascii="Century Gothic" w:hAnsi="Century Gothic"/>
              </w:rPr>
            </w:pPr>
          </w:p>
          <w:p w14:paraId="2138EC39" w14:textId="495EB439" w:rsidR="000D6B5A" w:rsidRDefault="000D6B5A" w:rsidP="003914D0">
            <w:pPr>
              <w:rPr>
                <w:rFonts w:ascii="Century Gothic" w:hAnsi="Century Gothic"/>
              </w:rPr>
            </w:pPr>
          </w:p>
          <w:p w14:paraId="1FCB1562" w14:textId="1987E63A" w:rsidR="000D6B5A" w:rsidRDefault="000D6B5A" w:rsidP="003914D0">
            <w:pPr>
              <w:rPr>
                <w:rFonts w:ascii="Century Gothic" w:hAnsi="Century Gothic"/>
              </w:rPr>
            </w:pPr>
          </w:p>
          <w:p w14:paraId="4D001FCD" w14:textId="703DCD4F" w:rsidR="000D6B5A" w:rsidRDefault="000D6B5A" w:rsidP="003914D0">
            <w:pPr>
              <w:rPr>
                <w:rFonts w:ascii="Century Gothic" w:hAnsi="Century Gothic"/>
              </w:rPr>
            </w:pPr>
          </w:p>
          <w:p w14:paraId="18D0D517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1E8B9020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6B24DB03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7FF2F58D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26C31EFB" w14:textId="77777777" w:rsidR="000D6B5A" w:rsidRDefault="000D6B5A" w:rsidP="003914D0">
            <w:pPr>
              <w:rPr>
                <w:rFonts w:ascii="Century Gothic" w:hAnsi="Century Gothic"/>
              </w:rPr>
            </w:pPr>
          </w:p>
        </w:tc>
      </w:tr>
      <w:tr w:rsidR="00E505CA" w14:paraId="5BAEFF8B" w14:textId="77777777" w:rsidTr="00457B42">
        <w:trPr>
          <w:trHeight w:val="1820"/>
        </w:trPr>
        <w:tc>
          <w:tcPr>
            <w:tcW w:w="3114" w:type="dxa"/>
          </w:tcPr>
          <w:p w14:paraId="575632E3" w14:textId="5C80A251" w:rsidR="00E505CA" w:rsidRDefault="00E505CA" w:rsidP="003914D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4" behindDoc="0" locked="0" layoutInCell="1" allowOverlap="1" wp14:anchorId="638E6FC1" wp14:editId="3F73044D">
                      <wp:simplePos x="0" y="0"/>
                      <wp:positionH relativeFrom="column">
                        <wp:posOffset>312329</wp:posOffset>
                      </wp:positionH>
                      <wp:positionV relativeFrom="paragraph">
                        <wp:posOffset>66675</wp:posOffset>
                      </wp:positionV>
                      <wp:extent cx="1156225" cy="1077686"/>
                      <wp:effectExtent l="0" t="25400" r="25400" b="14605"/>
                      <wp:wrapNone/>
                      <wp:docPr id="39" name="Group 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225" cy="1077686"/>
                                <a:chOff x="0" y="0"/>
                                <a:chExt cx="1494971" cy="1393371"/>
                              </a:xfrm>
                            </wpg:grpSpPr>
                            <wps:wsp>
                              <wps:cNvPr id="40" name="Straight Arrow Connector 40"/>
                              <wps:cNvCnPr/>
                              <wps:spPr>
                                <a:xfrm flipV="1">
                                  <a:off x="716643" y="0"/>
                                  <a:ext cx="0" cy="1393371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1" name="Straight Arrow Connector 41"/>
                              <wps:cNvCnPr/>
                              <wps:spPr>
                                <a:xfrm>
                                  <a:off x="0" y="647700"/>
                                  <a:ext cx="1494971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AD8BFAE" id="Group 39" o:spid="_x0000_s1026" style="position:absolute;margin-left:24.6pt;margin-top:5.25pt;width:91.05pt;height:84.85pt;z-index:251658244;mso-width-relative:margin;mso-height-relative:margin" coordsize="14949,13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">
                      <v:shape id="Straight Arrow Connector 40" o:spid="_x0000_s1027" type="#_x0000_t32" style="position:absolute;left:7166;width:0;height:139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" strokecolor="black [3213]" strokeweight="1pt">
                        <v:stroke endarrow="block" joinstyle="miter"/>
                      </v:shape>
                      <v:shape id="Straight Arrow Connector 41" o:spid="_x0000_s1028" type="#_x0000_t32" style="position:absolute;top:6477;width:14949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" strokecolor="black [3213]" strokeweight="1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  <w:p w14:paraId="20EB0862" w14:textId="30208B90" w:rsidR="00E505CA" w:rsidRDefault="0034616C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62" behindDoc="0" locked="0" layoutInCell="1" allowOverlap="1" wp14:anchorId="1698168D" wp14:editId="2EF8493E">
                      <wp:simplePos x="0" y="0"/>
                      <wp:positionH relativeFrom="column">
                        <wp:posOffset>1014121</wp:posOffset>
                      </wp:positionH>
                      <wp:positionV relativeFrom="paragraph">
                        <wp:posOffset>104877</wp:posOffset>
                      </wp:positionV>
                      <wp:extent cx="580390" cy="275590"/>
                      <wp:effectExtent l="0" t="0" r="0" b="0"/>
                      <wp:wrapNone/>
                      <wp:docPr id="51216" name="Text Box 512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7FF0007" w14:textId="5D631BD9" w:rsidR="001A7ADE" w:rsidRPr="00F04AF6" w:rsidRDefault="001A7ADE" w:rsidP="001A7ADE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(8, 2)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698168D" id="Text Box 51216" o:spid="_x0000_s1038" type="#_x0000_t202" style="position:absolute;margin-left:79.85pt;margin-top:8.25pt;width:45.7pt;height:21.7pt;z-index:25165826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" filled="f" stroked="f" strokeweight=".5pt">
                      <v:textbox>
                        <w:txbxContent>
                          <w:p w14:paraId="67FF0007" w14:textId="5D631BD9" w:rsidR="001A7ADE" w:rsidRPr="00F04AF6" w:rsidRDefault="001A7ADE" w:rsidP="001A7ADE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8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2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1786F"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63" behindDoc="0" locked="0" layoutInCell="1" allowOverlap="1" wp14:anchorId="6ED7D339" wp14:editId="31B2310A">
                      <wp:simplePos x="0" y="0"/>
                      <wp:positionH relativeFrom="column">
                        <wp:posOffset>614045</wp:posOffset>
                      </wp:positionH>
                      <wp:positionV relativeFrom="paragraph">
                        <wp:posOffset>17145</wp:posOffset>
                      </wp:positionV>
                      <wp:extent cx="746125" cy="466725"/>
                      <wp:effectExtent l="0" t="0" r="15875" b="15875"/>
                      <wp:wrapNone/>
                      <wp:docPr id="51217" name="Straight Connector 512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46125" cy="4667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9E1E1D" id="Straight Connector 51217" o:spid="_x0000_s1026" style="position:absolute;z-index:25165826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8.35pt,1.35pt" to="107.1pt,38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" strokecolor="#4472c4 [3204]" strokeweight=".5pt">
                      <v:stroke joinstyle="miter"/>
                    </v:line>
                  </w:pict>
                </mc:Fallback>
              </mc:AlternateContent>
            </w:r>
          </w:p>
          <w:p w14:paraId="73AD49E0" w14:textId="0BF6392D" w:rsidR="00E505CA" w:rsidRDefault="00983D57" w:rsidP="003914D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64" behindDoc="0" locked="0" layoutInCell="1" allowOverlap="1" wp14:anchorId="501740D8" wp14:editId="292C4DFC">
                      <wp:simplePos x="0" y="0"/>
                      <wp:positionH relativeFrom="column">
                        <wp:posOffset>1085850</wp:posOffset>
                      </wp:positionH>
                      <wp:positionV relativeFrom="paragraph">
                        <wp:posOffset>108585</wp:posOffset>
                      </wp:positionV>
                      <wp:extent cx="77470" cy="67945"/>
                      <wp:effectExtent l="12700" t="12700" r="11430" b="20955"/>
                      <wp:wrapNone/>
                      <wp:docPr id="51218" name="Multiply 512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3C6CA43" id="Multiply 51218" o:spid="_x0000_s1026" style="position:absolute;margin-left:85.5pt;margin-top:8.55pt;width:6.1pt;height:5.35pt;z-index:251658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</w:p>
          <w:p w14:paraId="59F81201" w14:textId="77777777" w:rsidR="00E505CA" w:rsidRDefault="00E505CA" w:rsidP="003914D0">
            <w:pPr>
              <w:rPr>
                <w:rFonts w:ascii="Century Gothic" w:hAnsi="Century Gothic"/>
              </w:rPr>
            </w:pPr>
          </w:p>
          <w:p w14:paraId="1CD7A57B" w14:textId="77777777" w:rsidR="00E505CA" w:rsidRDefault="00E505CA" w:rsidP="003914D0">
            <w:pPr>
              <w:rPr>
                <w:rFonts w:ascii="Century Gothic" w:hAnsi="Century Gothic"/>
              </w:rPr>
            </w:pPr>
          </w:p>
          <w:p w14:paraId="17F40F7E" w14:textId="37E17B64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090303E8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  <w:vAlign w:val="center"/>
          </w:tcPr>
          <w:p w14:paraId="53B9986C" w14:textId="7F810D65" w:rsidR="00E505CA" w:rsidRDefault="00457B42" w:rsidP="00457B42">
            <w:pPr>
              <w:jc w:val="center"/>
              <w:rPr>
                <w:rFonts w:ascii="Century Gothic" w:hAnsi="Century Gothic"/>
              </w:rPr>
            </w:pPr>
            <m:oMathPara>
              <m:oMath>
                <m:r>
                  <w:rPr>
                    <w:rFonts w:ascii="Cambria Math" w:hAnsi="Cambria Math"/>
                  </w:rPr>
                  <m:t>c=4</m:t>
                </m:r>
              </m:oMath>
            </m:oMathPara>
          </w:p>
        </w:tc>
        <w:tc>
          <w:tcPr>
            <w:tcW w:w="1834" w:type="dxa"/>
          </w:tcPr>
          <w:p w14:paraId="12194978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6F243916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</w:tr>
      <w:tr w:rsidR="00E505CA" w14:paraId="5D288F6F" w14:textId="77777777" w:rsidTr="000D6B5A">
        <w:trPr>
          <w:trHeight w:val="1820"/>
        </w:trPr>
        <w:tc>
          <w:tcPr>
            <w:tcW w:w="3114" w:type="dxa"/>
          </w:tcPr>
          <w:p w14:paraId="5374D701" w14:textId="749A39EA" w:rsidR="00E505CA" w:rsidRDefault="00351043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4" behindDoc="0" locked="0" layoutInCell="1" allowOverlap="1" wp14:anchorId="6534945D" wp14:editId="0F0D3A78">
                      <wp:simplePos x="0" y="0"/>
                      <wp:positionH relativeFrom="column">
                        <wp:posOffset>728023</wp:posOffset>
                      </wp:positionH>
                      <wp:positionV relativeFrom="paragraph">
                        <wp:posOffset>176413</wp:posOffset>
                      </wp:positionV>
                      <wp:extent cx="440457" cy="857223"/>
                      <wp:effectExtent l="0" t="0" r="17145" b="19685"/>
                      <wp:wrapNone/>
                      <wp:docPr id="51219" name="Straight Connector 512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40457" cy="85722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DF3B45" id="Straight Connector 51219" o:spid="_x0000_s1026" style="position:absolute;flip:y;z-index:25165827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7.3pt,13.9pt" to="92pt,81.4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" strokecolor="#4472c4 [3204]" strokeweight=".5pt">
                      <v:stroke joinstyle="miter"/>
                    </v:line>
                  </w:pict>
                </mc:Fallback>
              </mc:AlternateContent>
            </w:r>
            <w:r w:rsidR="00E505CA"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5" behindDoc="0" locked="0" layoutInCell="1" allowOverlap="1" wp14:anchorId="78136B57" wp14:editId="39A3BA92">
                      <wp:simplePos x="0" y="0"/>
                      <wp:positionH relativeFrom="column">
                        <wp:posOffset>312329</wp:posOffset>
                      </wp:positionH>
                      <wp:positionV relativeFrom="paragraph">
                        <wp:posOffset>66675</wp:posOffset>
                      </wp:positionV>
                      <wp:extent cx="1156225" cy="1077686"/>
                      <wp:effectExtent l="0" t="25400" r="25400" b="14605"/>
                      <wp:wrapNone/>
                      <wp:docPr id="42" name="Group 4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225" cy="1077686"/>
                                <a:chOff x="0" y="0"/>
                                <a:chExt cx="1494971" cy="1393371"/>
                              </a:xfrm>
                            </wpg:grpSpPr>
                            <wps:wsp>
                              <wps:cNvPr id="43" name="Straight Arrow Connector 43"/>
                              <wps:cNvCnPr/>
                              <wps:spPr>
                                <a:xfrm flipV="1">
                                  <a:off x="716643" y="0"/>
                                  <a:ext cx="0" cy="1393371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44" name="Straight Arrow Connector 44"/>
                              <wps:cNvCnPr/>
                              <wps:spPr>
                                <a:xfrm>
                                  <a:off x="0" y="647700"/>
                                  <a:ext cx="1494971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2F80AE0" id="Group 42" o:spid="_x0000_s1026" style="position:absolute;margin-left:24.6pt;margin-top:5.25pt;width:91.05pt;height:84.85pt;z-index:251658245;mso-width-relative:margin;mso-height-relative:margin" coordsize="14949,13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">
                      <v:shape id="Straight Arrow Connector 43" o:spid="_x0000_s1027" type="#_x0000_t32" style="position:absolute;left:7166;width:0;height:139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" strokecolor="black [3213]" strokeweight="1pt">
                        <v:stroke endarrow="block" joinstyle="miter"/>
                      </v:shape>
                      <v:shape id="Straight Arrow Connector 44" o:spid="_x0000_s1028" type="#_x0000_t32" style="position:absolute;top:6477;width:14949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" strokecolor="black [3213]" strokeweight="1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  <w:p w14:paraId="4469349A" w14:textId="06974762" w:rsidR="00E505CA" w:rsidRDefault="00E505CA" w:rsidP="003914D0">
            <w:pPr>
              <w:rPr>
                <w:rFonts w:ascii="Century Gothic" w:hAnsi="Century Gothic"/>
              </w:rPr>
            </w:pPr>
          </w:p>
          <w:p w14:paraId="1313DFB9" w14:textId="0FD4A04A" w:rsidR="00E505CA" w:rsidRDefault="00E505CA" w:rsidP="003914D0">
            <w:pPr>
              <w:rPr>
                <w:rFonts w:ascii="Century Gothic" w:hAnsi="Century Gothic"/>
              </w:rPr>
            </w:pPr>
          </w:p>
          <w:p w14:paraId="7C7A85A2" w14:textId="0C0F1FF4" w:rsidR="00E505CA" w:rsidRDefault="000B6A33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6" behindDoc="0" locked="0" layoutInCell="1" allowOverlap="1" wp14:anchorId="41AB26D6" wp14:editId="339C3D10">
                      <wp:simplePos x="0" y="0"/>
                      <wp:positionH relativeFrom="column">
                        <wp:posOffset>205105</wp:posOffset>
                      </wp:positionH>
                      <wp:positionV relativeFrom="paragraph">
                        <wp:posOffset>180339</wp:posOffset>
                      </wp:positionV>
                      <wp:extent cx="580390" cy="271145"/>
                      <wp:effectExtent l="0" t="0" r="0" b="0"/>
                      <wp:wrapNone/>
                      <wp:docPr id="51222" name="Text Box 512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114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084AAA0" w14:textId="3D7900D4" w:rsidR="000B6A33" w:rsidRPr="00F04AF6" w:rsidRDefault="000B6A33" w:rsidP="000B6A33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(-2, -8)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AB26D6" id="Text Box 51222" o:spid="_x0000_s1039" type="#_x0000_t202" style="position:absolute;margin-left:16.15pt;margin-top:14.2pt;width:45.7pt;height:21.35pt;z-index:2516582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" filled="f" stroked="f" strokeweight=".5pt">
                      <v:textbox>
                        <w:txbxContent>
                          <w:p w14:paraId="5084AAA0" w14:textId="3D7900D4" w:rsidR="000B6A33" w:rsidRPr="00F04AF6" w:rsidRDefault="000B6A33" w:rsidP="000B6A3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-2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-8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0365985C" w14:textId="7E9743C0" w:rsidR="00E505CA" w:rsidRDefault="00E505CA" w:rsidP="003914D0">
            <w:pPr>
              <w:rPr>
                <w:rFonts w:ascii="Century Gothic" w:hAnsi="Century Gothic"/>
              </w:rPr>
            </w:pPr>
          </w:p>
          <w:p w14:paraId="6B92A250" w14:textId="100E3277" w:rsidR="00E505CA" w:rsidRDefault="00245905" w:rsidP="003914D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5" behindDoc="0" locked="0" layoutInCell="1" allowOverlap="1" wp14:anchorId="68D8BCF6" wp14:editId="3C367670">
                      <wp:simplePos x="0" y="0"/>
                      <wp:positionH relativeFrom="column">
                        <wp:posOffset>720090</wp:posOffset>
                      </wp:positionH>
                      <wp:positionV relativeFrom="paragraph">
                        <wp:posOffset>10795</wp:posOffset>
                      </wp:positionV>
                      <wp:extent cx="77470" cy="67945"/>
                      <wp:effectExtent l="12700" t="12700" r="11430" b="20955"/>
                      <wp:wrapNone/>
                      <wp:docPr id="51220" name="Multiply 512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7E9B0E" id="Multiply 51220" o:spid="_x0000_s1026" style="position:absolute;margin-left:56.7pt;margin-top:.85pt;width:6.1pt;height:5.35pt;z-index:251658275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</w:p>
        </w:tc>
        <w:tc>
          <w:tcPr>
            <w:tcW w:w="1834" w:type="dxa"/>
            <w:vAlign w:val="center"/>
          </w:tcPr>
          <w:p w14:paraId="7369CD4C" w14:textId="632E1C02" w:rsidR="00E505CA" w:rsidRDefault="00AD6337" w:rsidP="000D6B5A">
            <w:pPr>
              <w:jc w:val="center"/>
              <w:rPr>
                <w:rFonts w:ascii="Century Gothic" w:hAnsi="Century Gothic"/>
              </w:rPr>
            </w:pPr>
            <m:oMathPara>
              <m:oMath>
                <m:r>
                  <w:rPr>
                    <w:rFonts w:ascii="Cambria Math" w:hAnsi="Cambria Math"/>
                  </w:rPr>
                  <m:t>m=3</m:t>
                </m:r>
              </m:oMath>
            </m:oMathPara>
          </w:p>
        </w:tc>
        <w:tc>
          <w:tcPr>
            <w:tcW w:w="1834" w:type="dxa"/>
          </w:tcPr>
          <w:p w14:paraId="3CF5CEBA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3D08819F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0A61989E" w14:textId="77777777" w:rsidR="00E505CA" w:rsidRDefault="00E505CA" w:rsidP="003914D0">
            <w:pPr>
              <w:rPr>
                <w:rFonts w:ascii="Century Gothic" w:hAnsi="Century Gothic"/>
              </w:rPr>
            </w:pPr>
          </w:p>
        </w:tc>
      </w:tr>
      <w:tr w:rsidR="00D8561C" w14:paraId="1F45EAA3" w14:textId="77777777" w:rsidTr="00AF6869">
        <w:trPr>
          <w:trHeight w:val="1820"/>
        </w:trPr>
        <w:tc>
          <w:tcPr>
            <w:tcW w:w="3114" w:type="dxa"/>
          </w:tcPr>
          <w:p w14:paraId="6DC77275" w14:textId="77777777" w:rsidR="00D8561C" w:rsidRDefault="00D8561C" w:rsidP="003914D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61" behindDoc="0" locked="0" layoutInCell="1" allowOverlap="1" wp14:anchorId="58472A2F" wp14:editId="3D2A250A">
                      <wp:simplePos x="0" y="0"/>
                      <wp:positionH relativeFrom="column">
                        <wp:posOffset>312329</wp:posOffset>
                      </wp:positionH>
                      <wp:positionV relativeFrom="paragraph">
                        <wp:posOffset>66675</wp:posOffset>
                      </wp:positionV>
                      <wp:extent cx="1156225" cy="1077686"/>
                      <wp:effectExtent l="0" t="25400" r="25400" b="14605"/>
                      <wp:wrapNone/>
                      <wp:docPr id="51213" name="Group 5121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6225" cy="1077686"/>
                                <a:chOff x="0" y="0"/>
                                <a:chExt cx="1494971" cy="1393371"/>
                              </a:xfrm>
                            </wpg:grpSpPr>
                            <wps:wsp>
                              <wps:cNvPr id="51214" name="Straight Arrow Connector 51214"/>
                              <wps:cNvCnPr/>
                              <wps:spPr>
                                <a:xfrm flipV="1">
                                  <a:off x="716643" y="0"/>
                                  <a:ext cx="0" cy="1393371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51215" name="Straight Arrow Connector 51215"/>
                              <wps:cNvCnPr/>
                              <wps:spPr>
                                <a:xfrm>
                                  <a:off x="0" y="647700"/>
                                  <a:ext cx="1494971" cy="0"/>
                                </a:xfrm>
                                <a:prstGeom prst="straightConnector1">
                                  <a:avLst/>
                                </a:prstGeom>
                                <a:ln w="12700"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A8E3B74" id="Group 51213" o:spid="_x0000_s1026" style="position:absolute;margin-left:24.6pt;margin-top:5.25pt;width:91.05pt;height:84.85pt;z-index:251658261;mso-width-relative:margin;mso-height-relative:margin" coordsize="14949,139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">
                      <v:shape id="Straight Arrow Connector 51214" o:spid="_x0000_s1027" type="#_x0000_t32" style="position:absolute;left:7166;width:0;height:13933;flip:y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" strokecolor="black [3213]" strokeweight="1pt">
                        <v:stroke endarrow="block" joinstyle="miter"/>
                      </v:shape>
                      <v:shape id="Straight Arrow Connector 51215" o:spid="_x0000_s1028" type="#_x0000_t32" style="position:absolute;top:6477;width:14949;height:0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" strokecolor="black [3213]" strokeweight="1pt">
                        <v:stroke endarrow="block" joinstyle="miter"/>
                      </v:shape>
                    </v:group>
                  </w:pict>
                </mc:Fallback>
              </mc:AlternateContent>
            </w:r>
          </w:p>
          <w:p w14:paraId="177EE05A" w14:textId="389E6498" w:rsidR="00D8561C" w:rsidRDefault="0034616C" w:rsidP="003914D0">
            <w:pPr>
              <w:rPr>
                <w:rFonts w:ascii="Century Gothic" w:hAnsi="Century Gothic"/>
              </w:rPr>
            </w:pPr>
            <w:r w:rsidRPr="00E505CA"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9" behindDoc="0" locked="0" layoutInCell="1" allowOverlap="1" wp14:anchorId="147EE1CB" wp14:editId="42368060">
                      <wp:simplePos x="0" y="0"/>
                      <wp:positionH relativeFrom="column">
                        <wp:posOffset>19305</wp:posOffset>
                      </wp:positionH>
                      <wp:positionV relativeFrom="paragraph">
                        <wp:posOffset>11655</wp:posOffset>
                      </wp:positionV>
                      <wp:extent cx="580390" cy="275590"/>
                      <wp:effectExtent l="0" t="0" r="0" b="0"/>
                      <wp:wrapNone/>
                      <wp:docPr id="51225" name="Text Box 512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80390" cy="2755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C4D1F5" w14:textId="351B393B" w:rsidR="0034616C" w:rsidRPr="00F04AF6" w:rsidRDefault="0034616C" w:rsidP="0034616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m:oMathPara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  <w:sz w:val="20"/>
                                          <w:szCs w:val="20"/>
                                        </w:rPr>
                                        <m:t>(-7, 2)</m:t>
                                      </m:r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47EE1CB" id="Text Box 51225" o:spid="_x0000_s1040" type="#_x0000_t202" style="position:absolute;margin-left:1.5pt;margin-top:.9pt;width:45.7pt;height:21.7pt;z-index:251658279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" filled="f" stroked="f" strokeweight=".5pt">
                      <v:textbox>
                        <w:txbxContent>
                          <w:p w14:paraId="75C4D1F5" w14:textId="351B393B" w:rsidR="0034616C" w:rsidRPr="00F04AF6" w:rsidRDefault="0034616C" w:rsidP="0034616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(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-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7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 xml:space="preserve">, 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2</m:t>
                                </m:r>
                                <m:r>
                                  <w:rPr>
                                    <w:rFonts w:ascii="Cambria Math" w:hAnsi="Cambria Math"/>
                                    <w:sz w:val="20"/>
                                    <w:szCs w:val="20"/>
                                  </w:rPr>
                                  <m:t>)</m:t>
                                </m:r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9719B42" w14:textId="11DD908A" w:rsidR="00D8561C" w:rsidRDefault="00EE3DF3" w:rsidP="003914D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78" behindDoc="0" locked="0" layoutInCell="1" allowOverlap="1" wp14:anchorId="153D8390" wp14:editId="44ABA6F3">
                      <wp:simplePos x="0" y="0"/>
                      <wp:positionH relativeFrom="column">
                        <wp:posOffset>356235</wp:posOffset>
                      </wp:positionH>
                      <wp:positionV relativeFrom="paragraph">
                        <wp:posOffset>33655</wp:posOffset>
                      </wp:positionV>
                      <wp:extent cx="77470" cy="67945"/>
                      <wp:effectExtent l="12700" t="12700" r="11430" b="20955"/>
                      <wp:wrapNone/>
                      <wp:docPr id="51224" name="Multiply 512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7470" cy="67945"/>
                              </a:xfrm>
                              <a:prstGeom prst="mathMultiply">
                                <a:avLst>
                                  <a:gd name="adj1" fmla="val 0"/>
                                </a:avLst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49D308" id="Multiply 51224" o:spid="_x0000_s1026" style="position:absolute;margin-left:28.05pt;margin-top:2.65pt;width:6.1pt;height:5.35pt;z-index:25165827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7470,6794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" path="m18606,16319r,l38735,33973,58864,16319r,l38735,33973,58864,51626r,l38735,33973,18606,51626r,l38735,33973,18606,16319xe" fillcolor="#4472c4 [3204]" strokecolor="#1f3763 [1604]" strokeweight="1pt">
                      <v:stroke joinstyle="miter"/>
                      <v:path arrowok="t" o:connecttype="custom" o:connectlocs="18606,16319;18606,16319;38735,33973;58864,16319;58864,16319;38735,33973;58864,51626;58864,51626;38735,33973;18606,51626;18606,51626;38735,33973;18606,16319" o:connectangles="0,0,0,0,0,0,0,0,0,0,0,0,0"/>
                    </v:shape>
                  </w:pict>
                </mc:Fallback>
              </mc:AlternateContent>
            </w:r>
          </w:p>
          <w:p w14:paraId="165E2685" w14:textId="7BE13D0D" w:rsidR="00D8561C" w:rsidRDefault="00D8561C" w:rsidP="003914D0">
            <w:pPr>
              <w:rPr>
                <w:rFonts w:ascii="Century Gothic" w:hAnsi="Century Gothic"/>
              </w:rPr>
            </w:pPr>
          </w:p>
          <w:p w14:paraId="34F87364" w14:textId="23397D56" w:rsidR="00D8561C" w:rsidRDefault="00D8561C" w:rsidP="003914D0">
            <w:pPr>
              <w:rPr>
                <w:rFonts w:ascii="Century Gothic" w:hAnsi="Century Gothic"/>
              </w:rPr>
            </w:pPr>
          </w:p>
          <w:p w14:paraId="3A6F8A36" w14:textId="7C1254CC" w:rsidR="00D8561C" w:rsidRDefault="00D8561C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64160D03" w14:textId="40DCB0FA" w:rsidR="00D8561C" w:rsidRDefault="00D8561C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3CFE0C4C" w14:textId="77777777" w:rsidR="00D8561C" w:rsidRDefault="00D8561C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</w:tcPr>
          <w:p w14:paraId="792AA223" w14:textId="77777777" w:rsidR="00D8561C" w:rsidRDefault="00D8561C" w:rsidP="003914D0">
            <w:pPr>
              <w:rPr>
                <w:rFonts w:ascii="Century Gothic" w:hAnsi="Century Gothic"/>
              </w:rPr>
            </w:pPr>
          </w:p>
        </w:tc>
        <w:tc>
          <w:tcPr>
            <w:tcW w:w="1834" w:type="dxa"/>
            <w:vAlign w:val="center"/>
          </w:tcPr>
          <w:p w14:paraId="739B1372" w14:textId="6C302A9F" w:rsidR="00D8561C" w:rsidRDefault="00EE3DF3" w:rsidP="00AF6869">
            <w:pPr>
              <w:jc w:val="center"/>
              <w:rPr>
                <w:rFonts w:ascii="Century Gothic" w:hAnsi="Century Gothic"/>
              </w:rPr>
            </w:pPr>
            <m:oMathPara>
              <m:oMath>
                <m:r>
                  <w:rPr>
                    <w:rFonts w:ascii="Cambria Math" w:hAnsi="Cambria Math"/>
                  </w:rPr>
                  <m:t>x=3</m:t>
                </m:r>
              </m:oMath>
            </m:oMathPara>
          </w:p>
        </w:tc>
      </w:tr>
    </w:tbl>
    <w:p w14:paraId="6FB632F1" w14:textId="6D7E30D9" w:rsidR="008D25E7" w:rsidRPr="00006808" w:rsidRDefault="005F549A" w:rsidP="000F2690">
      <w:pPr>
        <w:rPr>
          <w:rFonts w:ascii="Century Gothic" w:hAnsi="Century Gothic"/>
        </w:rPr>
      </w:pPr>
      <w:r>
        <w:rPr>
          <w:noProof/>
          <w:lang w:eastAsia="en-GB"/>
        </w:rPr>
        <w:drawing>
          <wp:anchor distT="0" distB="0" distL="114300" distR="114300" simplePos="0" relativeHeight="251660345" behindDoc="0" locked="0" layoutInCell="1" allowOverlap="1" wp14:anchorId="04C41E8F" wp14:editId="3B91EE31">
            <wp:simplePos x="0" y="0"/>
            <wp:positionH relativeFrom="column">
              <wp:posOffset>6200686</wp:posOffset>
            </wp:positionH>
            <wp:positionV relativeFrom="paragraph">
              <wp:posOffset>-257577</wp:posOffset>
            </wp:positionV>
            <wp:extent cx="546735" cy="384175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MathsZest Logo.pdf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" cy="38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D25E7" w:rsidRPr="00006808" w:rsidSect="00DA2487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displayBackgroundShape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808"/>
    <w:rsid w:val="00006808"/>
    <w:rsid w:val="00022891"/>
    <w:rsid w:val="000833C2"/>
    <w:rsid w:val="000938AB"/>
    <w:rsid w:val="000A303E"/>
    <w:rsid w:val="000A309C"/>
    <w:rsid w:val="000B6A33"/>
    <w:rsid w:val="000D4113"/>
    <w:rsid w:val="000D6B5A"/>
    <w:rsid w:val="000F2690"/>
    <w:rsid w:val="00134C9A"/>
    <w:rsid w:val="00182F63"/>
    <w:rsid w:val="0019711C"/>
    <w:rsid w:val="001A7ADE"/>
    <w:rsid w:val="001F5477"/>
    <w:rsid w:val="00212BCA"/>
    <w:rsid w:val="0022499A"/>
    <w:rsid w:val="00230913"/>
    <w:rsid w:val="00245905"/>
    <w:rsid w:val="00286FD9"/>
    <w:rsid w:val="002B7F6E"/>
    <w:rsid w:val="00326D61"/>
    <w:rsid w:val="0034616C"/>
    <w:rsid w:val="00351043"/>
    <w:rsid w:val="00372CDD"/>
    <w:rsid w:val="003929AD"/>
    <w:rsid w:val="003A7F98"/>
    <w:rsid w:val="003C4B16"/>
    <w:rsid w:val="003F3C96"/>
    <w:rsid w:val="003F6A9B"/>
    <w:rsid w:val="004131C7"/>
    <w:rsid w:val="00457B42"/>
    <w:rsid w:val="00464E37"/>
    <w:rsid w:val="00466D43"/>
    <w:rsid w:val="004C5DC6"/>
    <w:rsid w:val="005210D6"/>
    <w:rsid w:val="00535C97"/>
    <w:rsid w:val="005D3A19"/>
    <w:rsid w:val="005D63CE"/>
    <w:rsid w:val="005F549A"/>
    <w:rsid w:val="006014AB"/>
    <w:rsid w:val="00692AF1"/>
    <w:rsid w:val="006A1EC2"/>
    <w:rsid w:val="006C56D1"/>
    <w:rsid w:val="007351FB"/>
    <w:rsid w:val="00754545"/>
    <w:rsid w:val="007661DD"/>
    <w:rsid w:val="00782E5B"/>
    <w:rsid w:val="007A31DE"/>
    <w:rsid w:val="007A542B"/>
    <w:rsid w:val="007D4558"/>
    <w:rsid w:val="007E663A"/>
    <w:rsid w:val="00841EDD"/>
    <w:rsid w:val="00873DF1"/>
    <w:rsid w:val="008D25E7"/>
    <w:rsid w:val="008F330C"/>
    <w:rsid w:val="009065B4"/>
    <w:rsid w:val="00956036"/>
    <w:rsid w:val="0096058B"/>
    <w:rsid w:val="0096476D"/>
    <w:rsid w:val="00983D57"/>
    <w:rsid w:val="00990EDB"/>
    <w:rsid w:val="009A07E1"/>
    <w:rsid w:val="009B0E82"/>
    <w:rsid w:val="00A91B1E"/>
    <w:rsid w:val="00AD31D1"/>
    <w:rsid w:val="00AD6337"/>
    <w:rsid w:val="00AD7A83"/>
    <w:rsid w:val="00AF5877"/>
    <w:rsid w:val="00AF6869"/>
    <w:rsid w:val="00B13EB1"/>
    <w:rsid w:val="00B2607E"/>
    <w:rsid w:val="00B97BEC"/>
    <w:rsid w:val="00BD6DFB"/>
    <w:rsid w:val="00BE0255"/>
    <w:rsid w:val="00BE4265"/>
    <w:rsid w:val="00BF67DC"/>
    <w:rsid w:val="00C53927"/>
    <w:rsid w:val="00CC5EC8"/>
    <w:rsid w:val="00CD596F"/>
    <w:rsid w:val="00CE4080"/>
    <w:rsid w:val="00CF374D"/>
    <w:rsid w:val="00D07DE4"/>
    <w:rsid w:val="00D1434E"/>
    <w:rsid w:val="00D1786F"/>
    <w:rsid w:val="00D553CB"/>
    <w:rsid w:val="00D60066"/>
    <w:rsid w:val="00D8561C"/>
    <w:rsid w:val="00D9174F"/>
    <w:rsid w:val="00D95DE4"/>
    <w:rsid w:val="00DA2487"/>
    <w:rsid w:val="00E11387"/>
    <w:rsid w:val="00E505CA"/>
    <w:rsid w:val="00E92B26"/>
    <w:rsid w:val="00EA567C"/>
    <w:rsid w:val="00ED6A2E"/>
    <w:rsid w:val="00EE3DF3"/>
    <w:rsid w:val="00F04AF6"/>
    <w:rsid w:val="00F81E4B"/>
    <w:rsid w:val="00F9004A"/>
    <w:rsid w:val="00F941ED"/>
    <w:rsid w:val="00FA7681"/>
    <w:rsid w:val="00FB29E9"/>
    <w:rsid w:val="00FE46CB"/>
    <w:rsid w:val="00FF1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040FF"/>
  <w15:chartTrackingRefBased/>
  <w15:docId w15:val="{5EF78F86-F98B-C746-A104-DD0D6CDB9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8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006808"/>
    <w:rPr>
      <w:color w:val="808080"/>
    </w:rPr>
  </w:style>
  <w:style w:type="paragraph" w:styleId="ListParagraph">
    <w:name w:val="List Paragraph"/>
    <w:basedOn w:val="Normal"/>
    <w:uiPriority w:val="34"/>
    <w:qFormat/>
    <w:rsid w:val="00006808"/>
    <w:pPr>
      <w:ind w:left="720"/>
      <w:contextualSpacing/>
    </w:pPr>
  </w:style>
  <w:style w:type="table" w:styleId="TableGrid">
    <w:name w:val="Table Grid"/>
    <w:basedOn w:val="TableNormal"/>
    <w:uiPriority w:val="39"/>
    <w:rsid w:val="00006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customXml" Target="ink/ink5.xml"/><Relationship Id="rId26" Type="http://schemas.openxmlformats.org/officeDocument/2006/relationships/customXml" Target="ink/ink9.xml"/><Relationship Id="rId39" Type="http://schemas.openxmlformats.org/officeDocument/2006/relationships/image" Target="media/image20.png"/><Relationship Id="rId21" Type="http://schemas.openxmlformats.org/officeDocument/2006/relationships/image" Target="media/image11.png"/><Relationship Id="rId34" Type="http://schemas.openxmlformats.org/officeDocument/2006/relationships/customXml" Target="ink/ink13.xml"/><Relationship Id="rId42" Type="http://schemas.openxmlformats.org/officeDocument/2006/relationships/customXml" Target="ink/ink17.xml"/><Relationship Id="rId4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customXml" Target="ink/ink4.xml"/><Relationship Id="rId20" Type="http://schemas.openxmlformats.org/officeDocument/2006/relationships/customXml" Target="ink/ink6.xml"/><Relationship Id="rId29" Type="http://schemas.openxmlformats.org/officeDocument/2006/relationships/image" Target="media/image15.png"/><Relationship Id="rId41" Type="http://schemas.openxmlformats.org/officeDocument/2006/relationships/image" Target="media/image21.png"/><Relationship Id="rId1" Type="http://schemas.openxmlformats.org/officeDocument/2006/relationships/styles" Target="styles.xml"/><Relationship Id="rId11" Type="http://schemas.openxmlformats.org/officeDocument/2006/relationships/image" Target="media/image6.png"/><Relationship Id="rId24" Type="http://schemas.openxmlformats.org/officeDocument/2006/relationships/customXml" Target="ink/ink8.xml"/><Relationship Id="rId32" Type="http://schemas.openxmlformats.org/officeDocument/2006/relationships/customXml" Target="ink/ink12.xml"/><Relationship Id="rId37" Type="http://schemas.openxmlformats.org/officeDocument/2006/relationships/image" Target="media/image19.png"/><Relationship Id="rId40" Type="http://schemas.openxmlformats.org/officeDocument/2006/relationships/customXml" Target="ink/ink16.xml"/><Relationship Id="rId45" Type="http://schemas.openxmlformats.org/officeDocument/2006/relationships/image" Target="media/image23.png"/><Relationship Id="rId15" Type="http://schemas.openxmlformats.org/officeDocument/2006/relationships/image" Target="media/image8.png"/><Relationship Id="rId23" Type="http://schemas.openxmlformats.org/officeDocument/2006/relationships/image" Target="media/image12.png"/><Relationship Id="rId28" Type="http://schemas.openxmlformats.org/officeDocument/2006/relationships/customXml" Target="ink/ink10.xml"/><Relationship Id="rId36" Type="http://schemas.openxmlformats.org/officeDocument/2006/relationships/customXml" Target="ink/ink14.xml"/><Relationship Id="rId19" Type="http://schemas.openxmlformats.org/officeDocument/2006/relationships/image" Target="media/image10.png"/><Relationship Id="rId31" Type="http://schemas.openxmlformats.org/officeDocument/2006/relationships/image" Target="media/image16.png"/><Relationship Id="rId44" Type="http://schemas.openxmlformats.org/officeDocument/2006/relationships/customXml" Target="ink/ink18.xml"/><Relationship Id="rId4" Type="http://schemas.openxmlformats.org/officeDocument/2006/relationships/customXml" Target="ink/ink1.xml"/><Relationship Id="rId14" Type="http://schemas.openxmlformats.org/officeDocument/2006/relationships/customXml" Target="ink/ink3.xml"/><Relationship Id="rId22" Type="http://schemas.openxmlformats.org/officeDocument/2006/relationships/customXml" Target="ink/ink7.xml"/><Relationship Id="rId27" Type="http://schemas.openxmlformats.org/officeDocument/2006/relationships/image" Target="media/image14.png"/><Relationship Id="rId30" Type="http://schemas.openxmlformats.org/officeDocument/2006/relationships/customXml" Target="ink/ink11.xml"/><Relationship Id="rId35" Type="http://schemas.openxmlformats.org/officeDocument/2006/relationships/image" Target="media/image18.png"/><Relationship Id="rId43" Type="http://schemas.openxmlformats.org/officeDocument/2006/relationships/image" Target="media/image22.png"/><Relationship Id="rId48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customXml" Target="ink/ink2.xml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image" Target="media/image17.png"/><Relationship Id="rId38" Type="http://schemas.openxmlformats.org/officeDocument/2006/relationships/customXml" Target="ink/ink15.xml"/><Relationship Id="rId46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NikTea/Library/Group%20Containers/UBF8T346G9.Office/User%20Content.localized/Templates.localized/Booklet.dotx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2:03.915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67 59 8399,'5'0'1833,"4"0"1,-3 0-1180,2 0 1,2 0 10,-1 0-457,0 0 0,1 0 381,-1 0-290,1 0 0,0 0 139,3 0-219,-3 0-160,4 0 1,-5 0 138,0 0 0,1 0-193,-1 0 28,-3 0 0,2 0-355,-2 0 362,-2 0-722,5 0 428,-8 0-138,-1 0 217,-5 0 0,-6 0-82,-1 0 0,1 0-131,-1 0 1,1 0 95,2 0 1,-1 0-8,1 0 0,-1 0 324,1 0-195,0 0 97,-1 0 1,1 0 145,-1 0 1,4 0-181,0 0 0,0 0-132,-4 0 460,5 0 603,-3 0-259,7 0-240,-8 5 0,8-3-111,-2 4 1,2-3-24,1 3 0,0-3 268,0 4-302,0-1-41,0-1 0,0 4 72,0-3 0,0 2-115,0 2 1,-1 0-167,-2 3 0,2-3 201,-2 3-283,2 1 234,-4-3 0,3 5 0,-4-3 1,4 1-11,-1-2 0,-1-1 56,0 1-46,1-1 4,3-2 19,-4 0 0,3-2 25,-2-1-62,2-4 1,2 5 18,2-4 1,-1 4 59,4-4-106,-3 0 34,5-3 0,-3 0 169,5 0-162,3 0 0,-2 0-107,1 0 0,0 0 148,0 0-32,-1 0-282,2 0 122,-3 0 1,-1 0 126,0 0 1,1 0-12,-1 0 1,1 0-487,-1 0-139,0 0 0,1 0-1101,-1 0 681,1 4-667,-1-3 831,1 3 319,-5-4-1262,-1 0 736,-4 0 1064,0 0 0,0 0 0</inkml:trace>
  <inkml:trace contextRef="#ctx0" brushRef="#br0" timeOffset="220">0 209 8335,'10'0'2583,"-1"0"-1464,0 0-867,5 0 0,-4-1-72,3-2 1,-2 2-289,2-3 121,-3 3 1,7 0 231,-4-2-1308,-1 2 1,-2-3 272,-1 4-1483,0 0 2273,1 0 0,-1 0 0,1 0 0</inkml:trace>
  <inkml:trace contextRef="#ctx0" brushRef="#br0" timeOffset="670">563 77 9907,'-6'1'993,"3"2"1,-1 3-745,1 3 0,-4 1-1,0 3 0,-1-2-148,-1 5 121,-1 0-137,1 3 0,-1-1-40,1 1 1,3 0 68,-1 0 1,1-1-125,-3-3 0,0 2-48,3-4 0,-1-1-362,4-2 0,-4-1-1151,4 0 113,-4 1-213,6-5 1065,-3-1 193,4-4 229,0 0 1,-5-4 0,0-1 0</inkml:trace>
  <inkml:trace contextRef="#ctx0" brushRef="#br0" timeOffset="896">367 115 9388,'4'5'1671,"-2"3"-1148,5-1 1,-1 1 64,3 1 0,4 4-240,-1-1 0,2 4-160,-2-3 0,0 2 143,4-2-450,-5 4 1,3-7-1,-5 3 290,1-3 0,-1 0 49,0-1 1,0 0-1247,-3 1 1,-1-2 507,-2-2 1,-1 2-612,5-5 1,-4 1 202,3-1 1,-3-2 925,4 2 0,-5-6 0,2-2 0</inkml:trace>
  <inkml:trace contextRef="#ctx0" brushRef="#br0" timeOffset="2611">835 124 7981,'0'-9'288,"0"-1"0,0 4 394,0 0 0,0 3-219,0-4 0,-3 4 2,0-3 1,-1 3-114,1-3 1,-2 4-77,-5-2 0,4 0-56,0 1 1,-2 0-27,-4 3 1,1 0-214,-1 0-2,1 0 186,-2 0 1,2 3 28,-1 0 0,1 5-178,2-2 1,3 2 1,-1 2 0,2-1 78,-1 0 0,-2 2-7,5 1 0,0 0-92,3 4 91,0-1 1,0 3-1,0-1 36,0-2-7,0 1-82,0-1 1,4 1-75,3-3 0,1 0 73,1-4 1,1 0-10,-1 1 1,1-5 31,-1-2 0,0-2-7,1-1 1,0 0-168,3 0 153,-3 0 1,4-4 8,-5-2 0,-2-6-38,-1 0 0,-1-2 0,1 2-340,-2-4 246,1-2 0,-4-1 0,2 0 10,-2 1 69,-1-1 211,4 0 0,-3 4-90,2 3 1,-2 5 546,-1 0-191,0 5-207,0-2 0,0 8-17,0 2 0,-3 4-83,0 2 0,0 3-32,3 4 1,0-4-138,0 1 1,1 0 81,2 3 1,2-2-191,5-1 1,-1 1-114,1-5 1,-1 1 110,0-4 0,-2 1-759,-1-1 398,0-4 293,4 4 1,-1-8-27,0 2 0,-2-2 24,-1-1-1971,-4 0 1373,6 0 0,-5-1 43,3-2 0,-1-2-76,1-5 1,-2 1 69,-4-1 0,4 0 290,-1-3 0,0-1 304,-3-5 1,3 0 172,0 0 0,0 5-54,-3 1 1,0-1 75,0 2 0,3-1-104,1 4 475,-1 0 59,-3-1 0,0 4 945,0 0-589,0 4 232,0-3-344,0 5-91,0 0-31,0 5-329,0 0 1,0 4-31,0 1 1,0 2 105,0 1 0,0 3 145,0 0 0,0-1-269,0 0 1,0 0 17,0 1 1,0 0-211,0-3 1,0 3-8,0-4-69,0 1 1,0-4 104,0 1-264,0-5 268,0-1-39,0-4 0,0-4-165,0-2 15,0-3 145,-4-4 1,2 1-251,-1-4 237,2 1 61,1 0 0,0-3 0,0 3 0,0-3-51,0-1 218,0 4-214,0-2 0,0 6 5,0-1 1,1 1 2,2 2 1,2 3 390,1-1-182,2 5 145,-2-6-252,3 7 0,-1-2 8,-1 6 1,1-1-93,-2 4 1,2 0 5,-2 4 0,2-1 3,-2 1 0,1 3-12,2 3 0,-5-2-34,6 2 0,-3 0 59,2 3 0,0-2-175,-3-1-34,2 2 103,-7-8 0,5 4-120,-3-5 1,-1 1 62,4-1-15,-4-4 59,2 4-31,-4-8 58,0 3 0,0-8-18,0-2 1,0-6-9,0-1 0,0-2-170,0 2 179,0-8 23,0 6 0,0-8-13,0 4 0,1 0-3,3 0 1,-2 4-4,4-1 0,-3 4-12,3 0 35,1 1 1,2 3 178,0 2 1,-2 2-27,-1 4 1,0 0 83,4 0-219,-5 0 85,-1 4 1,0-2 125,3 4 1,-2 4-94,1 2 0,-1 4 116,2-4 0,1 5-129,-2-1 1,-1 1-14,2 2 0,-4-1-131,3-2 1,-1 0 90,2-3 1,1 0 34,-2-4 1,-1 0-187,2 1 0,-1-5-243,3-2 1,1-2 87,-1-1 0,1 0-75,-1 0 0,0-3 111,1 0 1,-1-4-58,1 0 1,-2-1 201,-2-1 0,2-4-84,-5 0 1,0-2 201,-3 2 1,0-2-7,0 2 1,0-3 17,0 4 1,0-1 86,0 4 1,-1 0 575,-2 3-298,2-2 202,-4 7-325,1-3-136,3 8-59,-3 1 0,4 4-78,0 1 96,0-1-6,0 5 0,0 0 15,0 5 0,0 0 38,0 0-259,0 0 149,0 0 1,3-1 69,0 1 52,5 0-110,-7 0 1,4-4-11,-2 1 0,-1-3 0,4 2 0,-2-3-84,2 0-51,-4-1 78,2-2 1,-1-2-226,0-1 217,1-4 0,-4 1-130,0-6 0,0-2 92,0-5 1,0 1-124,0-1 0,-4-3-48,1-3-3,-4-2 172,6 0 1,-7-4 34,1 0-64,3-4 90,0 6 1,4-6 22,0 4-95,0 0 14,0 3 1,0 3-7,0 0 0,4 5 46,2-2 1,0 1 92,0 3 0,3-3-110,4 6 0,-1-2 8,-2 2 0,-1 2-5,1 4 8,3 0-2,-2 0 6,2 0-17,-3 0 5,3 4 0,-2 1-4,1 5 1,-1 2-1,-2 1 1,-4 4-2,-2-2 0,-2 2 271,-1-1 100,0 1-202,0-6 0,-1 7-15,-2-3-81,-2-1-66,-4 0 1,-4-6 13,1-2 0,-2 3-152,1-3 0,2-2-273,-5-1 0,4-2 260,-4-1 1,3 0 102,-2 0 1,3-4-1006,0-2-561,5-3 1,0 0 148,4 0-719,0-5 2199,3-1 0,8-8 0,3-1 0</inkml:trace>
  <inkml:trace contextRef="#ctx0" brushRef="#br0" timeOffset="2845">1768 1 10207,'5'4'1359,"-2"2"1,-2 3-669,-1 0 1,0 4-218,0-1 0,0 5-48,0-1-453,0 1 206,0 2 1,0-3 178,0 0-1001,0-1 538,0 0 1,0 2-940,0-5 0,0 1 583,0-4 0,3 0-921,0 1 700,1-5-1005,-4 3 1687,0-6 0,4 2 0,1-4 0</inkml:trace>
  <inkml:trace contextRef="#ctx0" brushRef="#br0" timeOffset="3201">1814 170 7934,'4'-5'387,"-3"1"1,7 1 580,-1 0 0,1-2 152,1 2-533,5 2-242,-4-3 0,7 1-22,-4 0 0,2-4-92,-2 4 0,3-4 0,-4 1 1,2-2-34,-2 2 1,-4-2 13,1 2 0,-3-3-15,1 0 1,-3 2-88,-4 1 1,-4 0-13,-3-3 0,-1 2 115,-2 1 0,-2 4-137,-1-1 1,0 2 35,0 1 0,2 0-3,-5 0 1,5 1 67,-2 2 0,3 2 80,0 5 1,2 0-55,2 3 1,-2 0 94,5 3 0,0 2-54,3-3 0,0 3-37,0 1 0,4-1-257,2-3 1,3 0-104,0-3 0,4-2-131,-1-1 0,5 1 68,-1-4 0,-2-2-148,2-1 1,0-2-304,2-1 1,1 0-587,0 0 0,-1-4-1452,-2-2 1383,1 2 578,-2-5 744,0 4 0,2-4 0,-2-1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21.044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0 87 7776,'10'0'0,"-1"0"452,0 0-314,1 0-116,-1 5 1,-3-4 0,1 2 17,0-2 1,-2-1-478,2 0 1,-1 0 216,3 0 0,1 0-587,-1 0 807,-4 0 0,4 4 0,-4 1 0</inkml:trace>
  <inkml:trace contextRef="#ctx0" brushRef="#br0" timeOffset="981">264 39 10256,'0'7'520,"0"-1"-437,0 0 1,0 4-54,0-1 1,0 0 31,0 1 1,-4-1-133,1 1 1,0-1 125,3 0 0,0-2 95,0-1-440,0 0 140,0 4-11,0-5 175,0-1 1,1-1-73,2 0 0,-1 0-92,5-3 0,-4 0 61,3 0 12,0 0 59,4 0 0,-1-1 14,1-2 1,-1 1-4,0-4 1,1 4 15,-1-1 1,1-2-30,-1 2 0,0-1-136,1 1 9,-1 2 1,1-3 63,-1 4 0,1 0-41,-1 0 1,-3 0-423,0 0 56,-3 0-339,1 0-102,0 0 506,-3 0 424,3 0 0,-4 0 0,-4 0 0,-1 0 0</inkml:trace>
  <inkml:trace contextRef="#ctx0" brushRef="#br0" timeOffset="1334">386 10 7343,'0'-5'507,"0"1"-199,0 4 865,0 0-805,0 4-181,0-3-52,0 7 1,0-2 58,0 3 0,0 3 110,0 1-304,0 4 47,0-3 0,0 2 151,0 0 1,0-4-1,0 4 1,0-4-139,0 4 1,-1-4-180,-2 0 0,2-1-189,-2-2 94,1 0 0,2 1-71,0-1 1,0-2 168,0-1 0,-1-1 80,-2 1 1,2 0-24,-2-3-848,2-2 213,1 3-343,0-4 1037,0 0 0,0 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37.702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66 0 8970,'5'9'701,"-1"1"-562,-4-1 25,0 1-80,0-1 1,0 0-103,0 1 1,0-1 143,0 1 1,0-1-3,0 1 0,0-1-235,0 0 1,0 1-329,0-1 0,-3-3-661,0 1 576,0-1 131,3-1 0,0 0 393,0-1 0,0-3 0,0 3 0</inkml:trace>
  <inkml:trace contextRef="#ctx0" brushRef="#br0" timeOffset="673">1 356 8900,'9'0'504,"1"0"-558,-1 0 1,1 0 164,-1 0 0,0 0 53,1 0 1,-4 0-1929,0 0 792,1 0 476,-2 0 496,3 0 0,-3 0 0,5 0 0</inkml:trace>
  <inkml:trace contextRef="#ctx0" brushRef="#br0" timeOffset="1123">150 280 7736,'6'-1'515,"-3"-2"-157,2 2-1,-4-3 89,3 4 0,0 0-196,-3 0-100,4 0 1,-1 0 49,2 0 0,-1 0 8,2 0 0,-4 0 0,3 0 1,-3 3-98,3 0 0,-3 4-122,0 0 1,1-2-99,-1 1 0,0 0 77,-3 4 0,0-1-205,0 1 1,-3-1 70,0 1 0,-4 2-67,0 1 0,0-4 137,1-3 0,-2 1 21,5 2 1,-3-3 31,3 1 21,0-5 1,3 3 145,0-2-130,0-2 35,0 3-49,0-4-111,0 0-30,4 0 0,1-1 140,4-2 0,-2 2-29,-1-2-166,0 2-511,4-3 168,-1 3-719,-4-4 655,4 5 623,-4 0 0,0-4 0,-1-1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42.632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 95 8045,'9'-5'274,"1"1"0,0 3-150,3 1 1,1-1-49,5-2 1,4 2 14,2-2 0,5 1-104,2-1 0,3 2 113,0-2 1,0 2-113,0 1 1,1 0 5,-1 0 1,6 0 21,3 0 0,2 0 40,1 0 0,0 0-29,0 0 1,0-1-181,0-3 0,1 3 130,2-2 0,-1 2-8,4 1 0,-4 0 34,-2 0 1,-5-3 196,-4 0 1,0 0-27,-1 3 0,-2-3-97,-1 0 1,-3-1-18,0 4 0,-2-1 17,-1-2 0,-4 2 187,-2-2 1,-3-1 17,-3 1 0,1-1-283,-5 0 120,1 3 1,-5-4-319,-2 2 95,3 2 226,-8-3-363,3 4-568,-4 0-7,0 0 1,-4 0 0,-1 0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2:29.756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10 160 10000,'0'10'628,"0"-1"1,0 1-98,0-1 1,0 1-123,0 3 1,0 2-169,0 3 1,0-2-58,0 0 1,0-5-149,0 2 1,0 0 50,0 0 1,0 0-70,0-4 281,0 0-117,0 1-475,0-1-290,0-4 309,0 0 225,0-5 0,0-1-11,0-3 0,0-1 47,0-4 1,-1-1 4,-2 1 0,1-2-13,-1-1 1,2 0 0,1-3 1,0-1 76,0-3 1,0 0-34,0 1 0,3-1 105,1 0 0,2 3-73,-3 1 0,4 3 53,0 0 1,0 4-30,-1 2 1,3 4 90,-3-1 1,-1-1-108,1 0 1,1 1 25,2 3 0,-1 5 88,-1 1 1,1 2-44,-2 2 1,2 3-24,-2 3 0,2 2-45,-2 0 1,0 1-137,0 0 1,-4-1 33,1-3 1,1 2-103,-1-4 1,1-1 127,-4-2 0,0-1-19,0 1-127,0-1-226,0 0 442,0-3-123,0-2 29,0-4 1,0-1 46,0-2 1,0-3 106,0-3 0,0-4-100,0 1 1,3-4 9,0 4 0,4-5 27,-1 1 0,4-5-1,2-1 0,0 0-57,4 4 0,-4 2 22,4 0 1,-4 8 102,4-2 1,-4 4 66,0 0-65,-1 2 0,-2 5-86,0 2 1,-2 2 12,-1 5 1,-4 0 133,1 3 0,1-2 195,-1 5 1,1-1-168,-4 4 1,0 0-79,0 0 0,0-3-281,0-1 0,0 0 100,0 1 0,0-3 127,0-3 1,0-1-143,0 0 0,0-2-469,0-1-2836,0-4 1615,0 2 0,1-4-901,2 0 2649,-2-4 0,7-1 0,-3-5 0</inkml:trace>
  <inkml:trace contextRef="#ctx0" brushRef="#br0" timeOffset="258">649 160 7580,'6'0'992,"2"0"25,-3 0 1,5 0-354,-1 0 1,0 0-177,1 0 0,-1 0-191,1 0 0,-1 0 95,0 0-363,1 0 0,-1 0-5,1 0 1,-1 0-500,1 0 1,-4-1 359,0-2 1,-3 2-2017,3-2 101,-3 2 102,1 1 1928,-4 0 0,0 4 0,0 1 0</inkml:trace>
  <inkml:trace contextRef="#ctx0" brushRef="#br0" timeOffset="466">705 254 8078,'1'6'1001,"2"-3"0,-1-2-463,4-1 0,-2 1-125,2 2 0,0-2-172,3 2 1,-2-2 150,-1-1-631,0 0 1,4 0-538,-1 0 0,-3 0 180,1 0 0,-4-1 43,3-2-1242,0 2 1795,4-3 0,-1 4 0,1 0 0</inkml:trace>
  <inkml:trace contextRef="#ctx0" brushRef="#br0" timeOffset="1283">1194 84 8484,'0'-6'2039,"0"0"-1300,0 3-520,0-5 1,3 3 48,0-5 1,5 4 108,-2 0 0,-1 3 67,1-3 0,1 2 254,2-2 1,0 4-253,1-1 0,2 1-145,1-1 0,0 2-143,-4-3 1,0 4 6,1 4 0,-2-1-11,-2 6 0,2 0-7,-5 6 1,0 1 0,-3 3 0,0 1-68,0 2 1,-3-2-144,0 6 1,-5-6-237,2 2 0,-2-2 187,-2-1 1,1 0-261,0 0 0,-1-5 130,1-1 1,-1 0-12,1 0 1,-1-2 103,1-4 1,0 1-151,-1-2 32,1-1 1,-1-1 59,1-4 0,3 0 17,-1 0 49,5 0 0,-2-4 153,4-3 1,0-1-23,0-1 1,0-1 75,0 1 0,4 2-125,3 1 1,0 3-9,-1-3 0,3 4 1140,-3-1-624,2 1 1,2 2 78,-1 0 0,0 4-209,1-1 1,-4 4-212,0-1 1,1 0-123,2 0 0,1-4-210,-1 1 1,1 1 255,3-1 1,-3 1 53,3-4 1,-3 0-600,0 0 0,0 0-938,3 0 0,-3-2-332,3-1 1,-3 1 361,0-4 1421,-1 4 0,5-6 0,0 2 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2:12.891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29 292 8575,'-6'0'2552,"2"0"-2159,4 0 0,0 1-11,0 2-194,0-2 215,0 7-143,0-7 1,0 8 207,0-3-246,0 2 0,0 2 60,0-1-259,0 1 78,0-1 0,0 4 0,0-1 0,0 0 182,0-2-131,0-1 1,-1 1 152,-2-1-165,2 1 1,-3-1-260,4 0 113,0-3-191,0 2 75,0-7-22,0 3 71,0-4 169,0 0 51,-4 0-113,3-4 1,-4 2 3,5-4 1,0-1 15,0-2-55,0 0 36,0-5 416,0 4-243,0-8 1,0 6-29,0-3-113,0-1 0,0-3 277,0 0-258,0 1 1,5 2 93,1 0-111,-2 5 1,3-6 96,-4 4-56,5 5-22,-3 0 1,1 3-2,1-1 0,-1 2-158,3 4 0,-3-3 21,1 0-40,-1 0 1,3 4 94,1 2-73,-1-2 0,0 7 56,-3-2 1,2 4-56,-1 2 86,1-1-19,-3 7 1,2-5-12,-3 3 1,0 2 12,-1-3 1,-2 0-4,2 1 1,-2-5 7,-1 2-20,0-3 15,0 0-21,0-1-2,0 0 21,0 1 1,0-4-31,0 0 0,-1-4 26,-2 2-3,2-3 14,-3-1-12,4 0 1,0-1 12,0-3 1,0-1 1,0-4 1,0-1-10,0 1 0,0-1-4,0-3 0,1 2-127,2-5 125,2 0 3,0 2-183,4-4 85,-4 3 0,4 0 91,1 3 0,-1 1-7,1 2 0,-1 3-48,0 0 191,1 3-8,-1-1-154,1 0 10,-1 3 0,-3-3-19,1 4 399,-1 0-48,-1 0-140,3 0 56,-7 4-20,8 1 38,-8 9-179,7-4 65,-7 8 1,3-4 90,-4 1 1,0 3-32,0-2-16,5 2-44,-4 0-86,3-3 1,-4 2-226,0-5 209,0 1 0,0-1-196,0 1 284,0-1-40,0-6-842,0 2 375,0-3 207,0 0 86,0 4 0,0-7-135,0 4 217,0-4-157,0 2-3270,0-4-25,0 0 0,1-4 3471,2-2 0,2-2 0,5-2 0</inkml:trace>
  <inkml:trace contextRef="#ctx0" brushRef="#br0" timeOffset="345">535 282 10887,'4'6'1490,"-3"-2"0,7-4-1044,-2 0 0,3 0 184,0 0-489,1 0 0,-1 0 141,0 0 64,1 0-158,3 0 47,-2 0-363,2 0 158,-3 0 1,-1 0 157,1 0-1250,-1 0 672,1 0 265,-1 0-2420,-4-4 1393,4 2 795,-4-2-244,0 4 65,-1 0 536,-4 0 0,-4 0 0,-1 0 0</inkml:trace>
  <inkml:trace contextRef="#ctx0" brushRef="#br0" timeOffset="558">619 347 10135,'10'5'1384,"-4"0"-719,0-5-524,0 0 0,4 0 141,-1 0 379,1 0-361,-1 0 1,1 0-264,-1 0-19,0 0 1,0-1-1401,-3-3 1022,2 3-2017,-2-3 1189,-1 4 179,-1 0 1009,-4 0 0,0 0 0,0 0 0</inkml:trace>
  <inkml:trace contextRef="#ctx0" brushRef="#br0" timeOffset="1619">1240 85 8374,'0'-5'2433,"0"0"-2019,0 5 368,-4 0-297,3 0-149,-7-4 0,2 3-172,1-3 0,-6 3 117,1-2-93,-1 2 656,1-3-329,-3 4-116,2 0-95,-7 0-116,4 0-1,-5 0-215,0 0 73,5 0 0,-1 1 259,2 2-333,3-2 1,0 6 290,3-4 67,5 5-111,-2-3-18,4 4-710,4 1 379,6-1 1,1-3-177,5 1 180,-1-1 0,4 3 118,0 1-96,0-1 107,0 0 0,-5-2-21,-1-1 1,0 3 8,0 4 0,0-1-2,-4-2 1,-3-1-1,0 1 4,-3-1 75,1 0-67,0 1 1,-3-1-43,2 1 0,-3 0 39,-3 3 1,-1-6-75,-2 2 1,-3-1 28,3 1 0,-2 0-8,-2-3 1,1 1 29,-1-4 0,-2 4-8,-1-4 0,-2 0-16,2-3-270,-4 0 175,7 0 0,-4 0 44,5 0 0,3-4 26,-1-3 1,5-1-7,-1-1-8,2-1 51,1 1 1,0-2-12,0-1 0,4 1-75,2-1 0,3-3 0,0-1 0,1 3 0,-1 0 1,4 0-124,-1 0 1,0 1 146,-6 2 1,2 1-74,-1-1 1,0 1-889,-1 0 491,2-1 175,-2 5-723,-1-3 256,-1 7 232,0-8-410,2 4 269,-1 0 771,-1-4 0,0 4 0,1-4 0</inkml:trace>
  <inkml:trace contextRef="#ctx0" brushRef="#br0" timeOffset="2360">1419 188 10400,'-5'0'749,"0"0"1,7 0-466,1 0 336,-2 0-168,7 0-98,-3 0 1,5 0 81,-1 0-352,1 0 1,-1 0 47,0 0 0,1 0 0,-1 0-111,1 0 0,-1 0 18,0 0 0,1 0-182,-1 0 1,-3 0 139,1 0 1,-1 0 77,3 0 1,-2 0-1235,-1 0 534,-4 0 168,2 0-1130,0 0 833,-3 0-651,4 0 361,-1 0-26,-3 0 1070,3 0 0,-4 0 0,0 0 0</inkml:trace>
  <inkml:trace contextRef="#ctx0" brushRef="#br0" timeOffset="2912">1710 75 7621,'-6'0'1711,"2"0"-890,4 0 54,0 0-481,4 0 27,2 5-295,-1-4 0,3 3 0,-2-4 98,3 0 12,0 0-95,1 0 1,-1 0-184,0 0 0,1 0-846,-1 0 556,1 0 161,-1 0 144,0 0-824,1 0 0,-1 0 83,1 0 511,-5 0-642,3 4 371,-3-3 96,5 3 432,-1-4 0,5 0 0,0 0 0</inkml:trace>
  <inkml:trace contextRef="#ctx0" brushRef="#br0" timeOffset="3302">2068 9 7621,'5'-4'2661,"-1"3"-2143,-4-3 1,0 5 8,0 2-338,0-2 0,0 8-158,-4-8 0,3 7 132,-2-2 1,-1 3 142,1 0-164,-5 1 0,6-1-14,-4 0 0,4 1-39,-1-1-53,2 1-143,-3-1 221,3 0-172,-4 1 146,5-1-11,0-4-161,0 0 161,0-1 30,5-3-180,-4 3-31,7-4 150,-7 0 1,7 0 9,-1 0-33,1 0 1,1 0-114,1 0 40,-1 0 1,1 0-87,-1 0 1,1 0 42,3 0 76,-3 0-234,4 0 1,-3 0 64,1 0 1,-1 0-376,1 0 0,-1-3 224,-2 0 1,-3 0-930,0 3 342,1 0-46,-2 0 497,3 0 173,-7 0 1,4-1 299,-5-3 0,0-1 0,0-4 0</inkml:trace>
  <inkml:trace contextRef="#ctx0" brushRef="#br0" timeOffset="3553">2220 38 11916,'-4'10'448,"1"3"1,0-2-36,3 5 0,0-1-79,0 0 1,-1 3-257,-2-2-51,2-3 1,-3 5 255,4-2-644,0-3 354,0 5 0,0-8-1070,0 3 449,0-3 326,0 0-105,0-1-2048,0 1 826,0-5 1629,0-1 0,0-4 0,0 0 0</inkml:trace>
  <inkml:trace contextRef="#ctx0" brushRef="#br0" timeOffset="4636">873 423 8033,'5'0'690,"4"0"-543,-8 0 0,7 0 43,-1 0 0,-2 0 26,1 0 0,0 0-20,4 0 1,-1 0-32,1 0 1,-1 0 58,0 0 1,1 0 42,-1 0-132,5 0 0,-3 0-46,5 0 0,-4 0 22,4 0 1,-1-1-1,1-1-58,0-1 1,-3 0 188,2 3-243,1 0 1,-1 0 0,-2 0 164,1 0-241,-4 0 1,5 0 62,-2 0 0,-3 0 27,3 0 1,0 0-76,0 0 0,2 0 0,-1 0 63,1 0-71,0 0 1,5 0 78,2 0 1,-3 0 126,0 0 1,3 0-85,-4 0 1,3 0 53,-2 0 0,0 0-77,0 0 0,-1 0 0,-2-1 85,0-2-72,0 2 1,-1-3 0,1 4 77,1 0-84,0 0 0,2 0 21,0 0 0,0 0 27,0 0 0,1 0-11,2 0-34,-3-5 43,9 4 1,-9-3-82,3 4 1,1 0-6,-1 0 1,0 0 1,-3 0 0,-3-3 80,-1 0-103,1 0 1,0 3 2,0 0 1,-4 0 52,4 0-38,-5 0 0,7 0 15,-2 0 0,1 0 105,2 0 0,-3 0-69,0 0 0,-2 0 1,3 0 10,-1 0 1,-4 0-17,4 0 1,-4 0 38,4 0 26,-4 0 1,2 0-51,-1 0 1,-3 0-29,3 0 1,-3 0 25,0 0 0,-1 0-26,0 0 25,1 0 1,-1 0 48,1 0 83,-1 0-124,0 0-24,1 0 1,-4 0 174,0 0-159,-3 0-7,5 0 0,-6 0 145,4 0-125,-4 0 52,7 0-138,-8 0 0,4 0-16,-2 0-42,-2 0-684,3 0 71,-4 0-3020,0 0 3014,-4 0-1354,3 0 975,-7 0 1078,7 0 0,-8-4 0,4-2 0</inkml:trace>
  <inkml:trace contextRef="#ctx0" brushRef="#br0" timeOffset="6936">1024 593 7931,'0'-5'312,"0"0"-317,0 1 506,0 3 0,1-6 698,2 4 0,-1-4 37,4 4-867,1-4 1,2 3 235,0-3 0,2 0-244,1 4 0,0-1-17,4 1 0,-5 2 65,2-2-223,1 1-46,-3 2 0,2 0 140,-3 0-184,-5 0 0,3 2-65,-1 1 0,-3 3-30,-1 6 1,1 3 56,-1 4-243,0 0 168,-3 0 0,-3 4 23,0 2-304,-4-2 185,2 0-41,-1-5 171,-2 1 0,3-3-24,-5 0 0,1-5-86,-1 2 1,1-3-147,0 0 1,-4-1-59,1 0 88,-1-3 129,4 2 0,-1-7-232,1 2 224,4-2 13,-4-1-210,8 0-65,-7 0 250,7 0 1,-3-4-4,4-2 0,0 0-28,0 0 0,0 3-13,0-3 0,4 4 227,2-1-61,-2-3 0,5 5 287,-3-2 0,2 2-104,2 1-117,-1 0 176,5 0 0,-4 3 1,3 1 8,-3 2 0,-1-3-15,1 3 1,-1-3 46,1 3-350,-1-3 60,1 1 0,-4-1-241,0 0 120,0 0-1492,4-3 938,-1 0 407,-4 0-1885,4 0 955,-8-4 233,3 3-1196,0-7 2146,-3 2 0,8-3 0,-4 0 0</inkml:trace>
  <inkml:trace contextRef="#ctx0" brushRef="#br0" timeOffset="7277">1429 687 7722,'6'0'1865,"2"0"-1663,-2 0-63,3 0 0,0 0 139,0 0-283,1 0-1,-1 0 238,1 0-47,-1 0-777,0 0 364,1 0 248,-1 0-1237,1 0 582,-1 0 159,0 0 0,-2 0-47,-1 0 0,-3 0 523,3 0 0,-4 0 0,7-4 0,-4-2 0</inkml:trace>
  <inkml:trace contextRef="#ctx0" brushRef="#br0" timeOffset="7711">1834 594 7712,'-5'0'2185,"0"0"-1745,5 0-69,0 0-93,5 0 364,0 0-349,0 0 0,3 0-43,-1 0-195,1 0 131,1 0-430,1 0 192,-1 0 119,1 0-1,-1 0-630,0 0 0,-2 0 357,-1 0 0,0 0-1205,4 0 698,-5 0 402,3 0 0,-6 0-27,5 0 0,-4 0-162,3 0 501,-4 0 0,7 0 0,-4 0 0</inkml:trace>
  <inkml:trace contextRef="#ctx0" brushRef="#br0" timeOffset="8125">2124 508 8034,'6'-5'966,"2"1"-5,-7-1-616,3 4 1,-3-3 179,2 4-145,-2 0 139,4 0-241,-5 0-261,0 4 169,0-3-36,0 8 1,0-4-102,0 4 1,-3 1 51,-1-1-276,-3 1 189,6 3 1,-6-2-19,4 1 0,-4 0 2,4 0-30,-4-5 0,6 5 53,-2-6 9,-3 3 10,5 0-51,-3 1 1,5-5-23,2-2 26,-2-2 1,8-1-12,-3 0 50,2 0-64,2 0 53,-1 0 0,5 0-63,-4 0 0,4 0-51,-5 0 93,1 0 1,2 0-230,1 0-9,-1 0 223,-2 0-29,-1 0-464,-4 0 213,4 0-37,-4 0 1,1 0-287,1 0 0,-4 0-85,3 0 412,-4 0-43,6 0-969,-7-4 628,4 3 675,-5-3 0,0-1 0,0 0 0</inkml:trace>
  <inkml:trace contextRef="#ctx0" brushRef="#br0" timeOffset="8369">2313 517 9671,'-6'2'1615,"3"1"-1293,2 2-114,1 4 0,0 2 116,0 1-138,0 3 41,0 4 0,0 0 404,0-1-270,-4 1-129,3 0-167,-3 0 1,4 0-40,0-1 1,-1-2-111,-2 0 1,2-5-440,-3 2 0,0 0 161,1 0 325,0 0-1876,3-8 874,-4 3-220,3-3 611,-3 5 230,4-5 418,0-1 0,-5 0 0,0 2 0</inkml:trace>
  <inkml:trace contextRef="#ctx0" brushRef="#br0" timeOffset="9302">657 1082 7675,'0'5'1827,"0"-1"-1357,0-4 1,4 3-117,2 1 1,0-1-130,0-3 1,0 0-91,4 0 1,-1 0-78,0 0 1,1 0 51,-1 0 0,1 0-114,-1 0 0,-3 0-276,1 0-296,-1-4 0,0 3-1652,0-3 1016,-4 3 1212,3 1 0,-5 0 0,0 0 0</inkml:trace>
  <inkml:trace contextRef="#ctx0" brushRef="#br0" timeOffset="9549">657 1185 7587,'9'0'499,"-2"0"1132,-1 0-1244,0 0 1,4 0-163,-1 0 1,-3 0 110,0 0-209,1 0-775,2 0 556,1 0-1414,-5 0 229,3 0-240,-7 0 1517,3 0 0,-4 0 0,0 0 0</inkml:trace>
  <inkml:trace contextRef="#ctx0" brushRef="#br0" timeOffset="13025">1099 1015 7367,'0'-5'1120,"0"1"-370,0 4 17,4 0-347,-3 0 0,4 1 194,-1 2-242,-3 2 1,3 6-21,-4 1 0,3-1-112,0 1 0,0 2-82,-3-2 1,0 4 10,0-4 1,0 4-35,0-3 1,0-1-106,0-2 1,0-1 301,0 0 63,0 1-2064,0-1 868,0 1 502,0-5-1021,0-1-1280,0-4 2336,0 0 0,0 0 0</inkml:trace>
  <inkml:trace contextRef="#ctx0" brushRef="#br0" timeOffset="13498">1213 1082 7590,'4'-9'916,"1"-1"162,5 1-614,-1-1 0,1 2 16,-1 2 0,-3 1 80,1 5-166,-1-4-157,3 3 0,1-3 67,-1 4 0,-4 4-129,-2 3-15,3 1 1,-5 4-152,2 1 1,-2 0-25,-1-4 0,-1 1-94,-2 3 0,-2-3 94,-1 3 0,-2-3-121,2 0 1,0-1-46,0 1 138,0-1 1,0-1-151,-1-1 124,5 1-13,-2-7 74,4 3 6,0-4 58,0 0-21,4 0 0,-2 0 43,5 0 55,-1 0 0,3 0-93,1 0-12,-1 0 1,0 0-30,1 0 0,-4 0-57,0 0-216,1 0 233,2 0 39,0 0-720,1 0 1,-2-1-1065,-2-2 298,-1 2 809,-1-3 679,-3 4 0,3 0 0,-4 0 0</inkml:trace>
  <inkml:trace contextRef="#ctx0" brushRef="#br0" timeOffset="14124">1005 1337 9504,'9'0'497,"-2"0"-143,-1 0 1,0 0-66,4 0 1,0 0 48,3 0 0,-2 0 37,5 0 0,-4 0-130,4 0 1,-3 0-14,2 0 0,-2 0-49,2 0 1,-3-3-1,0 0 0,2 0-50,-1 3 0,2 0-92,-2 0 1,3 0 85,-4 0 0,5 0-139,-2 0 0,0 0 0,1 0 0,-1 0 83,4 0 1,-3 0-1,0 0 1,-5 0 33,2 0 1,0 0 1,0 0 0,-1 0-42,-2 0 0,-1 0 13,1 0 1,-4-2-11,0-1-12,0 2-233,4-3 176,-1 4-339,1 0-58,-5 0-105,-1 0 310,-4 0-7586,0 0 7779,-4 0 0,3 0 0,-3 0 0</inkml:trace>
  <inkml:trace contextRef="#ctx0" brushRef="#br0" timeOffset="15544">1269 1411 10181,'-6'3'800,"0"0"1,4 6-661,-1 0 1,-2 1-2,2 2 1,-3 2-68,3-2 1,-1 5 111,1-1 1,0-2 0,-3 2 0,4 0-89,-1 3 1,2-4 28,1 1 0,0-5-90,0 2 1,1-3 5,2 0 0,-1-2-64,4-2 1,1 2 65,2-5 0,1 0-114,-1-3 1,0 0 105,1 0 0,-1-4 2,1-2 0,-1-3-269,0 0 1,1-1 89,-1 1 0,-3 0 65,1-1 0,-5 4 27,1 0 0,-2-1 229,-1-2 0,-3 3-37,0-1 1,-5 5-82,2-1 0,-3 2-111,-4 1 1,3 0-140,-3 0 0,3 1-600,0 2 0,2-1 404,2 5 1,-3-4-376,3 3 0,1-1-24,-1 2 1,2 1 783,-2-2 0,4 3 0,-2 0 0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43.598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0 47 6535,'6'0'772,"-1"0"-589,-2 0 0,2-3 1,5 0-45,-1 1 0,0 1-47,1 1 1,0 0-1,3-1-80,2-2 1,4 2 53,3-2 1,0 1 0,6-1 63,5 0 0,2 0-172,3 3 1,2 0-1,-2 0-30,-1 0-8,-2 0 116,-1 0 13,2 0-19,2 0-10,1 0 1,7 0-309,-2 0 1,-3 0 290,0 0 1,-3 0-1,-3 0-111,0 0 0,-1 0 10,4 0 1,1 0 60,1 0 0,-4 0 1,2 0-31,-2 0 1,-3-1 86,-2-2 1,-6 2 0,-2-2-90,0 2 0,-6 1 654,2 0-276,-3-4-126,3 3-28,-4-4 1,-2 5-84,-3 0 1,-1 0 0,1 0-25,-1 0-115,-4 0 0,0 0-392,-1 0 416,-3 0 43,3 0 0,-5 0 5,-2 0-5,2 0 0,-8 0 0,4 0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00.524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141 104 8035,'5'0'1925,"0"0"-1241,-5-4 310,0 3-560,0-4-3,0 1 113,0 3-149,0-3-228,-5 4 1,3 0 167,-4 0-167,0 0 0,-4 0 23,1 0 0,0 0-148,-1 0 0,1 1 124,-1 2 1,1 1-118,0 3 0,-1 1 168,1-2-249,-1 3 32,1 0 0,4 0 15,2 1 0,-2-1 50,2 1 1,0 0 24,3 3 15,0-3-68,0 4 0,3-2 12,0 1 0,5-1-11,-2-2 0,2-1-64,2 1 1,-1-1 105,1 0-623,-1-3 377,0 2 1,4-7-719,-1 2 1,1-2 430,-4-1 1,2 0 198,1 0 0,-1 0-632,1 0 1,2 0-1725,-1 0 2609,-1 0 0,2-4 0,0-1 0</inkml:trace>
  <inkml:trace contextRef="#ctx0" brushRef="#br0" timeOffset="303">490 142 9958,'6'0'1008,"2"0"1,-3 0-791,5 0 1,-1 0-73,0 0 1,1 0-99,-1 0 1,1-1-55,-1-2 1,0 2-247,1-2 0,-1 2-1283,1 1 742,-5 0 410,3 0-1402,-7 0 498,8 0 1287,-8 0 0,3 0 0,-4 0 0</inkml:trace>
  <inkml:trace contextRef="#ctx0" brushRef="#br0" timeOffset="477">500 208 7913,'0'6'1258,"0"-2"0,0-3-339,0 2-417,4-2 0,1 3 119,5-4-1281,-1 0 549,0 0 0,2 0-275,1 0 0,-1 0-425,1 0 0,2 0 431,-2 0 0,2 0 380,-1 0 0,1-4 0,5-1 0</inkml:trace>
  <inkml:trace contextRef="#ctx0" brushRef="#br0" timeOffset="1009">978 0 9224,'0'7'1584,"0"-1"-1027,0 0-245,0 4 0,0-1-83,0 0 1,-3 1-78,0-1 1,-3 4-129,3-1 0,-3 4 42,2-3 1,-3-1-116,1-3 0,1 1 133,-2-1 1,5 1-169,-1-1-214,-2-4 217,4 4-72,-3-8 13,4 3 69,0-4-410,0-4 283,0 3 1,4-5 43,2 3 1,2 2 41,2-2 1,-1-1 26,1 1 0,-1 0-20,0 3 1,4 0 498,0 0-220,-1 0 57,-2 0 0,-1 0 84,0 0 0,4 1-16,-1 2 41,1-2-167,-4 3 1,4-4-47,-1 0 0,2 0-39,-1 0 0,-3 0-237,3 0 91,-3 0 59,-1 0 1,1-3-191,-1 0 129,-4 0-96,4 3-748,-4 0 276,0-4-315,4 2 187,-4-2 1,0 3-448,-2-2-70,2 2 1273,-3-3 0,2 0 0,-4-2 0</inkml:trace>
  <inkml:trace contextRef="#ctx0" brushRef="#br0" timeOffset="1384">1111 10 10570,'0'9'841,"1"-3"-617,2 1 1,-2 0 75,3 6 1,0-3 123,-1 3 1,3 1-197,-3 2 0,4-1 14,-4 0 0,3-2 178,-3 2-196,0-3-56,1 6 1,-3-7-52,3 5-55,-3-5 59,-1 3 0,0-4-42,0 3 0,0-3 19,0 3 0,0-3-243,0 0 124,0-1-270,0 1-282,0-1 311,0 0 152,0-3 1,-1-2-39,-3-4-375,3 0-55,-3 0 0,4-1-906,0-2-720,0 2 1556,0-8 1,0 7-614,0-4 1261,0 4 0,0-7 0,0 4 0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2:53.967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0 170 11732,'10'0'687,"-1"0"1,0 0-555,1 0 0,-1 0-207,1 0-8,-1 0 0,0-2 0,1 0-322,-1-1 1,1 0-64,-1 3-191,1 0-427,-1 0 105,0-4 0,-2 3 253,-1-2 727,-4 2 0,2 1 0,-4 0 0</inkml:trace>
  <inkml:trace contextRef="#ctx0" brushRef="#br0" timeOffset="208">38 235 7855,'-10'0'0,"5"1"0,2 3 601,2-3 708,1 3-849,0-4-43,4 0 1,-2 0-24,5 0 0,-1 0-429,3 0 71,5 0 0,-4 0-900,4 0 730,-5 0 0,1 0 69,-1 0-1602,1 0 1144,-1 0 0,-3 0 25,0 0 498,1 0 0,2-4 0,1-2 0</inkml:trace>
  <inkml:trace contextRef="#ctx0" brushRef="#br0" timeOffset="1976">311 94 7575,'0'-5'1549,"0"-3"-984,4 7 167,-3-4-244,7 1 1,-3 0-147,5-2 1,-1 1 281,1 1-204,-1 3-217,5-3 0,-4 3 135,3-2 1,0 2-110,0-2 0,0 2 0,0 1 1,-3 0-102,3 0 34,-3 0 0,-3 4-137,-1 2 5,-4 3 0,5 0 29,-4 0 1,1 5-154,-4 2 0,-5-2 136,-1 2-256,-2 0 146,-6-2 1,4 4-425,-3-2 330,-1-3 0,2 2 65,-4-2 0,5-3-155,-2 3 131,3-3 1,1-1-12,-1 1 1,1-1-18,-1 1 70,1-1 1,3-1-77,-1-1 43,5-3 196,-2-4 26,8 0-151,1 0 0,5 0-3,-1 0 0,4 0 118,-1 0 0,2 0 169,-1 0 1,-3 0-110,3 0-6,1 0-103,-3 0 0,3 0 46,-1 0-420,-3 0 114,4 0-743,-5 0 503,1 0 270,-1 0 0,-3-3-91,1 0 38,-1-1-2395,3 4 2653,-4-4 0,4 3 0,-4-3 0</inkml:trace>
  <inkml:trace contextRef="#ctx0" brushRef="#br0" timeOffset="2252">753 122 9494,'-9'5'802,"3"1"0,-1 2-628,4 2 0,-4-3-110,4 2-14,-4-1 0,3 5 144,-2-3 1,0-1 8,3 1 1,1-4-1676,-4 0 836,4 0-1354,-7 4 853,8-1 1137,-7-4 0,3 0 0,-5-5 0</inkml:trace>
  <inkml:trace contextRef="#ctx0" brushRef="#br0" timeOffset="2440">621 170 7625,'6'0'941,"1"0"0,-4 3-560,3 0 0,0 3-141,4-3 0,-1 3 118,1-2 1,-1 3-192,0-1 0,1-1-164,-1 2 1,1-4 222,-1 3-1211,0-4 744,1 7 0,-4-8-1770,0 2 1537,1 2 0,2-4 474,0 2 0,1 2 0,-1 1 0</inkml:trace>
  <inkml:trace contextRef="#ctx0" brushRef="#br0" timeOffset="2893">857 113 7941,'0'-9'303,"0"-1"1,1 4 49,2 0 1,0-1 220,3-2-126,0 0 0,4-1 153,-1 1 49,0 4-164,1-4-217,-1 4 0,1 0 375,-1 2-269,0-3 147,1 5-289,-1-3 1,1 5 86,-1 2-342,-4 3 1,3 3 200,-5 0 1,0 2-120,-3 1 0,3 0 102,0 4 0,0-2-276,-3 2 1,0 2-304,0-3 0,-3-1 235,0-2 0,-4 2-191,0-1 1,-1 2 162,-1-2 1,0-1-157,3-2 189,-2-1 0,2 0-4,-3-3 228,0 2-142,3-3 0,1 2 66,2-1-87,2-4 0,-3 3-34,4-2 198,0-2 1,1 4 23,2-5 0,-1 0-67,4 0 1,-3 0-43,4 0 0,-1 0 1,3 0 1,-2 0-330,-1 0 272,0 0 0,4 0 39,-1 0 0,-3 0-181,1 0-431,-1 0 0,3 0-381,1 0 0,-1 0 140,0 0 547,1 0 360,-1 0 0,1-5 0,-1 0 0</inkml:trace>
  <inkml:trace contextRef="#ctx0" brushRef="#br0" timeOffset="3235">1383 160 10051,'10'0'871,"-1"-4"0,0 3-675,1-2 1,-1 2-33,1 1-375,-1 0 214,0 0 213,1-4-1266,-1 2 747,1-2 1,-4 4-1566,0 0 971,-4 0-131,2 0 1028,-4 0 0,0-4 0,0-1 0</inkml:trace>
  <inkml:trace contextRef="#ctx0" brushRef="#br0" timeOffset="3443">1441 103 7893,'-6'0'334,"2"0"-222,4 0 2324,0 0-1432,0 4-646,0 1 0,3 1-40,0 1 0,1-1 114,-4 3-836,0 1 1,3-1 295,0 1 1,0-1-409,-3 0 362,0-3 99,0 2-1758,0-3 545,0 0 1268,0 4 0,0-8 0,0 3 0</inkml:trace>
  <inkml:trace contextRef="#ctx0" brushRef="#br0" timeOffset="3809">1836 66 7877,'0'-9'352,"0"3"-152,0-2 443,0 7-40,-5-7-188,4 7 181,-7-8-279,3 8 1,-1-3 286,-1 4-363,1 0 0,-3 1 54,-1 2 0,4-1 101,0 5 1,-1 2 156,-2 3-339,4 1 54,-4-4-54,4 5-53,0-4 0,-2 7 160,4-4-341,-1 3 207,4-5 1,0 3 133,0-5-277,0 0 116,5 1 1,0-2-190,4-2 0,1 2 31,-1-5 0,0 3-577,1-3 284,3 0 219,-2-3-1281,2 0 911,1 0 0,-4 0 17,3 0-1526,2 0 1221,-5 0 1,7-3-44,-5 0-259,1 0 1032,-4 3 0,5-4 0,1-1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2:48.376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123 85 7379,'9'-10'0,"-1"1"2296,-1 0-1982,1 3 1,-7 1 360,2 2-153,-2 2-310,-1-7 0,-1 6 99,-2-5-33,2 5-92,-7-6 0,2 4 23,-3-3 0,3 3-137,-1 4 0,0 0-11,-5 0 1,1 0 55,-1 0 0,1 1-73,2 2 0,-1-1-126,1 5 104,0-1 0,-1 3 19,1 1 1,4-1 29,1 1 1,3-1-8,1 0 0,0 1-104,0-1 0,0 1 73,0-1 0,1 0 26,3 1 0,2-1-14,6 1 1,-1-1-117,1 1 0,-1-1 58,-2 0 0,1 1-16,-1-1 1,0 1 49,1-1 1,-1 0-6,1 1 1,-4-1-109,0 1 1,-4-1-35,1 0 0,-2 4 19,-1-1 0,0 1-9,0-4 11,0 1 1,-1-1 29,-2 1 1,-1-4-2,-2 0 0,-3-1 16,3 2 1,-2-3-23,-2-4 0,4 0 103,0 0 0,1-1-48,-2-2 0,0-3 80,4-3 1,0 0-72,3-1 1,0 1 8,0-1 1,0 1-10,0 0 1,0-1 2,0 1 1,1-1-2,2 1 1,-1 0 10,4-1 0,0 1 50,0-1 0,2 0-6,-2-3 1,2 3 0,-2-3 0,1 3-40,-4 1 1,1 2 8,-4 1 0,3 0-34,0-4 1,0 4-205,-3 0 232,0-1-17,0-2-451,-4 4-557,3-4 272,-3 8-911,4-3 357,0 4 960,0 0 0,4 4 0,1 2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2:36.184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10 105 8416,'-4'-5'2251,"3"0"-1754,-3 5-226,4 0 1,0 1 191,0 3-274,0-3-1,0 7 42,0-3-65,0 5 0,0 0-33,0 3 0,0 0 37,0 3-16,0 2 1,0-4 46,0 5 1,0-1-65,0-3 0,3 2-180,0-4 0,1 2 72,-1-2 1,-1-2 16,5-4 1,-4 1-1,3-3-26,1 1 1,-2-1 123,2-2-204,-1-2 0,3 3 0,1-4 122,-1 0 1,1-3-2,-1 0 0,0-4-243,1 0 48,-5-1 0,2-1 6,-3-1 1,2 1 82,-3-1 1,3-3 87,-3-3 1,1 1 0,-4 0-17,0-2 0,3 0 106,0 2 0,0-2-128,-3 4 0,0 1 7,0 2 130,0 1 206,4 0-220,-3 3-86,3 2 187,-4 4-118,0 0 28,0 4 1,3 3 0,1 4-29,-2 2 0,2 3-45,-1 0 0,1 2 2,-1 1 1,-2-1-20,3 1 0,0-1-456,-1-2 287,0 1 0,-2-6-505,2 1 0,-2-1 5,2-2-1080,-2 1 810,4-1 70,-4-4 150,3 0 388,0-5 283,1 0 0,5-5 0,-1 0 0</inkml:trace>
  <inkml:trace contextRef="#ctx0" brushRef="#br0" timeOffset="377">421 141 7620,'-1'-6'819,"-2"0"-589,-4-1-230,3 2 0,-4 1 1090,2 4-435,-3 0 0,3 0 212,0 0-629,-1 0 0,-2 0-88,0 0-141,3 0 274,2 0-250,0 4 1,2 2 127,-4 3 0,4-3 27,-2 1 1,4-1-46,4 3 1,-2 1-335,4-1 0,-3 0 144,3 1 0,0 0 107,0 3 1,1-2 36,-4 5 0,4-3 19,-4 2-48,4-3 123,-6 1-126,7-3 0,-6-1 61,1 1-67,-2-1 1,-1 0 59,0 1 10,0-1 125,0-4-103,-4 4 0,-1-7-279,-1 4 85,-2-4-7,2 2-278,-3-4 176,0 0 82,-1 0 0,1 0-764,-1 0 1,2-1 74,2-2 448,-3 2-1,8-7 72,-3 3-1,4-5 241,0 1 0,0-5 0,0 0 0</inkml:trace>
  <inkml:trace contextRef="#ctx0" brushRef="#br0" timeOffset="791">507 320 8866,'3'-6'0,"0"0"1965,4 3-913,-6-5-513,8 7 1,-4-7 62,4 1-254,1 3-83,-1-4 0,4 3-77,-1-5 1,4 4 0,-4 0 0,1-1 23,-4-2 0,4 0 203,-1-1-274,1 5 1,-5-3 19,-1 1 0,0-1-91,-4-1 119,0 3-265,-3-2 101,0 3 0,0-1-93,0-1 1,-1 2 65,-2-1 0,-2 1-2,-5 1 0,0 3 50,-3-2 1,2 2 17,-5 1 4,5 0-41,-7 0 0,7 4 221,-1 3 0,1-2-41,2 1 184,0 5-202,3-1 1,-1 8 139,4-3 0,0 3-129,3 1 1,0 3-418,0 0 144,4 0 54,1-7 165,5-2-27,-5 1 0,6-4-267,-1 3 0,1-3-1701,-1 0 1183,-1-5 231,0-1-1904,1 0 1524,-1-3 0,1 3-2284,-1-4 1661,5 0 1438,-4 0 0,4-4 0,-5-1 0</inkml:trace>
  <inkml:trace contextRef="#ctx0" brushRef="#br0" timeOffset="1291">1175 38 7637,'-6'-5'0,"2"0"1586,0 5-722,3 0-160,-3 0-257,4 0-128,-4 0-100,2 0 0,-3 2-17,2 1 0,2 2 84,-2 4 257,2 1-256,-3 3 0,2 2-41,-5 4 0,4 4 40,-3 2-96,4 2 0,-2-3-84,4 3-30,0-3 1,0 0 209,0-2-96,0-2 0,0-1-478,0 0 171,0 0 132,0-5-71,0 0-753,0-1 406,0-2 297,0 2 1,3-3-62,0-1 55,0 1 135,-3-1-1878,0-4-1007,4-1 1360,-3-4 1502,3 0 0,1 5 0,0 0 0</inkml:trace>
  <inkml:trace contextRef="#ctx0" brushRef="#br0" timeOffset="1825">1288 171 7597,'0'-10'0,"0"1"0,0-1 0,4 4 0,-1 0 2044,4 0-952,-2-4-39,5 1-434,-1 4-216,0-4 0,1 8-80,3-7 0,-1 7-41,4-2 1,-5 2-136,2 1 0,0 0 63,0 0 0,-2 1-24,-4 2 0,0 5-39,-4 5 0,0 3-172,-3 0 0,0 2-49,0 1 1,-1-1-106,-2 1 1,-2 0-397,-5 0 313,1 0 148,-5-5 0,4 3-38,-3-4 163,-1-1-153,3-2 130,-2-5-154,3 3 0,1-7-292,-1 2 80,1-2 212,0-1-54,3 0 109,2 0 3,4-4 140,0-1 1,0-1-96,0-1-34,4 5 183,-3-6 1,8 7-124,-3-2-18,-2 2 1,5-2-52,-3-1 143,2 1 0,-1 3 459,-1 0 0,0 3-187,3 1 0,-2 2 0,-1-3 1,0 3-323,4-3-9,-1 1 1,-3-1 119,1 0-778,-1 4 308,3-6 274,1 3 0,-1-4 139,1 0-479,-5 0 0,3 0-2077,-2 0 1562,-1 0-272,3 0 1225,-7 0 0,7-4 0,-2-1 0</inkml:trace>
  <inkml:trace contextRef="#ctx0" brushRef="#br0" timeOffset="2042">1635 264 7597,'6'4'2890,"-2"1"-2346,-4 4 1,0 1 434,0-1-571,0 1-46,0-1-378,0 1-1,0-1-427,0 0 0,0 1 303,0-1 210,-4 1 0,3-5 71,-4 3 0,5-6 140,0 5-2105,0-5 581,0 2-315,0-4 1559,0 0 0,-4 0 0,-1 0 0</inkml:trace>
  <inkml:trace contextRef="#ctx0" brushRef="#br0" timeOffset="2794">1937 113 7597,'5'-4'597,"-1"3"-261,-4-7 0,3 5 373,0-3-450,0 4 0,-3-3 137,0 2-117,0 2 522,0-8-458,-4 8 1,2-3-31,-4 4 0,0-3-34,-4 0-92,-3 0 159,2 3-92,-3 0 0,4 0-47,-3 0 1,3 3-30,-3 0 0,3 3 78,1-3-70,3 5 0,-1-3-142,4 4 1,0-2 111,3-1 0,1 0-11,2 4 0,2-1-137,5 0 0,2 1-290,1-1 0,0 1 136,0-1 53,-3 0 41,8 1 0,-7-1-40,1 1 0,-1-1 19,-2 0 86,0 1-43,1-1 36,-1 1-1,-4-1 0,3 0-2,-5 1 3,0-1-14,-3 1 0,0-4-345,0 0 165,-4 1 11,-1-2 1,-5 3 115,5-7 17,-3 3 1,2-1-19,-3 1 0,-4-1-27,1-3 160,-1 0 0,4 0-142,-1-4 19,1 3 88,4-8-77,-4 8 35,8-7 36,-7 3 55,7-5-112,-3 1 20,4-1-322,0 1 191,4-1 1,-2 0-486,4-3 427,1 3 0,-1-4-103,0 5-196,0 0 0,4-1 116,-1 1 1,1-1 127,-1 1 0,-3 3-364,1-1-1325,-1 1 1127,3-3 813,1-1 0,-1 1 0,1 0 0</inkml:trace>
  <inkml:trace contextRef="#ctx0" brushRef="#br0" timeOffset="3083">2041 19 7597,'5'-4'0,"4"3"0,-7-6 598,4 3 0,-3 1 441,3 3 370,1 0-678,2 0-319,0 4 34,1 2 0,-1 3 173,1 0-432,-1 1 138,0 3 0,1-1 93,-1 4-231,1-1-48,-5 4 1,0 3 140,-2 0 76,-2 0-130,4 1-40,-5-3 1,0 7-327,0-7 163,-5 3 47,4-4-667,-7 0 385,3-1 132,-5 1-1,1-4-1343,-1-2 720,1-3 274,-5 3 202,4-2 33,-4-2 0,6 0-116,2-3 1,-3-1 310,3 1 0,-2-4 0,-2 3 0</inkml:trace>
  <inkml:trace contextRef="#ctx0" brushRef="#br0" timeOffset="4274">55 716 7742,'4'-5'61,"-3"1"-42,8 4 0,-4 0-1,0 0 5,3-4 1394,-2 3-617,3-4-55,5 5-51,-4 0-254,4 5-81,-5-4 52,1 7 0,-1-7-272,-4 7 0,4-2-6,-3 3 98,-2 0-46,0 1 0,-4-1 0,0 1-46,0-1 0,0 0-42,0 1-271,-4-1 0,-1 1 156,-5-1-158,1 1 140,0-5 0,-1 3-450,1-2 0,-1-1 41,1-2-1445,-1 2 1017,1-4 302,0 3 11,3-4 560,2-4 0,8-1 0,2-5 0</inkml:trace>
  <inkml:trace contextRef="#ctx0" brushRef="#br0" timeOffset="4542">281 707 7456,'-5'-5'-389,"-1"-1"1000,3 3 1,1 2-185,-4-2 0,3 2-196,-4 1 1,4 1 361,-3 2-90,0 2 1,-3 5-246,3-1 1,-1 1-113,4-1 0,-4 1 17,4 3 1,0-3 21,3 3 0,0-3-147,0 0 0,0-1 63,0 1 0,1-4 58,2 0 0,-1-1-256,5 2-798,-1 1 1,3-6 250,1 4 1,-1-3-181,1 0 0,-1-2 462,0-1 0,1-3-140,-1-1 502,1 1 0,-1-5 0,0-2 0</inkml:trace>
  <inkml:trace contextRef="#ctx0" brushRef="#br0" timeOffset="4725">385 763 7585,'0'-5'456,"0"1"781,0 4-680,4 0-337,-2 0 0,5-1-492,-4-2 1,4 2 222,0-3 0,-2 3-481,1 1 487,0 0 1,4 0 240,-1 0-198,-4 0 0,4 5 0,-4 0 0</inkml:trace>
  <inkml:trace contextRef="#ctx0" brushRef="#br0" timeOffset="4884">394 809 9088,'6'0'233,"0"0"0,-3 0-215,4 0 1,-1 0 107,3 0 1,1 0-187,-1 0 0,2 0 60,1 0 0,-1-4 0,2-1 0</inkml:trace>
  <inkml:trace contextRef="#ctx0" brushRef="#br0" timeOffset="5258">668 669 7585,'0'-5'233,"1"-2"29,2 4 0,-1-4 1201,4 4-932,-4 0 1,7 2 445,-3-2-675,2 2 1,-2-3 172,1 4-402,-1 0 1,0 1 122,1 2 1,-4 1-12,3 2 1,-4 4-71,1-1 0,1 0-285,-1 4 0,1-2-18,-4 2 1,-5-3-162,-1 3 1,-1 1 4,1-2 0,-3 1 129,3-4 0,-2 0 184,-2 1 1,4-1-68,0 1 0,2-4-137,-2 0-25,4-4 727,-2 3-237,4-1 1,1-3-53,2 2 1,-1-2-185,4-1 42,1 0 0,2 0-640,1 0 399,-1 0 1,-3 0 53,1 0 0,-1-3 79,3 0 1,1 0-162,-1 3 233,-4 0 0,8-5 0,-3 0 0</inkml:trace>
  <inkml:trace contextRef="#ctx0" brushRef="#br0" timeOffset="5943">1090 754 7585,'0'-5'397,"0"0"-30,0 5 1402,0 0 0,-3 5-1514,0 1 1,-1 2-71,4 2 0,0-1 93,0 0-256,0 1 46,0-1 70,5 1 1,-4-1 139,2 1-139,2-5 0,-3 2-50,4-4-248,-4 0 152,7 2-236,-4-4 169,0 3 0,4-4 166,-4 0-48,4-4 1,-2 1 33,-1-3-124,0 4 1,0-6-279,1 1 237,-5 3 0,2-8 68,-4 10-122,4-15 262,-3 6 1,3-3 68,-4 1 0,0 6 360,0 1-256,0 4-134,0-3 46,0 5-78,0 5 0,0 0 102,0 4-130,0 5 1,0-3-43,0 5-250,0-4 138,0 5-45,0-2 73,0 4 69,0 0 26,0-1 82,0 1-100,5 0-14,-4 0 0,3 2 45,-4-2-18,0 6-17,0-10 4,0 4 226,0-1-218,-4-3 47,3-1 1,-7 0 234,5-5-253,-4 1 28,6-5-194,-8 3 67,8-7 1,-7 3-357,2-4 257,1 0 0,-3 0-6,2 0-542,2 0 1,-5-1 310,3-2 0,-1-2 152,0-4 1,0-1-243,4 1 1,-1-4-1226,1 1 1,2-5 364,-3 1 1297,3-6 0,6 2 0,0-3 0</inkml:trace>
  <inkml:trace contextRef="#ctx0" brushRef="#br0" timeOffset="6160">1353 772 7585,'7'0'1393,"-1"0"-906,0 0 0,3 0-297,1 0 1,-1 0-6,1 0 0,-1-3-880,1-1 353,-1 1 239,0 3 120,-3 0 0,2 0 120,-7 0 34,3 0-34,0 0-137,-3 0 0,4 0 0,-5 0 0</inkml:trace>
  <inkml:trace contextRef="#ctx0" brushRef="#br0" timeOffset="6308">1381 819 7585,'0'5'541,"0"-1"-269,0-4 0,2 0-52,1 0 1,-1 0-46,4 0 1,0 0 194,4 0-173,-1 0 0,1 0-255,-1 0 1,0 0 57,1 0 0,-1-4 0,1-1 0</inkml:trace>
  <inkml:trace contextRef="#ctx0" brushRef="#br0" timeOffset="6851">1872 649 7863,'0'-5'846,"-1"-2"-196,-3 4-289,3 0-223,-7-2 1,3 4 58,-5-2 0,1 2 387,0 1-285,-1 0 1,-2 0-171,-1 0 1,1 1 74,2 2 1,0-1-133,-3 5 1,3-4 222,-3 3-355,3 0 37,0 4 1,5-1 52,1-4 118,4 4-127,0-8 1,1 6-82,2-4-81,2 5 0,3-4 25,1 2 0,-2 2 0,6-2-1,-3-1 0,0 3 89,-1-2 0,1 2 19,-1-2-187,0 2 174,1-2 10,-5 3-34,3-4 28,-7 4-74,4-4 56,-5 4-44,0-3-148,0 2-14,0-3 190,0 0-106,-5 4 41,0-8 50,-4 7 1,-1-7 29,1 2 1,0-2 0,-1-1 174,1 0-120,-1 0 1,1 0-87,0 0 14,3-4 47,-2 3 193,7-7 295,-3 3-282,4-5 1,0 4 129,0 0-116,0-1-162,4-2 1,1-2 36,5-1 0,2 1-136,1-1 1,-1-2-195,-2 2 0,2-1 187,1 4 1,-1-1 73,-2 1 1,-4 3-873,0-1-71,-4 1 1,3 0-1270,-1 0 1430,-3 4 763,3-7 0,0 8 0,1-3 0</inkml:trace>
  <inkml:trace contextRef="#ctx0" brushRef="#br0" timeOffset="7702">2201 717 7599,'0'-5'2195,"-4"1"-1601,3 4-319,-3 4 1,4-2-45,0 4 1,0 1-34,0 2 1,0 0 311,0 1-232,4-1 1,-3 1-85,2-1 1,-1 0-7,1 1-108,-2-1-40,3 1 0,-4-4 221,0 0-258,0-4 145,0 3-72,0-5 1,0-2-95,0-1 0,0 1-177,0-4-37,-4 0 145,3-4 1,-3 1 105,4-1 0,0 0-5,0-3 1,0 3 1,0-3 0,1 3 9,2 1-13,2-1 1,5 5 12,-1 2 1,-3-1 0,1 1 160,0 0 0,-2 3-45,2 4 1,-4-2-93,3 4 1,-3 0 117,3 4 0,-3-1-124,4 0 1,-5 4-59,1 0 0,-2-1 99,-1-3 1,1 0 14,2-3 1,-2 2-404,2-1-185,-2-3 167,-1 0 47,0 0 165,0-3 0,0 2-73,0-6 0,0 1 104,0-4 0,0 0 43,0-4 0,0 1 9,0-1 1,0 1 124,0 0 0,1-2-79,3-1 1,-2 2 109,4 1 1,-1-1 100,1 4 1,3 2-85,-3 1 0,-1 2 75,2 1 0,-4 4 51,3 2 1,-4 3 2,1 0 0,-1 0-96,1 1 0,-2-1 6,3 1 0,-3 0-320,-1 3 0,0-6-240,0 2 1,0-1-1881,0 1 1160,0 1-770,0-1-7,0-4 1872,4-1 0,1-4 0,4 0 0</inkml:trace>
  <inkml:trace contextRef="#ctx0" brushRef="#br0" timeOffset="7872">2492 716 7598,'5'-4'254,"3"3"1,-7-4 1009,2 2-844,3 2 0,-1-4-495,4 5 0,-3 0-217,1 0-355,-1 0 592,3 0 1,-2 4 177,-1-1-123,-4 0 0,2 1 0,-4 1 0</inkml:trace>
  <inkml:trace contextRef="#ctx0" brushRef="#br0" timeOffset="8017">2510 791 8500,'10'-1'530,"-1"-2"0,-3 2-388,1-2 1,-1-1 55,3 1 0,1 0-437,-1 3 1,1-3 238,-1-1 0,0-3 0,1 2 0</inkml:trace>
  <inkml:trace contextRef="#ctx0" brushRef="#br0" timeOffset="8409">2709 641 7598,'0'-9'1099,"4"3"-689,-3 2 1,8 1-62,-3 0 0,-1-1 47,1 1 343,1 2 1,2-4-25,0 5 1,-2 1-357,-1 3 1,-3-2-162,3 4 0,-4 0-203,2 4 1,0-1-48,-1 0 1,-1 4-54,-5-1 0,-2 2 190,-5-1 1,4-3 70,0 3 0,-1-3-450,-2-1 1,0 3-48,-1-3 1,2 3 377,2-6 1,-2-1-129,5 2 271,-4-1 1,6 0 210,-2 0-179,2-3 1,2 1-99,2-4 0,-1 0 153,4 0-191,0 0 1,4 0 83,-1 0-359,1 0 152,-1 0 0,0 0-380,1 0 0,-4 0-35,0 0 1,-3 0-924,4 0 832,-5 0 252,2 0 0,-3 0-877,2 0 1178,-2 0 0,-1-4 0,-5-2 0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44.276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283 38 6124,'-6'0'0,"-2"0"0,3 0 0,-5 0 0,5-4 0,-7 3 0,1-4 0</inkml:trace>
  <inkml:trace contextRef="#ctx0" brushRef="#br0" timeOffset="481">19 19 7816,'-5'0'-238,"-3"-4"16,7 3 130,-4-3 302,5 4 521,0 0-579,5 0 0,-3 0-75,4 0 1,1 0 216,6 0-210,-3 0 0,5 0 0,-3-1-357,4-3 1,3 3 363,3-2 0,2 2 25,4 1-130,5 0 1,-3 0 0,3 0-131,0 0 165,-2 0 1,0 0-101,1 0 0,0 0 64,0 0 0,2 0 0,6 0 26,0 0-90,5 0 1,-2 0 0,3 0 40,-2 0 0,-1 0 7,-2 0 24,2 4 1,7-3 0,1 3 15,1-3 0,-5 2 1,2 0 52,1-1 1,-4-1-1,-1 0-65,3 2 0,0-2 17,5 2 0,-4-2 9,1-1 70,-6 0 0,1 0 0,-3 0-67,1 0 0,1 0 0,3 0-50,0 0 1,-2 0-1,-3 0 58,-5 0 0,-6 0-112,-3 0 91,0-4 0,-8 3-8,2-2 1,-3 2 0,-3 1-504,0 0 0,-3 0 424,2 0-260,1 0 1,-5 0-118,-1 0 343,-3 0-169,3 0 1,-1 0 276,0 0 0,1 0 0,-1 0 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04.318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29 187 7956,'0'-5'1068,"0"1"-272,0 0-352,0 3 56,4-3-40,-3 4 1,3 4 27,-4 2 0,-1 2-95,-2 2 1,1 3-182,-4 3 1,4 1-1,-1-1 1,2 0-32,1-3 0,0 3-166,0-4 0,0 4 102,0-4 0,3 1-155,0-4 1,4-3-280,-1 1 264,3-5 1,0 2 116,1-4 0,-1 0-166,0 0 0,1 0-136,-1 0 1,1-4 115,-1-2 1,-3 0 50,1 0 1,-1-1 58,3-6 0,-4 3 3,-1-3 1,0 2 185,-1-2 0,0 2-72,-3-5 0,0 1 105,0 0 0,0-2-3,0 4 0,0 1-93,0 2 1,0 4 176,0 0-9,0 4-198,0-7 1,0 9-89,0 0 1,0 2 6,0 4 1,0 3 80,0 4 1,1 3-53,2 0 0,-1 2 24,5 1 1,-1 1-12,3 2 1,0-3 22,-3 3 1,2-2 0,-1-1 0,-2 0 44,1 0 0,-3-1 22,3 1 1,-3 0-21,0 0 1,-2 0-32,-1 0 1,0-2-2,0-1 1,0 1 2,0-5 0,-1 4 6,-2-4 0,0 1-39,-3-4 0,1 1-24,-1-1 1,-4 0-27,1-3 1,-1 1-5,-2-4 0,1 4-134,2-4 0,-4 0 58,1-3 0,-1 0-399,4 0 0,0 0-14,-1 0 0,-2 0-201,-1 0 1,1-3 146,2 0 0,1-5-45,-1 2 0,1 1-62,0-1 0,0-1-278,3-2 1,2-1-199,4 1 0,0 0 1127,0-1 0,0-8 0,0-1 0</inkml:trace>
  <inkml:trace contextRef="#ctx0" brushRef="#br0" timeOffset="491">396 197 10355,'6'0'1897,"0"0"-1535,1 4-71,-2-3 1,3 3 95,-2-4 1,3 0 28,0 0-319,1 0 1,-1 0 56,0 0-306,1 0-288,-1 0 342,1 0 0,-2-1-1888,-2-2 1070,-1 2-1068,-5-3 492,4 4 640,-3 0 852,3 0 0,-8 4 0,-1 1 0</inkml:trace>
  <inkml:trace contextRef="#ctx0" brushRef="#br0" timeOffset="700">461 292 10898,'9'0'995,"-3"0"-733,1 0 0,-4 0-169,3 0 1,0 0-22,4 0-241,-1 0 0,1 0-195,-1 0 0,-3 0-1315,0 0 11,1 0 832,2-4 836,1 3 0,-1-3 0,0 4 0</inkml:trace>
  <inkml:trace contextRef="#ctx0" brushRef="#br0" timeOffset="1933">837 76 7956,'0'-6'371,"0"-2"0,0 6 98,0-4 248,4 4-275,-3-7 397,8 8-295,-4-7 1,4 6-121,1-5 0,-1 5-1,0-1 0,1-1-90,-1 1 73,1 0-212,-1 3 1,0 0-60,1 0 1,-1 4 86,1 2 0,-2 3-148,-2 0 0,2 5-48,-5 1 0,0 3-56,-3 1 0,0 1 53,0 2 0,-4-3-113,-3 3 1,-1 1 9,-1-1 0,2-1-94,1-5 1,0 1 139,-4-5 0,1 1 30,0-4 0,-1 0-284,1-3 0,3 1 2,-1-4 1,2 1 20,-1 0-31,-3-3 66,4 3 1,-1-7 113,0 0 1,4-5-13,-2 2 1,3 1 138,1-2 0,1 4-120,3-3 1,-2 4 87,4-1 0,0 2 1,4 1 135,-1 0 0,0 0 35,1 0 0,-1 0 215,1 0 1,-1 3-124,0 0 1,1 3-101,-1-3 1,4 2-262,-1-2 0,1-2 96,-4 2 1,1-2-148,-1-1 0,1 0-744,-1 0 74,0 0 1,1 0 96,-1 0 0,-3-1-390,1-2 1,-2 1 623,1-5 0,-1 1 509,-1-3 0,1-1 0,4 1 0</inkml:trace>
  <inkml:trace contextRef="#ctx0" brushRef="#br0" timeOffset="2250">1176 112 8323,'4'-9'2055,"1"0"-1412,4 3 0,1 2-112,-1 4 0,1-3 97,-1 0 1,0 0-101,1 3 1,-1 0-149,1 0 1,-1 1-159,1 2 1,-1-1-58,0 4 1,-2 1 0,-1 6 0,-4-2 18,1 5 1,-2 0-160,-1 3 1,0-1 88,0 1 1,-3 0-179,0 0 0,-4-4-190,0-3 0,0 2 145,1-2 1,-6 1-453,3-4 1,-3 1 291,3-1 0,-4-3 94,1 1 1,-2-5-940,2 1-1238,1-2 837,-2-1 546,3 0 1,5-4 208,2-3 1,3-1 759,3-1 0,6-1 0,6 1 0</inkml:trace>
  <inkml:trace contextRef="#ctx0" brushRef="#br0" timeOffset="2530">1430 113 8192,'0'-6'8,"0"0"0,-1 3 18,-3-4 287,-1 5 1,-4-2 505,-1 4 0,1 0 463,0 0-882,-1 0 1,1 1 27,-1 2 1,4 2-217,0 5 1,4-1-48,-1 1 0,1 3 85,-2 3 0,3 2-28,-2 0 0,2 0-102,1-2 0,1 1-126,2-5 0,-1 4-203,5-4 0,-4 0 150,3-6 0,0 2-470,4-5 0,-1 3-61,1-3 0,2 3-341,1-3 0,-1 1 180,-2-4 1,2 0-356,1 0 0,2 0 380,-2 0 726,4 0 0,-3-5 0,5 0 0</inkml:trace>
  <inkml:trace contextRef="#ctx0" brushRef="#br0" timeOffset="2876">1684 197 7949,'-6'0'568,"2"0"654,4 0-185,0 0 0,4 0-715,3 0 0,1 0-48,1 0 1,1 0-104,-1 0 0,1 0-122,-1 0 1,0 0 12,1 0 1,-1 0-153,1 0 0,-1 0-224,1 0 1,-1 0 181,0 0 1,1-1-1733,-1-2 931,1 2 304,-5-4-1156,3 5 1785,-7 0 0,8-4 0,-4-1 0</inkml:trace>
  <inkml:trace contextRef="#ctx0" brushRef="#br0" timeOffset="3108">1760 123 8014,'-5'0'2242,"0"0"-1200,5 0 6,0 0-685,0 4 1,0 1-122,0 4 1,2 2-17,1 1 0,-2 0-14,2 4 0,-2-2-123,-1 2 1,3-1-192,0-3 1,0-1-508,-3 1 0,0-1 171,0-2-76,0 0 0,0 1-985,0-1-933,0-4 2432,0 4 0,0-8 0,0 3 0</inkml:trace>
  <inkml:trace contextRef="#ctx0" brushRef="#br0" timeOffset="3592">2107 0 10198,'0'10'843,"0"-1"0,-3 4-652,0-1 1,-4 2-15,4-2 1,-3 2 159,3 2-300,-4 1 9,6-6 1,-7 7-139,5-3 1,-1-1 114,1-2 0,2-1-247,-2-2 50,2 1 192,-4-1 0,4-3-155,-2 1-66,2-5 0,2 2 83,2-4 0,-1-3 26,5 0 0,-4-2 129,3 2-68,0 2 0,4-6 485,-1 4-172,1 0 1,-1 3 467,0 0-563,1 0 1,-1 0 86,1 0 1,-1 0-67,0 0 1,1 0 38,-1 0 0,1 0-284,-1 0 55,0 0 51,1 0 1,2 0 116,1 0 1,-1-1-535,-2-2 0,-1 0-727,1-3 0,-1 4 569,1-1 1,-2-2-727,-2-2 714,3-1-1245,-8-1 1132,3 3 1,-4-2 632,0 2 0,0-3 0,0 0 0</inkml:trace>
  <inkml:trace contextRef="#ctx0" brushRef="#br0" timeOffset="3962">2239 29 11389,'5'9'1072,"-2"0"1,1 1-647,-1-1 0,2 4-75,-2-1 0,-2 5-133,2-1 1,-1 1-15,1 2 1,-2 0-2,2 0 0,-2 0-1,-1 0 1,0-2-28,0-1 0,0 1-87,0-5 1,0 4-36,0-4 1,0 1-85,0-4 0,0 1-65,0-1 1,0 1 86,0-1 1,-1-3-118,-2 1 0,2-4 144,-2 3 1,2-3 48,1 3-756,0-4 48,0 3-536,0-5-3146,0 0 2522,0-5 948,0 4 853,0-7 0,0 3 0,0-5 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45.687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 57 7677,'9'0'207,"0"0"1,1 0 0,0 0-45,3 0 0,-1 0-133,7 0 0,-1 0 103,7 0 1,-4 0-37,1 0 0,2 0 1,1 0-78,2 0 0,6-3 62,1 0-2,7 0-223,2 3 79,4 0 1,0-3-49,0-1 0,-3 0 46,0 1 1,0 1 62,3-4 1,3 4 0,0-1 0,-2 0 0,-4 1-15,-2-1 0,1 0 123,-9 3 23,7-4-131,2 3 6,4-3 1,-2 4 14,-5 0-10,5 0 2,-10 0 1,2 0 8,-5 0 0,-6 0 23,-1 0 0,-3 0 1,2 0-24,-1 0 0,-1 1-7,-3 2 1,-4-2-177,1 2 171,0-2 1,0 2 8,-1 0-154,-3 0-4,-3-3 142,-1 0-500,-2 0 175,-1 0-12,-1 0-316,-4 0 504,0 0 1,4 0 0,2 0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35.936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10 160 7577,'-5'0'1311,"1"0"-564,4 0 599,0 0-1071,4 0 1,-2 0-23,4 0 1,1 0-339,2 0 118,-4 0 1,4 0-341,-3 0 157,2 0 161,2 0-588,-1 0 0,0 0 118,1 0-282,-1 0 451,-4 0 1,4 0-435,-3 0 1,2 0-1,2 0 724,-1 0 0,5-4 0,1-1 0</inkml:trace>
  <inkml:trace contextRef="#ctx0" brushRef="#br0" timeOffset="491">396 47 7957,'5'-5'63,"0"-2"1,-3 2 1118,2 0 0,2 2 0,-2-2-686,1 1 0,2 1-268,2 3 0,-3-4 2,0 1 1,1 0 184,2 3-283,1 4 53,-1 2-231,-4-1 230,-1 3 0,1 2-178,-4 0 178,3 4 1,-4-1-270,0-2 129,0 6 0,-4-3 0,-2 2-100,1-4 1,-3 2 0,2-2 1,-3 0 86,0 2 0,-1-3-360,1 1 171,0-1-35,-1-2 171,1 1 0,3-4 0,2-1 1,1 0-7,0 1 95,0-4-65,3 2 0,1-4-30,2 0 29,2 0 40,5 0 0,-1 0 0,1 0 223,-1 0 1,0 0-1,1 0 35,-1 0-245,1 0 0,-1-1 123,0-2 5,5 2-448,-4-3 0,1 4 1,-5 0 386,1 0-77,-2 0-1674,3 0 872,-7 0-843,7 0 1,-6 0 4,5 0 1,-4 0 1594,3 0 0,-4 0 0,2 0 0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34.962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9 160 7577,'0'-5'209,"0"1"762,0-1-406,0 0-190,0 0 99,5 1 0,-3 1 0,4-2-98,1 0 1,-2 3 0,2-1-161,0 2 1,1 1 0,2 0 426,-1 0-522,1 0 0,-1 0 155,0 0-277,1 4 130,-1 1 0,0 5 147,-3-1-200,2 1 0,-7 2 1,2 2 164,-1 0 1,-2-1-58,0 3 0,0-2 8,0 2 1,-2 1-442,-1-5 130,2 1 105,-7 0 0,4-2 79,-3 1 0,-1-1-92,2-2 0,-6 1-308,0-1 177,-1-4-497,4 4 485,-1-8 0,1 3 1,0-4-1476,-1 0 929,1 0-128,-1 0 1,5-4 0,2-3 0,2-1 367,1-1 292,0-1 184,0-3 0,4-2 0,1-4 0</inkml:trace>
  <inkml:trace contextRef="#ctx0" brushRef="#br0" timeOffset="271">245 121 7577,'0'-5'1569,"0"1"-1062,0 0-241,0 3 0,-5-3 371,-1 4-334,2 0 92,-4 0-231,2 4 0,-3 1 0,0 5 96,-1 3-122,5-3 0,-2 5 104,3-2-11,-3-3-93,6 8 0,-6-8-65,4 3 1,0 0 203,3 0-312,0 4 1,0-7 0,0 3 0,1-3-155,2 0 1,-1-1-1,4-1 0,1-1 225,2-3 0,0-1 1,1 0-1931,-1-1 1212,0-1 1,2-1-301,1 0 0,0-3 0,4-1 982,0-1 0,-2-2 0,-1-2 0</inkml:trace>
  <inkml:trace contextRef="#ctx0" brushRef="#br0" timeOffset="487">527 179 8223,'-5'0'2482,"0"0"-2101,5 0-269,5 0-792,0 0 385,4 0 319,1 0 1,-1 0-683,0 0 1,1 0-274,-1 0 970,1 0-10,-1 0-29,-4 0 0,4-4 0,-4-2 0</inkml:trace>
  <inkml:trace contextRef="#ctx0" brushRef="#br0" timeOffset="669">553 226 7111,'-4'5'3620,"3"-1"-3472,-3-4 1,5 3-249,2 1 0,-1-1 0,4-3-222,1 0 1,2 0-801,0 0 0,1-1 1,-1-1 1121,0-2 0,1-3 0,-1 2 0</inkml:trace>
  <inkml:trace contextRef="#ctx0" brushRef="#br0" timeOffset="974">996 160 7577,'-5'0'1311,"1"0"-564,4 0 599,0 0-1071,4 0 1,-2 0-23,4 0 1,1 0-339,2 0 118,-4 0 1,4 0-341,-3 0 157,2 0 161,2 0-588,-1 0 0,0 0 118,1 0-282,-1 0 451,-4 0 1,4 0-435,-3 0 1,2 0-1,2 0 724,-1 0 0,5-4 0,1-1 0</inkml:trace>
  <inkml:trace contextRef="#ctx0" brushRef="#br0" timeOffset="1465">1382 47 7957,'5'-5'63,"0"-2"1,-3 2 1118,2 0 0,2 2 0,-2-2-686,1 1 0,2 1-268,2 3 0,-3-4 2,0 1 1,1 0 184,2 3-283,1 4 53,-1 2-231,-4-1 230,-1 3 0,1 2-178,-4 0 178,3 4 1,-4-1-270,0-2 129,0 6 0,-4-3 0,-2 2-100,1-4 1,-3 2 0,2-2 1,-3 0 86,0 2 0,-1-3-360,1 1 171,0-1-35,-1-2 171,1 1 0,3-4 0,2-1 1,1 0-7,0 1 95,0-4-65,3 2 0,1-4-30,2 0 29,2 0 40,5 0 0,-1 0 0,1 0 223,-1 0 1,0 0-1,1 0 35,-1 0-245,1 0 0,-1-1 123,0-2 5,5 2-448,-4-3 0,1 4 1,-5 0 386,1 0-77,-2 0-1674,3 0 872,-7 0-843,7 0 1,-6 0 4,5 0 1,-4 0 1594,3 0 0,-4 0 0,2 0 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32.054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19 122 7753,'-6'0'425,"2"0"1,4-1 515,0-2-320,0 2-315,0-7 1,1 6-1,1-5 401,1 0-520,5 3 0,-7 0 201,7 0-171,-7 2 1,8-5-42,-3 4 0,-1 0 0,1 3 0,2 0 178,0 0-314,1 0 147,1 0-311,-5 0 1,2 4 0,-3 3 522,-2 5-294,-1 3 0,-1 3 0,0 1-274,0 0 0,-3 0 0,-2 0-10,0-1 0,-1 1 1,-4-1-1,1-2-149,0-4 157,-1 3 149,1-5-5,4 0 1,-4-2 0,3-3 0,-2 1 0,1-2-58,1-4 97,4 0 0,-1 0 0,6 0 0,3 0 175,3 0-73,0 0 0,0 0-185,1 0 0,-1 0 0,1 0 66,-1 0-280,0 0 1,1 0 0,-1 0 202,1 0-176,-1 0 0,1 0 0,-1 0-129,0 0-1113,-3 0 627,2 0 506,-3 0 1,5-3 365,-1-1 0,0-3 0,1 2 0</inkml:trace>
  <inkml:trace contextRef="#ctx0" brushRef="#br0" timeOffset="263">273 168 8195,'0'-9'606,"0"3"0,1-1-70,2 0-206,2 3 0,1-3 0,1 2 1,0 1 57,1 0 1,2 1 0,0 3-168,3 0 0,-3 1 0,3 1 0,-3 2-127,0 1 0,-5 3 0,-1 3 1,-1 3-56,0 1 1,0-3 0,-4 3-1,-2-1-79,-3 1 0,1 0 1,-2 0-137,0-2 0,-4-3 71,-2 0 1,0-1-745,4 0 615,-5-3 1,7 1 0,-2-4-1408,0-1 762,1-1-363,3-1-478,1 0 1720,4 0 0,4-4 0,1-1 0</inkml:trace>
  <inkml:trace contextRef="#ctx0" brushRef="#br0" timeOffset="504">480 112 7589,'0'-5'981,"-5"1"-593,0 4 0,-3 1 640,2 2-732,-3-2 1,4 8-1,-4 0 471,-1 2-571,5 6 0,-3-6 0,2 5-51,1 1 1,-2-3 0,3 2 0,-1 0 2,1-2 1,1 0-1,3-5 1,0 1-135,0-1-769,0 0 0,4-2-788,3-1 1015,1-4 481,1 6 1,1-6-1871,-1 1 1564,1-2 0,2-2 1,1-1 86,-2-2 1,3-2 265,-2 3 0,5-8 0,-2 0 0</inkml:trace>
  <inkml:trace contextRef="#ctx0" brushRef="#br0" timeOffset="713">744 179 11633,'9'0'324,"1"0"0,-1 0-1173,1 0 439,-5 0-682,3 0 811,-3 0-890,5 0 1,-4 0 1170,0 0 0,-4 0 0,3 0 0,-5 0 0</inkml:trace>
  <inkml:trace contextRef="#ctx0" brushRef="#br0" timeOffset="880">753 262 7588,'-5'0'1220,"9"0"1,-1 0-1,7 0-1815,-2 0 1,1 0 0,0 0-340,0 0 1,1-1 0,-1-1 9,1-1 924,-1 0 0,0-1 0,1-1 0</inkml:trace>
  <inkml:trace contextRef="#ctx0" brushRef="#br0" timeOffset="1268">1111 169 7572,'-5'0'2349,"0"0"-1922,5 0 257,0 0-545,5 0 0,-3 0 212,4 0-166,0 0-35,0 0 1,2 0-89,-2 0 1,3-1 0,0-1 77,0-1-343,1 0 229,-1 3-939,1 0 476,-1 0 1,-3-1-477,1-2-1918,-5 2 2332,6-3 288,-3 4 211,0 0 0,4 0 0,-4-5 0,4 0 0</inkml:trace>
  <inkml:trace contextRef="#ctx0" brushRef="#br0" timeOffset="1637">1440 9 8042,'0'-5'1716,"0"1"-1227,0 4-78,-4 0-260,3 4 0,-4 0-124,2 3 0,0 1 0,-2-2 1,0 3-33,0 0 0,2 0 0,-3 1 125,2-1 0,-2 1 0,2-1 42,-1 1-223,2-1-38,-1-4 41,4 4 1,4-8 19,3 2 1,2-2-1,2-2 1,-1-1 67,-2-2-27,4 1 0,-2 3 0,3 0-28,-3 0 0,1 0-71,1 0 1,-1 0 0,2 0-885,1 0 545,-4 0 374,0 0 1,-2 0-446,-2 0 0,0 0 0,0 0-497,1 0 707,2 0-37,-4 0 333,3-4 0,-7-1 0,3-4 0</inkml:trace>
  <inkml:trace contextRef="#ctx0" brushRef="#br0" timeOffset="1884">1590 0 8242,'-6'0'2617,"2"0"-2302,4 0 1,0 4-163,0 2 1,-1 3-1,-1 1 1,-1 3 650,1 3-402,1-3-281,1 5 64,0-3-46,-4 3 0,3 1-129,-3 0 0,3 0 0,1-1 0,-1-2-382,-2 0 198,2 0-105,-3-2 1,4 0-819,0-5 749,0 1-758,0-1 0,0 0 34,0 1 619,0-5 453,-4 3 0,3-2 0,-3 3 0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1-02-24T17:03:28.048"/>
    </inkml:context>
    <inkml:brush xml:id="br0">
      <inkml:brushProperty name="width" value="0.04297" units="cm"/>
      <inkml:brushProperty name="height" value="0.04297" units="cm"/>
      <inkml:brushProperty name="color" value="#C4203B"/>
    </inkml:brush>
  </inkml:definitions>
  <inkml:trace contextRef="#ctx0" brushRef="#br0">1 94 7648,'0'-7'2002,"0"1"-1190,0 4-241,0-6-396,4 2 0,-2 0 437,4 0-207,1 0 1,2-4-30,0 1 1,1 3 346,-1-1-191,1 5-237,3-6 1,-2 7-116,1-2 1,-1 3-1,-2 3 0,-3 2 4,1 4 0,-5 2-30,1 1 0,-2 3-132,-1 4 1,0 0 22,0-1 0,-1 2-123,-2 2 1,-3-5 11,-3 2 1,3-2-127,-1 1 0,1-3 130,-3-2 1,-1 0 35,1 0-179,0-1 22,3-2 80,-2-5 1,4 3-56,-2-2 110,-3-1 0,7-1-45,-4-4 0,3 0-288,-4 0 282,5 0 47,-2-4-34,4-2 0,0-3 104,0 0-106,4 3 1,2-1 182,3 4 553,0 0-536,1 3 1,-1 3-1,1 1 90,-1 1-40,0-3-84,1 3-438,-1-1 0,-3-2 0,1 3 459,0-1-56,1-1-1360,2-3 804,-1 0 1,1 4-13,-1-1 164,0 0-1287,1-3 1,-4 0 1647,0 0 0,1-4 0,2-2 0</inkml:trace>
  <inkml:trace contextRef="#ctx0" brushRef="#br0" timeOffset="340">302 150 9865,'-5'-9'0,"1"-1"0,4 2 0,2 1 0,3 1 0,0 2 2020,2 2-1774,-3-3 1,5 4 102,-3-2-164,2 2 201,2 1-155,-1 0-46,1 0 40,-1 0 1,-1 1-42,-1 2 1,0-1 296,-4 4-264,4 0 0,-6 7 61,3 0-94,-3 3 1,-1-5-23,0 2 0,0 0 38,0-1 1,0 4-235,0-3 1,-1 2 110,-3-2 0,-1-1 200,-4-2-788,4 3 394,-4-6 1,1 7-375,-5-7 1,1 3 0,2-5-8,1 0 337,0 4 1,-1-8-157,1 3-1874,-1-4 680,5 0-526,-3-4 1403,7-1 0,1-5 634,6 1 0,2-5 0,2 0 0</inkml:trace>
  <inkml:trace contextRef="#ctx0" brushRef="#br0" timeOffset="629">508 142 8130,'5'-5'1399,"-1"0"-1010,-4 0 0,-4-3-204,3 7 0,-7-4 247,2 5 1,0 0 0,0 0 322,-2 0-571,0 5 235,3 0-117,-4 4 46,8-4-151,-7 4 0,6-3 0,-3 6 31,1 0 1,-3 1-61,4-4 1,0 4-1,3-1 16,0 0 1,0 1 0,0 0-107,0-2 1,0 0-1,0-2-128,0 1 1,0-1 104,0 0 0,4 0-472,2-3 1,3 1-166,0-4 1,1 1-392,-1-4 0,4-1 613,-1-3 0,4 2 54,-4-4 0,5 3-539,-1-3 0,-2 0 845,2 0 0,0-6 0,3 1 0</inkml:trace>
  <inkml:trace contextRef="#ctx0" brushRef="#br0" timeOffset="884">734 216 8100,'-5'-5'1396,"1"1"-168,4 4-805,4 0 0,1 0-47,5 0 0,-1 0-181,1 0 0,-1 0-104,1 0 0,-1-2-72,0-1-229,1 2 0,-1-3-257,1 4-710,-1 0-104,0 0 499,1 0-897,-1 0 1679,-4-4 0,4 3 0,-4-3 0</inkml:trace>
  <inkml:trace contextRef="#ctx0" brushRef="#br0" timeOffset="1093">828 142 10826,'0'6'568,"0"0"1,1 0-162,2 4 1,-2-1-279,2 1 0,-2-1-263,-1 1 1,0-1-122,0 0 0,0 1-306,0-1 0,0 1 55,0-1 1,0-3-1539,0 1 647,0-1 1397,0-1 0,0 3 0,0-2 0</inkml:trace>
  <inkml:trace contextRef="#ctx0" brushRef="#br0" timeOffset="1510">1111 10 8798,'1'9'457,"2"1"1,-2 3 521,2 3 1,-2-1-552,-1 0 1,0 1-200,0 3 0,-3-3-384,0-1 1,-1-3 192,1 0 0,2-1-142,-3-2 0,3-3-19,1 1-32,0-5 63,0 6-99,0-7 0,1 3 126,3-4 0,1-3 34,4 0 1,1-3 104,-1 3 1,0-4-63,1 4 1,-4-1 208,0 1 1,1 2 158,2-2-213,0 2 0,1 1 69,-1 0-90,1 0 0,-1 0-108,0 0 0,1 0-134,-1 0 1,-2 0-332,-1 0 1,0 0 250,4 0 1,-1 0-717,0 0 0,1-3 392,-1-1 0,1 0 131,-1 1 1,-3 1-84,1-4 452,-5 4 0,2-11 0,-4 3 0</inkml:trace>
  <inkml:trace contextRef="#ctx0" brushRef="#br0" timeOffset="1772">1279 29 9701,'0'9'1027,"0"1"1,0 0-668,0 3 1,0 1-23,0 5 1,0 0-89,0 0 1,0-4 61,0 1 1,0 0-156,0 3 1,0-4 50,0 1 0,0-4-194,0 4 0,0-3-66,0 2 1,0-3-51,0 0 1,0-1 118,0-2 1,0-3 40,0 1 1,0-4-1083,0 3-1650,0-4-378,0 2 3052,0-4 0,0-4 0,0-1 0</inkml:trace>
  <inkml:trace contextRef="#ctx0" brushRef="#br0" timeOffset="2051">1638 132 9417,'5'0'1910,"3"0"-1225,-3 0 1,5 0-338,-1 0 1,1 0-140,-1 0 0,0 0-417,1 0 0,-1 0-102,1 0 0,-1 0-935,0 0 178,1 0-1095,-1 0 1246,-3 0 916,-2 0 0,-8 4 0,-2 2 0</inkml:trace>
  <inkml:trace contextRef="#ctx0" brushRef="#br0" timeOffset="2220">1647 225 7594,'5'0'1852,"4"0"0,-4 0-1343,4 0 1,1 0-408,-1 0 1,0 0-330,1 0 0,0 0-145,3 0 1,-3-3-468,3 0 0,-3 0 11,0 3 0,-1-1 828,1-2 0,3 2 0,2-3 0</inkml:trace>
  <inkml:trace contextRef="#ctx0" brushRef="#br0" timeOffset="2659">2182 57 6276,'0'-9'913,"-4"-1"159,-1 5-246,0-3-209,-4 7-275,0-8 1,-5 8 112,-1-2 0,1 2-165,5 1 1,-2 0-78,-1 0 1,1 4-6,-1 2 0,1 3 1,2 0 1,-1 4-20,1-1 1,-1 5 29,1-1 0,-2 1 23,1 2 1,0 0-110,7 0 0,-4-3-105,4-1 0,0-2 172,3 2 1,1-2-40,2 3 1,1-5 371,3 2-310,5-3 1,-2-1-60,5-3 1,-1 1-115,-5-4 1,2 0-157,1-3 0,-1-1 46,1-2 1,2-1-142,-2-2 0,1-3 83,-4 3 1,1-2-71,-1-2 1,0-2-183,-3-1 214,2 1-81,-7-2-290,3 0 321,-4-1 0,0-2-130,0 5 0,-3-2-489,0 1-20,-4 3 1,2-4-1,-5 5-226,1 0-555,-1 3 790,1-2 835,-5 7 0,4-7 0,-4 2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Booklet.dotx</Template>
  <TotalTime>3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Nikki Cooper</dc:creator>
  <cp:keywords/>
  <dc:description/>
  <cp:lastModifiedBy>Nikki Cooper</cp:lastModifiedBy>
  <cp:revision>5</cp:revision>
  <dcterms:created xsi:type="dcterms:W3CDTF">2021-05-02T07:34:00Z</dcterms:created>
  <dcterms:modified xsi:type="dcterms:W3CDTF">2021-05-02T07:37:00Z</dcterms:modified>
</cp:coreProperties>
</file>