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AC4D9" w14:textId="742E6A1F" w:rsidR="00632473" w:rsidRDefault="00632473">
      <w:pPr>
        <w:rPr>
          <w:rFonts w:ascii="Century Gothic" w:hAnsi="Century Gothic"/>
          <w:b/>
          <w:bCs/>
        </w:rPr>
      </w:pPr>
      <w:r w:rsidRPr="00632473">
        <w:rPr>
          <w:rFonts w:ascii="Century Gothic" w:hAnsi="Century Gothic"/>
          <w:b/>
          <w:bCs/>
        </w:rPr>
        <w:t>Equation of tangent at the given point on a circle.</w:t>
      </w:r>
    </w:p>
    <w:p w14:paraId="33AA2092" w14:textId="1BDABE83" w:rsidR="00632473" w:rsidRPr="00632473" w:rsidRDefault="00632473">
      <w:pPr>
        <w:rPr>
          <w:rFonts w:ascii="Century Gothic" w:hAnsi="Century Gothic"/>
          <w:b/>
          <w:bCs/>
        </w:rPr>
      </w:pPr>
      <w:r>
        <w:rPr>
          <w:rFonts w:ascii="Century Gothic" w:eastAsiaTheme="minorEastAsia" w:hAnsi="Century Gothic"/>
          <w:noProof/>
        </w:rPr>
        <w:drawing>
          <wp:anchor distT="0" distB="0" distL="114300" distR="114300" simplePos="0" relativeHeight="251658240" behindDoc="0" locked="0" layoutInCell="1" allowOverlap="1" wp14:anchorId="4895094C" wp14:editId="2EF64B05">
            <wp:simplePos x="0" y="0"/>
            <wp:positionH relativeFrom="column">
              <wp:posOffset>6198907</wp:posOffset>
            </wp:positionH>
            <wp:positionV relativeFrom="paragraph">
              <wp:posOffset>3169285</wp:posOffset>
            </wp:positionV>
            <wp:extent cx="457200" cy="319177"/>
            <wp:effectExtent l="0" t="0" r="0" b="0"/>
            <wp:wrapNone/>
            <wp:docPr id="1" name="Picture 1" descr="A picture containing text, ride, ge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ride, gear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191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"/>
        <w:tblDescription w:val=""/>
      </w:tblPr>
      <w:tblGrid>
        <w:gridCol w:w="2669"/>
        <w:gridCol w:w="1149"/>
        <w:gridCol w:w="1134"/>
        <w:gridCol w:w="1417"/>
        <w:gridCol w:w="1418"/>
        <w:gridCol w:w="2653"/>
      </w:tblGrid>
      <w:tr w:rsidR="00632473" w:rsidRPr="00632473" w14:paraId="298F03DE" w14:textId="77777777" w:rsidTr="00632473">
        <w:tc>
          <w:tcPr>
            <w:tcW w:w="266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8B02914" w14:textId="5114E039" w:rsidR="00632473" w:rsidRPr="00632473" w:rsidRDefault="00632473" w:rsidP="00632473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Equation</w:t>
            </w:r>
            <w: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 xml:space="preserve"> of circle</w:t>
            </w:r>
          </w:p>
        </w:tc>
        <w:tc>
          <w:tcPr>
            <w:tcW w:w="114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924B4BE" w14:textId="77777777" w:rsidR="00632473" w:rsidRPr="00632473" w:rsidRDefault="00632473" w:rsidP="00632473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Centre</w:t>
            </w:r>
          </w:p>
        </w:tc>
        <w:tc>
          <w:tcPr>
            <w:tcW w:w="113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03693A6" w14:textId="77777777" w:rsidR="00632473" w:rsidRPr="00632473" w:rsidRDefault="00632473" w:rsidP="00632473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Point</w:t>
            </w:r>
          </w:p>
        </w:tc>
        <w:tc>
          <w:tcPr>
            <w:tcW w:w="141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8CB0ABD" w14:textId="77777777" w:rsidR="00632473" w:rsidRPr="00632473" w:rsidRDefault="00632473" w:rsidP="00632473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Gradient of radius</w:t>
            </w:r>
          </w:p>
        </w:tc>
        <w:tc>
          <w:tcPr>
            <w:tcW w:w="141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067E0C9" w14:textId="77777777" w:rsidR="00632473" w:rsidRPr="00632473" w:rsidRDefault="00632473" w:rsidP="00632473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Gradient of tangent</w:t>
            </w:r>
          </w:p>
        </w:tc>
        <w:tc>
          <w:tcPr>
            <w:tcW w:w="265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C274501" w14:textId="77777777" w:rsidR="00632473" w:rsidRPr="00632473" w:rsidRDefault="00632473" w:rsidP="00632473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Equation of tangent</w:t>
            </w:r>
          </w:p>
        </w:tc>
      </w:tr>
      <w:tr w:rsidR="00632473" w:rsidRPr="00632473" w14:paraId="2CB63DBB" w14:textId="77777777" w:rsidTr="00632473">
        <w:trPr>
          <w:trHeight w:val="516"/>
        </w:trPr>
        <w:tc>
          <w:tcPr>
            <w:tcW w:w="266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E942094" w14:textId="77777777" w:rsidR="00632473" w:rsidRPr="00632473" w:rsidRDefault="00632473" w:rsidP="00632473">
            <w:pPr>
              <w:rPr>
                <w:rFonts w:ascii="Cambria Math" w:eastAsia="Times New Roman" w:hAnsi="Cambria Math" w:cs="Times New Roman"/>
                <w:sz w:val="22"/>
                <w:szCs w:val="22"/>
                <w:lang w:val="x-none" w:eastAsia="en-GB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x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-3</m:t>
                        </m:r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+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y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-4</m:t>
                        </m:r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=5</m:t>
                </m:r>
              </m:oMath>
            </m:oMathPara>
          </w:p>
        </w:tc>
        <w:tc>
          <w:tcPr>
            <w:tcW w:w="114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3B2D22A" w14:textId="77777777" w:rsidR="00632473" w:rsidRPr="00632473" w:rsidRDefault="00632473" w:rsidP="00632473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E356D99" w14:textId="77777777" w:rsidR="00632473" w:rsidRPr="00632473" w:rsidRDefault="00632473" w:rsidP="00632473">
            <w:pPr>
              <w:rPr>
                <w:rFonts w:ascii="Cambria Math" w:eastAsia="Times New Roman" w:hAnsi="Cambria Math" w:cs="Times New Roman"/>
                <w:sz w:val="22"/>
                <w:szCs w:val="22"/>
                <w:lang w:val="x-none" w:eastAsia="en-GB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(1,5)</m:t>
                </m:r>
              </m:oMath>
            </m:oMathPara>
          </w:p>
        </w:tc>
        <w:tc>
          <w:tcPr>
            <w:tcW w:w="141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2BA6658" w14:textId="77777777" w:rsidR="00632473" w:rsidRPr="00632473" w:rsidRDefault="00632473" w:rsidP="00632473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1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3F4F6B0" w14:textId="77777777" w:rsidR="00632473" w:rsidRPr="00632473" w:rsidRDefault="00632473" w:rsidP="00632473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265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7A8AB08" w14:textId="7B6ECE77" w:rsidR="00632473" w:rsidRPr="00632473" w:rsidRDefault="00632473" w:rsidP="00632473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</w:tr>
      <w:tr w:rsidR="00632473" w:rsidRPr="00632473" w14:paraId="1193D29F" w14:textId="77777777" w:rsidTr="00632473">
        <w:trPr>
          <w:trHeight w:val="516"/>
        </w:trPr>
        <w:tc>
          <w:tcPr>
            <w:tcW w:w="266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66AF105" w14:textId="77777777" w:rsidR="00632473" w:rsidRPr="00632473" w:rsidRDefault="00632473" w:rsidP="00632473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x-none" w:eastAsia="en-GB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x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+3</m:t>
                        </m:r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+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y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-4</m:t>
                        </m:r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=82</m:t>
                </m:r>
              </m:oMath>
            </m:oMathPara>
          </w:p>
        </w:tc>
        <w:tc>
          <w:tcPr>
            <w:tcW w:w="114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FAD2E99" w14:textId="77777777" w:rsidR="00632473" w:rsidRPr="00632473" w:rsidRDefault="00632473" w:rsidP="00632473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1E17EFF" w14:textId="77777777" w:rsidR="00632473" w:rsidRPr="00632473" w:rsidRDefault="00632473" w:rsidP="00632473">
            <w:pPr>
              <w:rPr>
                <w:rFonts w:ascii="Cambria Math" w:eastAsia="Times New Roman" w:hAnsi="Cambria Math" w:cs="Times New Roman"/>
                <w:sz w:val="22"/>
                <w:szCs w:val="22"/>
                <w:lang w:val="x-none" w:eastAsia="en-GB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(-2,1)</m:t>
                </m:r>
              </m:oMath>
            </m:oMathPara>
          </w:p>
        </w:tc>
        <w:tc>
          <w:tcPr>
            <w:tcW w:w="141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2D1C730" w14:textId="77777777" w:rsidR="00632473" w:rsidRPr="00632473" w:rsidRDefault="00632473" w:rsidP="00632473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1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4D37260" w14:textId="77777777" w:rsidR="00632473" w:rsidRPr="00632473" w:rsidRDefault="00632473" w:rsidP="00632473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265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ED7A2F7" w14:textId="77777777" w:rsidR="00632473" w:rsidRPr="00632473" w:rsidRDefault="00632473" w:rsidP="00632473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</w:tr>
      <w:tr w:rsidR="00632473" w:rsidRPr="00632473" w14:paraId="3081CECC" w14:textId="77777777" w:rsidTr="00632473">
        <w:trPr>
          <w:trHeight w:val="516"/>
        </w:trPr>
        <w:tc>
          <w:tcPr>
            <w:tcW w:w="266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F03DF06" w14:textId="77777777" w:rsidR="00632473" w:rsidRPr="00632473" w:rsidRDefault="00632473" w:rsidP="00632473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x-none" w:eastAsia="en-GB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x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-3</m:t>
                        </m:r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+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y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+4</m:t>
                        </m:r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=68</m:t>
                </m:r>
              </m:oMath>
            </m:oMathPara>
          </w:p>
        </w:tc>
        <w:tc>
          <w:tcPr>
            <w:tcW w:w="114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28FCB0A" w14:textId="77777777" w:rsidR="00632473" w:rsidRPr="00632473" w:rsidRDefault="00632473" w:rsidP="00632473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16CFACC" w14:textId="77777777" w:rsidR="00632473" w:rsidRPr="00632473" w:rsidRDefault="00632473" w:rsidP="00632473">
            <w:pPr>
              <w:rPr>
                <w:rFonts w:ascii="Cambria Math" w:eastAsia="Times New Roman" w:hAnsi="Cambria Math" w:cs="Times New Roman"/>
                <w:sz w:val="22"/>
                <w:szCs w:val="22"/>
                <w:lang w:val="x-none" w:eastAsia="en-GB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(11,-2)</m:t>
                </m:r>
              </m:oMath>
            </m:oMathPara>
          </w:p>
        </w:tc>
        <w:tc>
          <w:tcPr>
            <w:tcW w:w="141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CDE5ED9" w14:textId="77777777" w:rsidR="00632473" w:rsidRPr="00632473" w:rsidRDefault="00632473" w:rsidP="00632473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1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9E9632D" w14:textId="77777777" w:rsidR="00632473" w:rsidRPr="00632473" w:rsidRDefault="00632473" w:rsidP="00632473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265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98EA5F7" w14:textId="77777777" w:rsidR="00632473" w:rsidRPr="00632473" w:rsidRDefault="00632473" w:rsidP="00632473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</w:tr>
      <w:tr w:rsidR="00632473" w:rsidRPr="00632473" w14:paraId="6F843426" w14:textId="77777777" w:rsidTr="00632473">
        <w:trPr>
          <w:trHeight w:val="516"/>
        </w:trPr>
        <w:tc>
          <w:tcPr>
            <w:tcW w:w="266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EE72852" w14:textId="77777777" w:rsidR="00632473" w:rsidRPr="00632473" w:rsidRDefault="00632473" w:rsidP="00632473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x-none" w:eastAsia="en-GB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x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+3</m:t>
                        </m:r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+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y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+4</m:t>
                        </m:r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=45</m:t>
                </m:r>
              </m:oMath>
            </m:oMathPara>
          </w:p>
        </w:tc>
        <w:tc>
          <w:tcPr>
            <w:tcW w:w="114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502C52F" w14:textId="77777777" w:rsidR="00632473" w:rsidRPr="00632473" w:rsidRDefault="00632473" w:rsidP="00632473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653450F" w14:textId="77777777" w:rsidR="00632473" w:rsidRPr="00632473" w:rsidRDefault="00632473" w:rsidP="00632473">
            <w:pPr>
              <w:rPr>
                <w:rFonts w:ascii="Cambria Math" w:eastAsia="Times New Roman" w:hAnsi="Cambria Math" w:cs="Times New Roman"/>
                <w:sz w:val="22"/>
                <w:szCs w:val="22"/>
                <w:lang w:val="x-none" w:eastAsia="en-GB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(0,2)</m:t>
                </m:r>
              </m:oMath>
            </m:oMathPara>
          </w:p>
        </w:tc>
        <w:tc>
          <w:tcPr>
            <w:tcW w:w="141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38D3800" w14:textId="77777777" w:rsidR="00632473" w:rsidRPr="00632473" w:rsidRDefault="00632473" w:rsidP="00632473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1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BAA32E3" w14:textId="77777777" w:rsidR="00632473" w:rsidRPr="00632473" w:rsidRDefault="00632473" w:rsidP="00632473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265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B6F14F7" w14:textId="77777777" w:rsidR="00632473" w:rsidRPr="00632473" w:rsidRDefault="00632473" w:rsidP="00632473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</w:tr>
      <w:tr w:rsidR="00632473" w:rsidRPr="00632473" w14:paraId="6BCD845F" w14:textId="77777777" w:rsidTr="00632473">
        <w:trPr>
          <w:trHeight w:val="516"/>
        </w:trPr>
        <w:tc>
          <w:tcPr>
            <w:tcW w:w="266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DD18FB7" w14:textId="77777777" w:rsidR="00632473" w:rsidRPr="00632473" w:rsidRDefault="00632473" w:rsidP="00632473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x-none" w:eastAsia="en-GB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x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-3</m:t>
                        </m:r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+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y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+4</m:t>
                        </m:r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=17</m:t>
                </m:r>
              </m:oMath>
            </m:oMathPara>
          </w:p>
        </w:tc>
        <w:tc>
          <w:tcPr>
            <w:tcW w:w="114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B832757" w14:textId="77777777" w:rsidR="00632473" w:rsidRPr="00632473" w:rsidRDefault="00632473" w:rsidP="00632473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90E363D" w14:textId="77777777" w:rsidR="00632473" w:rsidRPr="00632473" w:rsidRDefault="00632473" w:rsidP="00632473">
            <w:pPr>
              <w:rPr>
                <w:rFonts w:ascii="Cambria Math" w:eastAsia="Times New Roman" w:hAnsi="Cambria Math" w:cs="Times New Roman"/>
                <w:sz w:val="22"/>
                <w:szCs w:val="22"/>
                <w:lang w:val="x-none" w:eastAsia="en-GB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(2,</m:t>
                </m:r>
                <m: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y</m:t>
                </m:r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)</m:t>
                </m:r>
              </m:oMath>
            </m:oMathPara>
          </w:p>
          <w:p w14:paraId="6188EF7F" w14:textId="3FBD8DA9" w:rsidR="00632473" w:rsidRPr="00632473" w:rsidRDefault="00632473" w:rsidP="00632473">
            <w:pPr>
              <w:rPr>
                <w:rFonts w:ascii="Cambria Math" w:eastAsia="Times New Roman" w:hAnsi="Cambria Math" w:cs="Times New Roman"/>
                <w:sz w:val="22"/>
                <w:szCs w:val="22"/>
                <w:lang w:val="x-none" w:eastAsia="en-GB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y≥0</m:t>
                </m:r>
              </m:oMath>
            </m:oMathPara>
          </w:p>
        </w:tc>
        <w:tc>
          <w:tcPr>
            <w:tcW w:w="141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D58D27F" w14:textId="77777777" w:rsidR="00632473" w:rsidRPr="00632473" w:rsidRDefault="00632473" w:rsidP="00632473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1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390398A" w14:textId="77777777" w:rsidR="00632473" w:rsidRPr="00632473" w:rsidRDefault="00632473" w:rsidP="00632473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265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EFC3016" w14:textId="77777777" w:rsidR="00632473" w:rsidRPr="00632473" w:rsidRDefault="00632473" w:rsidP="00632473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</w:tr>
      <w:tr w:rsidR="00632473" w:rsidRPr="00632473" w14:paraId="21AC12B4" w14:textId="77777777" w:rsidTr="00632473">
        <w:trPr>
          <w:trHeight w:val="516"/>
        </w:trPr>
        <w:tc>
          <w:tcPr>
            <w:tcW w:w="266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65C1C2F" w14:textId="77777777" w:rsidR="00632473" w:rsidRPr="00632473" w:rsidRDefault="00632473" w:rsidP="00632473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x-none" w:eastAsia="en-GB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x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-3</m:t>
                        </m:r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+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y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-4</m:t>
                        </m:r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=41</m:t>
                </m:r>
              </m:oMath>
            </m:oMathPara>
          </w:p>
        </w:tc>
        <w:tc>
          <w:tcPr>
            <w:tcW w:w="114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6B211A9" w14:textId="77777777" w:rsidR="00632473" w:rsidRPr="00632473" w:rsidRDefault="00632473" w:rsidP="00632473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5DA3668" w14:textId="77777777" w:rsidR="00632473" w:rsidRPr="00632473" w:rsidRDefault="00632473" w:rsidP="00632473">
            <w:pPr>
              <w:rPr>
                <w:rFonts w:ascii="Cambria Math" w:eastAsia="Times New Roman" w:hAnsi="Cambria Math" w:cs="Times New Roman"/>
                <w:sz w:val="22"/>
                <w:szCs w:val="22"/>
                <w:lang w:val="x-none" w:eastAsia="en-GB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(</m:t>
                </m:r>
                <m: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,9)</m:t>
                </m:r>
              </m:oMath>
            </m:oMathPara>
          </w:p>
          <w:p w14:paraId="085C7164" w14:textId="6D25FEC7" w:rsidR="00632473" w:rsidRPr="00632473" w:rsidRDefault="00632473" w:rsidP="00632473">
            <w:pPr>
              <w:rPr>
                <w:rFonts w:ascii="Cambria Math" w:eastAsia="Times New Roman" w:hAnsi="Cambria Math" w:cs="Times New Roman"/>
                <w:sz w:val="22"/>
                <w:szCs w:val="22"/>
                <w:lang w:val="x-none" w:eastAsia="en-GB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x</m:t>
                </m:r>
                <m: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≥0</m:t>
                </m:r>
              </m:oMath>
            </m:oMathPara>
          </w:p>
        </w:tc>
        <w:tc>
          <w:tcPr>
            <w:tcW w:w="141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D76B981" w14:textId="77777777" w:rsidR="00632473" w:rsidRPr="00632473" w:rsidRDefault="00632473" w:rsidP="00632473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1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EB78233" w14:textId="77777777" w:rsidR="00632473" w:rsidRPr="00632473" w:rsidRDefault="00632473" w:rsidP="00632473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265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10AAD6D" w14:textId="77777777" w:rsidR="00632473" w:rsidRPr="00632473" w:rsidRDefault="00632473" w:rsidP="00632473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</w:tr>
    </w:tbl>
    <w:p w14:paraId="7D42920D" w14:textId="37D43452" w:rsidR="0008603C" w:rsidRDefault="00632473">
      <w:pPr>
        <w:rPr>
          <w:rFonts w:ascii="Century Gothic" w:hAnsi="Century Gothic"/>
        </w:rPr>
      </w:pPr>
    </w:p>
    <w:p w14:paraId="14548769" w14:textId="57E73887" w:rsidR="00632473" w:rsidRDefault="00632473">
      <w:pPr>
        <w:rPr>
          <w:rFonts w:ascii="Century Gothic" w:eastAsiaTheme="minorEastAsia" w:hAnsi="Century Gothic"/>
        </w:rPr>
      </w:pPr>
      <w:r>
        <w:rPr>
          <w:rFonts w:ascii="Century Gothic" w:hAnsi="Century Gothic"/>
        </w:rPr>
        <w:t xml:space="preserve">Extension – find the equation of the tangent for the other </w:t>
      </w:r>
      <m:oMath>
        <m:r>
          <w:rPr>
            <w:rFonts w:ascii="Cambria Math" w:hAnsi="Cambria Math"/>
          </w:rPr>
          <m:t>y</m:t>
        </m:r>
      </m:oMath>
      <w:r>
        <w:rPr>
          <w:rFonts w:ascii="Century Gothic" w:eastAsiaTheme="minorEastAsia" w:hAnsi="Century Gothic"/>
        </w:rPr>
        <w:t xml:space="preserve"> co-ordinate and </w:t>
      </w:r>
      <m:oMath>
        <m:r>
          <w:rPr>
            <w:rFonts w:ascii="Cambria Math" w:eastAsiaTheme="minorEastAsia" w:hAnsi="Cambria Math"/>
          </w:rPr>
          <m:t>x</m:t>
        </m:r>
      </m:oMath>
      <w:r>
        <w:rPr>
          <w:rFonts w:ascii="Century Gothic" w:eastAsiaTheme="minorEastAsia" w:hAnsi="Century Gothic"/>
        </w:rPr>
        <w:t xml:space="preserve"> co-ordinate for the last 2 questions.</w:t>
      </w:r>
    </w:p>
    <w:p w14:paraId="75CEA1E1" w14:textId="0A669124" w:rsidR="00632473" w:rsidRDefault="00632473">
      <w:pPr>
        <w:rPr>
          <w:rFonts w:ascii="Century Gothic" w:eastAsiaTheme="minorEastAsia" w:hAnsi="Century Gothic"/>
        </w:rPr>
      </w:pPr>
    </w:p>
    <w:p w14:paraId="5193E40C" w14:textId="31A0873D" w:rsidR="00632473" w:rsidRDefault="00632473">
      <w:pPr>
        <w:rPr>
          <w:rFonts w:ascii="Century Gothic" w:eastAsiaTheme="minorEastAsia" w:hAnsi="Century Gothic"/>
        </w:rPr>
      </w:pPr>
    </w:p>
    <w:p w14:paraId="7670F1B2" w14:textId="4CB10E4C" w:rsidR="00632473" w:rsidRDefault="00632473">
      <w:pPr>
        <w:rPr>
          <w:rFonts w:ascii="Century Gothic" w:eastAsiaTheme="minorEastAsia" w:hAnsi="Century Gothic"/>
        </w:rPr>
      </w:pPr>
    </w:p>
    <w:p w14:paraId="3F7E5566" w14:textId="77777777" w:rsidR="00632473" w:rsidRDefault="00632473">
      <w:pPr>
        <w:rPr>
          <w:rFonts w:ascii="Century Gothic" w:eastAsiaTheme="minorEastAsia" w:hAnsi="Century Gothic"/>
        </w:rPr>
      </w:pPr>
    </w:p>
    <w:p w14:paraId="5EB7D969" w14:textId="77777777" w:rsidR="00632473" w:rsidRDefault="00632473" w:rsidP="00632473">
      <w:pPr>
        <w:rPr>
          <w:rFonts w:ascii="Century Gothic" w:hAnsi="Century Gothic"/>
          <w:b/>
          <w:bCs/>
        </w:rPr>
      </w:pPr>
      <w:r w:rsidRPr="00632473">
        <w:rPr>
          <w:rFonts w:ascii="Century Gothic" w:hAnsi="Century Gothic"/>
          <w:b/>
          <w:bCs/>
        </w:rPr>
        <w:t>Equation of tangent at the given point on a circle.</w:t>
      </w:r>
    </w:p>
    <w:p w14:paraId="4E1C6DD5" w14:textId="262165F4" w:rsidR="00632473" w:rsidRPr="00632473" w:rsidRDefault="00632473" w:rsidP="00632473">
      <w:pPr>
        <w:rPr>
          <w:rFonts w:ascii="Century Gothic" w:hAnsi="Century Gothic"/>
          <w:b/>
          <w:bCs/>
        </w:rPr>
      </w:pPr>
      <w:r>
        <w:rPr>
          <w:rFonts w:ascii="Century Gothic" w:eastAsiaTheme="minorEastAsia" w:hAnsi="Century Gothic"/>
          <w:noProof/>
        </w:rPr>
        <w:drawing>
          <wp:anchor distT="0" distB="0" distL="114300" distR="114300" simplePos="0" relativeHeight="251660288" behindDoc="0" locked="0" layoutInCell="1" allowOverlap="1" wp14:anchorId="7929EB03" wp14:editId="727CC307">
            <wp:simplePos x="0" y="0"/>
            <wp:positionH relativeFrom="column">
              <wp:posOffset>6199094</wp:posOffset>
            </wp:positionH>
            <wp:positionV relativeFrom="paragraph">
              <wp:posOffset>3196067</wp:posOffset>
            </wp:positionV>
            <wp:extent cx="457200" cy="319177"/>
            <wp:effectExtent l="0" t="0" r="0" b="0"/>
            <wp:wrapNone/>
            <wp:docPr id="2" name="Picture 2" descr="A picture containing text, ride, ge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ride, gear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191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"/>
        <w:tblDescription w:val=""/>
      </w:tblPr>
      <w:tblGrid>
        <w:gridCol w:w="2669"/>
        <w:gridCol w:w="1149"/>
        <w:gridCol w:w="1134"/>
        <w:gridCol w:w="1417"/>
        <w:gridCol w:w="1418"/>
        <w:gridCol w:w="2653"/>
      </w:tblGrid>
      <w:tr w:rsidR="00632473" w:rsidRPr="00632473" w14:paraId="059C633C" w14:textId="77777777" w:rsidTr="004F73C5">
        <w:tc>
          <w:tcPr>
            <w:tcW w:w="266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3AE524E" w14:textId="77777777" w:rsidR="00632473" w:rsidRPr="00632473" w:rsidRDefault="00632473" w:rsidP="004F73C5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Equation</w:t>
            </w:r>
            <w: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 xml:space="preserve"> of circle</w:t>
            </w:r>
          </w:p>
        </w:tc>
        <w:tc>
          <w:tcPr>
            <w:tcW w:w="114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1985094" w14:textId="77777777" w:rsidR="00632473" w:rsidRPr="00632473" w:rsidRDefault="00632473" w:rsidP="004F73C5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Centre</w:t>
            </w:r>
          </w:p>
        </w:tc>
        <w:tc>
          <w:tcPr>
            <w:tcW w:w="113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B581A3B" w14:textId="77777777" w:rsidR="00632473" w:rsidRPr="00632473" w:rsidRDefault="00632473" w:rsidP="004F73C5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Point</w:t>
            </w:r>
          </w:p>
        </w:tc>
        <w:tc>
          <w:tcPr>
            <w:tcW w:w="141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DF30274" w14:textId="77777777" w:rsidR="00632473" w:rsidRPr="00632473" w:rsidRDefault="00632473" w:rsidP="004F73C5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Gradient of radius</w:t>
            </w:r>
          </w:p>
        </w:tc>
        <w:tc>
          <w:tcPr>
            <w:tcW w:w="141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EB1FEBE" w14:textId="77777777" w:rsidR="00632473" w:rsidRPr="00632473" w:rsidRDefault="00632473" w:rsidP="004F73C5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Gradient of tangent</w:t>
            </w:r>
          </w:p>
        </w:tc>
        <w:tc>
          <w:tcPr>
            <w:tcW w:w="265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D86C0BA" w14:textId="77777777" w:rsidR="00632473" w:rsidRPr="00632473" w:rsidRDefault="00632473" w:rsidP="004F73C5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Equation of tangent</w:t>
            </w:r>
          </w:p>
        </w:tc>
      </w:tr>
      <w:tr w:rsidR="00632473" w:rsidRPr="00632473" w14:paraId="549D98DB" w14:textId="77777777" w:rsidTr="004F73C5">
        <w:trPr>
          <w:trHeight w:val="516"/>
        </w:trPr>
        <w:tc>
          <w:tcPr>
            <w:tcW w:w="266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B97A918" w14:textId="77777777" w:rsidR="00632473" w:rsidRPr="00632473" w:rsidRDefault="00632473" w:rsidP="004F73C5">
            <w:pPr>
              <w:rPr>
                <w:rFonts w:ascii="Cambria Math" w:eastAsia="Times New Roman" w:hAnsi="Cambria Math" w:cs="Times New Roman"/>
                <w:sz w:val="22"/>
                <w:szCs w:val="22"/>
                <w:lang w:val="x-none" w:eastAsia="en-GB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x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-3</m:t>
                        </m:r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+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y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-4</m:t>
                        </m:r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=5</m:t>
                </m:r>
              </m:oMath>
            </m:oMathPara>
          </w:p>
        </w:tc>
        <w:tc>
          <w:tcPr>
            <w:tcW w:w="114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43EF5AD" w14:textId="77777777" w:rsidR="00632473" w:rsidRPr="00632473" w:rsidRDefault="00632473" w:rsidP="004F73C5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E63E6A1" w14:textId="77777777" w:rsidR="00632473" w:rsidRPr="00632473" w:rsidRDefault="00632473" w:rsidP="004F73C5">
            <w:pPr>
              <w:rPr>
                <w:rFonts w:ascii="Cambria Math" w:eastAsia="Times New Roman" w:hAnsi="Cambria Math" w:cs="Times New Roman"/>
                <w:sz w:val="22"/>
                <w:szCs w:val="22"/>
                <w:lang w:val="x-none" w:eastAsia="en-GB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(1,5)</m:t>
                </m:r>
              </m:oMath>
            </m:oMathPara>
          </w:p>
        </w:tc>
        <w:tc>
          <w:tcPr>
            <w:tcW w:w="141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993A733" w14:textId="77777777" w:rsidR="00632473" w:rsidRPr="00632473" w:rsidRDefault="00632473" w:rsidP="004F73C5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1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0821AE7" w14:textId="77777777" w:rsidR="00632473" w:rsidRPr="00632473" w:rsidRDefault="00632473" w:rsidP="004F73C5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265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A4F05C8" w14:textId="77777777" w:rsidR="00632473" w:rsidRPr="00632473" w:rsidRDefault="00632473" w:rsidP="004F73C5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</w:tr>
      <w:tr w:rsidR="00632473" w:rsidRPr="00632473" w14:paraId="6AB97D25" w14:textId="77777777" w:rsidTr="004F73C5">
        <w:trPr>
          <w:trHeight w:val="516"/>
        </w:trPr>
        <w:tc>
          <w:tcPr>
            <w:tcW w:w="266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CFDE32C" w14:textId="77777777" w:rsidR="00632473" w:rsidRPr="00632473" w:rsidRDefault="00632473" w:rsidP="004F73C5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x-none" w:eastAsia="en-GB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x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+3</m:t>
                        </m:r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+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y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-4</m:t>
                        </m:r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=82</m:t>
                </m:r>
              </m:oMath>
            </m:oMathPara>
          </w:p>
        </w:tc>
        <w:tc>
          <w:tcPr>
            <w:tcW w:w="114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300F21D" w14:textId="77777777" w:rsidR="00632473" w:rsidRPr="00632473" w:rsidRDefault="00632473" w:rsidP="004F73C5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655284B" w14:textId="77777777" w:rsidR="00632473" w:rsidRPr="00632473" w:rsidRDefault="00632473" w:rsidP="004F73C5">
            <w:pPr>
              <w:rPr>
                <w:rFonts w:ascii="Cambria Math" w:eastAsia="Times New Roman" w:hAnsi="Cambria Math" w:cs="Times New Roman"/>
                <w:sz w:val="22"/>
                <w:szCs w:val="22"/>
                <w:lang w:val="x-none" w:eastAsia="en-GB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(-2,1)</m:t>
                </m:r>
              </m:oMath>
            </m:oMathPara>
          </w:p>
        </w:tc>
        <w:tc>
          <w:tcPr>
            <w:tcW w:w="141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BF76C23" w14:textId="77777777" w:rsidR="00632473" w:rsidRPr="00632473" w:rsidRDefault="00632473" w:rsidP="004F73C5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1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DFC389B" w14:textId="77777777" w:rsidR="00632473" w:rsidRPr="00632473" w:rsidRDefault="00632473" w:rsidP="004F73C5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265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0146D7F" w14:textId="77777777" w:rsidR="00632473" w:rsidRPr="00632473" w:rsidRDefault="00632473" w:rsidP="004F73C5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</w:tr>
      <w:tr w:rsidR="00632473" w:rsidRPr="00632473" w14:paraId="5FE3E08D" w14:textId="77777777" w:rsidTr="004F73C5">
        <w:trPr>
          <w:trHeight w:val="516"/>
        </w:trPr>
        <w:tc>
          <w:tcPr>
            <w:tcW w:w="266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902F6BD" w14:textId="77777777" w:rsidR="00632473" w:rsidRPr="00632473" w:rsidRDefault="00632473" w:rsidP="004F73C5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x-none" w:eastAsia="en-GB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x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-3</m:t>
                        </m:r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+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y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+4</m:t>
                        </m:r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=68</m:t>
                </m:r>
              </m:oMath>
            </m:oMathPara>
          </w:p>
        </w:tc>
        <w:tc>
          <w:tcPr>
            <w:tcW w:w="114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1C0ABFE" w14:textId="77777777" w:rsidR="00632473" w:rsidRPr="00632473" w:rsidRDefault="00632473" w:rsidP="004F73C5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793085D" w14:textId="77777777" w:rsidR="00632473" w:rsidRPr="00632473" w:rsidRDefault="00632473" w:rsidP="004F73C5">
            <w:pPr>
              <w:rPr>
                <w:rFonts w:ascii="Cambria Math" w:eastAsia="Times New Roman" w:hAnsi="Cambria Math" w:cs="Times New Roman"/>
                <w:sz w:val="22"/>
                <w:szCs w:val="22"/>
                <w:lang w:val="x-none" w:eastAsia="en-GB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(11,-2)</m:t>
                </m:r>
              </m:oMath>
            </m:oMathPara>
          </w:p>
        </w:tc>
        <w:tc>
          <w:tcPr>
            <w:tcW w:w="141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EB4B07F" w14:textId="77777777" w:rsidR="00632473" w:rsidRPr="00632473" w:rsidRDefault="00632473" w:rsidP="004F73C5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1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4E3FABD" w14:textId="77777777" w:rsidR="00632473" w:rsidRPr="00632473" w:rsidRDefault="00632473" w:rsidP="004F73C5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265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916EF36" w14:textId="77777777" w:rsidR="00632473" w:rsidRPr="00632473" w:rsidRDefault="00632473" w:rsidP="004F73C5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</w:tr>
      <w:tr w:rsidR="00632473" w:rsidRPr="00632473" w14:paraId="6CB5B42A" w14:textId="77777777" w:rsidTr="004F73C5">
        <w:trPr>
          <w:trHeight w:val="516"/>
        </w:trPr>
        <w:tc>
          <w:tcPr>
            <w:tcW w:w="266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42A7DAE" w14:textId="77777777" w:rsidR="00632473" w:rsidRPr="00632473" w:rsidRDefault="00632473" w:rsidP="004F73C5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x-none" w:eastAsia="en-GB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x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+3</m:t>
                        </m:r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+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y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+4</m:t>
                        </m:r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=45</m:t>
                </m:r>
              </m:oMath>
            </m:oMathPara>
          </w:p>
        </w:tc>
        <w:tc>
          <w:tcPr>
            <w:tcW w:w="114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D244ABD" w14:textId="77777777" w:rsidR="00632473" w:rsidRPr="00632473" w:rsidRDefault="00632473" w:rsidP="004F73C5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453F5EC" w14:textId="77777777" w:rsidR="00632473" w:rsidRPr="00632473" w:rsidRDefault="00632473" w:rsidP="004F73C5">
            <w:pPr>
              <w:rPr>
                <w:rFonts w:ascii="Cambria Math" w:eastAsia="Times New Roman" w:hAnsi="Cambria Math" w:cs="Times New Roman"/>
                <w:sz w:val="22"/>
                <w:szCs w:val="22"/>
                <w:lang w:val="x-none" w:eastAsia="en-GB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(0,2)</m:t>
                </m:r>
              </m:oMath>
            </m:oMathPara>
          </w:p>
        </w:tc>
        <w:tc>
          <w:tcPr>
            <w:tcW w:w="141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40E4098" w14:textId="77777777" w:rsidR="00632473" w:rsidRPr="00632473" w:rsidRDefault="00632473" w:rsidP="004F73C5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1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1D0C33D" w14:textId="77777777" w:rsidR="00632473" w:rsidRPr="00632473" w:rsidRDefault="00632473" w:rsidP="004F73C5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265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0DEC198" w14:textId="77777777" w:rsidR="00632473" w:rsidRPr="00632473" w:rsidRDefault="00632473" w:rsidP="004F73C5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</w:tr>
      <w:tr w:rsidR="00632473" w:rsidRPr="00632473" w14:paraId="6F2DF6DA" w14:textId="77777777" w:rsidTr="004F73C5">
        <w:trPr>
          <w:trHeight w:val="516"/>
        </w:trPr>
        <w:tc>
          <w:tcPr>
            <w:tcW w:w="266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1CDA832" w14:textId="77777777" w:rsidR="00632473" w:rsidRPr="00632473" w:rsidRDefault="00632473" w:rsidP="004F73C5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x-none" w:eastAsia="en-GB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x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-3</m:t>
                        </m:r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+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y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+4</m:t>
                        </m:r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=17</m:t>
                </m:r>
              </m:oMath>
            </m:oMathPara>
          </w:p>
        </w:tc>
        <w:tc>
          <w:tcPr>
            <w:tcW w:w="114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9BA403C" w14:textId="77777777" w:rsidR="00632473" w:rsidRPr="00632473" w:rsidRDefault="00632473" w:rsidP="004F73C5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93F0EDF" w14:textId="77777777" w:rsidR="00632473" w:rsidRPr="00632473" w:rsidRDefault="00632473" w:rsidP="004F73C5">
            <w:pPr>
              <w:rPr>
                <w:rFonts w:ascii="Cambria Math" w:eastAsia="Times New Roman" w:hAnsi="Cambria Math" w:cs="Times New Roman"/>
                <w:sz w:val="22"/>
                <w:szCs w:val="22"/>
                <w:lang w:val="x-none" w:eastAsia="en-GB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(2,</m:t>
                </m:r>
                <m: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y</m:t>
                </m:r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)</m:t>
                </m:r>
              </m:oMath>
            </m:oMathPara>
          </w:p>
          <w:p w14:paraId="232A4905" w14:textId="77777777" w:rsidR="00632473" w:rsidRPr="00632473" w:rsidRDefault="00632473" w:rsidP="004F73C5">
            <w:pPr>
              <w:rPr>
                <w:rFonts w:ascii="Cambria Math" w:eastAsia="Times New Roman" w:hAnsi="Cambria Math" w:cs="Times New Roman"/>
                <w:sz w:val="22"/>
                <w:szCs w:val="22"/>
                <w:lang w:val="x-none" w:eastAsia="en-GB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y≥0</m:t>
                </m:r>
              </m:oMath>
            </m:oMathPara>
          </w:p>
        </w:tc>
        <w:tc>
          <w:tcPr>
            <w:tcW w:w="141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8400DA6" w14:textId="77777777" w:rsidR="00632473" w:rsidRPr="00632473" w:rsidRDefault="00632473" w:rsidP="004F73C5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1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C586210" w14:textId="77777777" w:rsidR="00632473" w:rsidRPr="00632473" w:rsidRDefault="00632473" w:rsidP="004F73C5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265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5B6C19A" w14:textId="77777777" w:rsidR="00632473" w:rsidRPr="00632473" w:rsidRDefault="00632473" w:rsidP="004F73C5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</w:tr>
      <w:tr w:rsidR="00632473" w:rsidRPr="00632473" w14:paraId="6DF78CDC" w14:textId="77777777" w:rsidTr="004F73C5">
        <w:trPr>
          <w:trHeight w:val="516"/>
        </w:trPr>
        <w:tc>
          <w:tcPr>
            <w:tcW w:w="266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163F517" w14:textId="77777777" w:rsidR="00632473" w:rsidRPr="00632473" w:rsidRDefault="00632473" w:rsidP="004F73C5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x-none" w:eastAsia="en-GB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x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-3</m:t>
                        </m:r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+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y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sz w:val="22"/>
                            <w:szCs w:val="22"/>
                            <w:lang w:val="x-none" w:eastAsia="en-GB"/>
                          </w:rPr>
                          <m:t>-4</m:t>
                        </m:r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2"/>
                        <w:szCs w:val="22"/>
                        <w:lang w:val="x-none" w:eastAsia="en-GB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=41</m:t>
                </m:r>
              </m:oMath>
            </m:oMathPara>
          </w:p>
        </w:tc>
        <w:tc>
          <w:tcPr>
            <w:tcW w:w="114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2BE62C7" w14:textId="77777777" w:rsidR="00632473" w:rsidRPr="00632473" w:rsidRDefault="00632473" w:rsidP="004F73C5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13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CE02397" w14:textId="77777777" w:rsidR="00632473" w:rsidRPr="00632473" w:rsidRDefault="00632473" w:rsidP="004F73C5">
            <w:pPr>
              <w:rPr>
                <w:rFonts w:ascii="Cambria Math" w:eastAsia="Times New Roman" w:hAnsi="Cambria Math" w:cs="Times New Roman"/>
                <w:sz w:val="22"/>
                <w:szCs w:val="22"/>
                <w:lang w:val="x-none" w:eastAsia="en-GB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(</m:t>
                </m:r>
                <m: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,9)</m:t>
                </m:r>
              </m:oMath>
            </m:oMathPara>
          </w:p>
          <w:p w14:paraId="1DC233A6" w14:textId="77777777" w:rsidR="00632473" w:rsidRPr="00632473" w:rsidRDefault="00632473" w:rsidP="004F73C5">
            <w:pPr>
              <w:rPr>
                <w:rFonts w:ascii="Cambria Math" w:eastAsia="Times New Roman" w:hAnsi="Cambria Math" w:cs="Times New Roman"/>
                <w:sz w:val="22"/>
                <w:szCs w:val="22"/>
                <w:lang w:val="x-none" w:eastAsia="en-GB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22"/>
                    <w:szCs w:val="22"/>
                    <w:lang w:val="x-none" w:eastAsia="en-GB"/>
                  </w:rPr>
                  <m:t>x≥0</m:t>
                </m:r>
              </m:oMath>
            </m:oMathPara>
          </w:p>
        </w:tc>
        <w:tc>
          <w:tcPr>
            <w:tcW w:w="141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E441EFA" w14:textId="77777777" w:rsidR="00632473" w:rsidRPr="00632473" w:rsidRDefault="00632473" w:rsidP="004F73C5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1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6653516" w14:textId="77777777" w:rsidR="00632473" w:rsidRPr="00632473" w:rsidRDefault="00632473" w:rsidP="004F73C5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265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3B265C9" w14:textId="77777777" w:rsidR="00632473" w:rsidRPr="00632473" w:rsidRDefault="00632473" w:rsidP="004F73C5">
            <w:pPr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</w:pPr>
            <w:r w:rsidRPr="00632473">
              <w:rPr>
                <w:rFonts w:ascii="Century Gothic" w:eastAsia="Times New Roman" w:hAnsi="Century Gothic" w:cs="Times New Roman"/>
                <w:sz w:val="22"/>
                <w:szCs w:val="22"/>
                <w:lang w:eastAsia="en-GB"/>
              </w:rPr>
              <w:t> </w:t>
            </w:r>
          </w:p>
        </w:tc>
      </w:tr>
    </w:tbl>
    <w:p w14:paraId="4CE3C0A4" w14:textId="6CC60350" w:rsidR="00632473" w:rsidRDefault="00632473" w:rsidP="00632473">
      <w:pPr>
        <w:rPr>
          <w:rFonts w:ascii="Century Gothic" w:hAnsi="Century Gothic"/>
        </w:rPr>
      </w:pPr>
    </w:p>
    <w:p w14:paraId="586242FF" w14:textId="5FB325E5" w:rsidR="00632473" w:rsidRPr="00361C30" w:rsidRDefault="00632473" w:rsidP="00632473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Extension – find the equation of the tangent for the other </w:t>
      </w:r>
      <m:oMath>
        <m:r>
          <w:rPr>
            <w:rFonts w:ascii="Cambria Math" w:hAnsi="Cambria Math"/>
          </w:rPr>
          <m:t>y</m:t>
        </m:r>
      </m:oMath>
      <w:r>
        <w:rPr>
          <w:rFonts w:ascii="Century Gothic" w:eastAsiaTheme="minorEastAsia" w:hAnsi="Century Gothic"/>
        </w:rPr>
        <w:t xml:space="preserve"> co-ordinate and </w:t>
      </w:r>
      <m:oMath>
        <m:r>
          <w:rPr>
            <w:rFonts w:ascii="Cambria Math" w:eastAsiaTheme="minorEastAsia" w:hAnsi="Cambria Math"/>
          </w:rPr>
          <m:t>x</m:t>
        </m:r>
      </m:oMath>
      <w:r>
        <w:rPr>
          <w:rFonts w:ascii="Century Gothic" w:eastAsiaTheme="minorEastAsia" w:hAnsi="Century Gothic"/>
        </w:rPr>
        <w:t xml:space="preserve"> co-ordinate for the last 2 questions.</w:t>
      </w:r>
    </w:p>
    <w:p w14:paraId="07AEF9F5" w14:textId="292C5E10" w:rsidR="00632473" w:rsidRPr="00361C30" w:rsidRDefault="00632473">
      <w:pPr>
        <w:rPr>
          <w:rFonts w:ascii="Century Gothic" w:hAnsi="Century Gothic"/>
        </w:rPr>
      </w:pPr>
    </w:p>
    <w:sectPr w:rsidR="00632473" w:rsidRPr="00361C30" w:rsidSect="00632473">
      <w:pgSz w:w="11900" w:h="16840"/>
      <w:pgMar w:top="58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displayBackgroundShape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473"/>
    <w:rsid w:val="000455EF"/>
    <w:rsid w:val="002C1897"/>
    <w:rsid w:val="00361C30"/>
    <w:rsid w:val="00466D43"/>
    <w:rsid w:val="00632473"/>
    <w:rsid w:val="009B0E82"/>
    <w:rsid w:val="00D60066"/>
    <w:rsid w:val="00E92B26"/>
    <w:rsid w:val="00F9004A"/>
    <w:rsid w:val="00FA7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69950"/>
  <w15:chartTrackingRefBased/>
  <w15:docId w15:val="{F8644848-C07B-9142-8D55-DFEAB0698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3247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63247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05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81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NikTea/Library/Group%20Containers/UBF8T346G9.Office/User%20Content.localized/Templates.localized/A4%20Portrait%20Narrow%20CG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A4 Portrait Narrow CG.dotx</Template>
  <TotalTime>4</TotalTime>
  <Pages>1</Pages>
  <Words>155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Mrs N Cooper</cp:lastModifiedBy>
  <cp:revision>1</cp:revision>
  <dcterms:created xsi:type="dcterms:W3CDTF">2021-11-14T13:49:00Z</dcterms:created>
  <dcterms:modified xsi:type="dcterms:W3CDTF">2021-11-14T13:55:00Z</dcterms:modified>
</cp:coreProperties>
</file>