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24CA20" w14:textId="77777777" w:rsidR="007C56A1" w:rsidRDefault="007C56A1" w:rsidP="007C56A1">
      <w:pPr>
        <w:rPr>
          <w:rFonts w:ascii="Century Gothic" w:hAnsi="Century Gothic" w:cstheme="minorHAnsi"/>
          <w:color w:val="000000"/>
          <w:szCs w:val="21"/>
        </w:rPr>
      </w:pPr>
      <w:r>
        <w:rPr>
          <w:noProof/>
          <w:lang w:eastAsia="en-GB"/>
        </w:rPr>
        <w:drawing>
          <wp:anchor distT="0" distB="0" distL="114300" distR="114300" simplePos="0" relativeHeight="251660288" behindDoc="0" locked="0" layoutInCell="1" allowOverlap="1" wp14:anchorId="4E2C7B34" wp14:editId="1B7F65B7">
            <wp:simplePos x="0" y="0"/>
            <wp:positionH relativeFrom="margin">
              <wp:posOffset>0</wp:posOffset>
            </wp:positionH>
            <wp:positionV relativeFrom="paragraph">
              <wp:posOffset>39412</wp:posOffset>
            </wp:positionV>
            <wp:extent cx="533400" cy="340995"/>
            <wp:effectExtent l="0" t="0" r="0" b="1905"/>
            <wp:wrapNone/>
            <wp:docPr id="27" name="Picture 27" descr="template Icon 24094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mplate Icon 2409443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441" b="18605"/>
                    <a:stretch/>
                  </pic:blipFill>
                  <pic:spPr bwMode="auto">
                    <a:xfrm>
                      <a:off x="0" y="0"/>
                      <a:ext cx="533400" cy="340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5225"/>
        <w:gridCol w:w="5225"/>
      </w:tblGrid>
      <w:tr w:rsidR="007C56A1" w14:paraId="4AF680F5" w14:textId="77777777" w:rsidTr="004322CC">
        <w:tc>
          <w:tcPr>
            <w:tcW w:w="5225" w:type="dxa"/>
          </w:tcPr>
          <w:p w14:paraId="776B09DC" w14:textId="77777777" w:rsidR="007C56A1" w:rsidRPr="00E6721C" w:rsidRDefault="007C56A1" w:rsidP="004322CC">
            <w:pPr>
              <w:jc w:val="center"/>
              <w:rPr>
                <w:rFonts w:ascii="Century Gothic" w:hAnsi="Century Gothic" w:cstheme="minorHAnsi"/>
                <w:szCs w:val="21"/>
              </w:rPr>
            </w:pPr>
            <w:r>
              <w:rPr>
                <w:rFonts w:ascii="Century Gothic" w:hAnsi="Century Gothic" w:cstheme="minorHAnsi"/>
                <w:szCs w:val="21"/>
              </w:rPr>
              <w:t>Example 1</w:t>
            </w:r>
          </w:p>
        </w:tc>
        <w:tc>
          <w:tcPr>
            <w:tcW w:w="5225" w:type="dxa"/>
          </w:tcPr>
          <w:p w14:paraId="60662DC3" w14:textId="77777777" w:rsidR="007C56A1" w:rsidRDefault="007C56A1" w:rsidP="004322CC">
            <w:pPr>
              <w:jc w:val="center"/>
              <w:rPr>
                <w:rFonts w:ascii="Century Gothic" w:hAnsi="Century Gothic" w:cstheme="minorHAnsi"/>
                <w:color w:val="000000"/>
                <w:szCs w:val="21"/>
              </w:rPr>
            </w:pPr>
            <w:r>
              <w:rPr>
                <w:rFonts w:ascii="Century Gothic" w:hAnsi="Century Gothic" w:cstheme="minorHAnsi"/>
                <w:color w:val="000000"/>
                <w:szCs w:val="21"/>
              </w:rPr>
              <w:t>Example 2</w:t>
            </w:r>
          </w:p>
        </w:tc>
      </w:tr>
      <w:tr w:rsidR="007C56A1" w:rsidRPr="00C33057" w14:paraId="7F922002" w14:textId="77777777" w:rsidTr="004322CC">
        <w:tc>
          <w:tcPr>
            <w:tcW w:w="5225" w:type="dxa"/>
          </w:tcPr>
          <w:p w14:paraId="6DBE1F27" w14:textId="77777777" w:rsidR="007C56A1" w:rsidRPr="003328B0" w:rsidRDefault="007C56A1" w:rsidP="004322CC">
            <w:pPr>
              <w:spacing w:before="120" w:line="360" w:lineRule="auto"/>
              <w:rPr>
                <w:rFonts w:ascii="Century Gothic" w:hAnsi="Century Gothic"/>
              </w:rPr>
            </w:pPr>
            <w:r w:rsidRPr="003328B0">
              <w:rPr>
                <w:rFonts w:ascii="Century Gothic" w:hAnsi="Century Gothic"/>
                <w:sz w:val="32"/>
              </w:rPr>
              <w:drawing>
                <wp:anchor distT="0" distB="0" distL="114300" distR="114300" simplePos="0" relativeHeight="251661312" behindDoc="0" locked="0" layoutInCell="1" allowOverlap="1" wp14:anchorId="016DDF92" wp14:editId="6F269F74">
                  <wp:simplePos x="0" y="0"/>
                  <wp:positionH relativeFrom="column">
                    <wp:posOffset>-3810</wp:posOffset>
                  </wp:positionH>
                  <wp:positionV relativeFrom="paragraph">
                    <wp:posOffset>107497</wp:posOffset>
                  </wp:positionV>
                  <wp:extent cx="1652886" cy="953588"/>
                  <wp:effectExtent l="0" t="0" r="0" b="0"/>
                  <wp:wrapSquare wrapText="bothSides"/>
                  <wp:docPr id="32" name="Picture 32" descr="A picture containing arrow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32" descr="A picture containing arrow&#10;&#10;Description automatically generated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2886" cy="9535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328B0">
              <w:rPr>
                <w:rFonts w:ascii="Century Gothic" w:hAnsi="Century Gothic"/>
              </w:rPr>
              <w:t>S:</w:t>
            </w:r>
            <w:r w:rsidRPr="003328B0">
              <w:rPr>
                <w:rFonts w:ascii="Century Gothic" w:hAnsi="Century Gothic"/>
                <w:noProof/>
                <w:lang w:eastAsia="en-GB"/>
              </w:rPr>
              <w:t xml:space="preserve"> </w:t>
            </w:r>
          </w:p>
          <w:p w14:paraId="31BE0771" w14:textId="77777777" w:rsidR="007C56A1" w:rsidRPr="003328B0" w:rsidRDefault="007C56A1" w:rsidP="004322CC">
            <w:pPr>
              <w:spacing w:line="360" w:lineRule="auto"/>
              <w:rPr>
                <w:rFonts w:ascii="Century Gothic" w:hAnsi="Century Gothic"/>
              </w:rPr>
            </w:pPr>
            <w:r w:rsidRPr="003328B0">
              <w:rPr>
                <w:rFonts w:ascii="Century Gothic" w:hAnsi="Century Gothic"/>
              </w:rPr>
              <w:t>S:</w:t>
            </w:r>
          </w:p>
          <w:p w14:paraId="62303FA8" w14:textId="77777777" w:rsidR="007C56A1" w:rsidRPr="003328B0" w:rsidRDefault="007C56A1" w:rsidP="004322CC">
            <w:pPr>
              <w:spacing w:line="360" w:lineRule="auto"/>
              <w:rPr>
                <w:rFonts w:ascii="Century Gothic" w:hAnsi="Century Gothic"/>
              </w:rPr>
            </w:pPr>
            <w:r w:rsidRPr="003328B0">
              <w:rPr>
                <w:rFonts w:ascii="Century Gothic" w:hAnsi="Century Gothic"/>
              </w:rPr>
              <w:t>A:</w:t>
            </w:r>
          </w:p>
          <w:p w14:paraId="7007066A" w14:textId="77777777" w:rsidR="007C56A1" w:rsidRPr="00D9271C" w:rsidRDefault="007C56A1" w:rsidP="004322CC">
            <w:pPr>
              <w:spacing w:line="360" w:lineRule="auto"/>
              <w:rPr>
                <w:rFonts w:ascii="Century Gothic" w:hAnsi="Century Gothic"/>
              </w:rPr>
            </w:pPr>
            <w:r w:rsidRPr="003328B0">
              <w:rPr>
                <w:rFonts w:ascii="Century Gothic" w:hAnsi="Century Gothic"/>
              </w:rPr>
              <w:t>SR:</w:t>
            </w:r>
          </w:p>
        </w:tc>
        <w:tc>
          <w:tcPr>
            <w:tcW w:w="5225" w:type="dxa"/>
          </w:tcPr>
          <w:p w14:paraId="588E1069" w14:textId="77777777" w:rsidR="007C56A1" w:rsidRPr="003328B0" w:rsidRDefault="007C56A1" w:rsidP="004322CC">
            <w:pPr>
              <w:spacing w:before="120" w:line="360" w:lineRule="auto"/>
              <w:rPr>
                <w:rFonts w:ascii="Century Gothic" w:hAnsi="Century Gothic"/>
              </w:rPr>
            </w:pPr>
            <w:r w:rsidRPr="00D9271C">
              <w:rPr>
                <w:rFonts w:ascii="Century Gothic" w:hAnsi="Century Gothic"/>
                <w:sz w:val="28"/>
                <w:szCs w:val="22"/>
              </w:rPr>
              <w:drawing>
                <wp:anchor distT="0" distB="0" distL="114300" distR="114300" simplePos="0" relativeHeight="251662336" behindDoc="0" locked="0" layoutInCell="1" allowOverlap="1" wp14:anchorId="37C026EB" wp14:editId="61A1DB76">
                  <wp:simplePos x="0" y="0"/>
                  <wp:positionH relativeFrom="column">
                    <wp:posOffset>1508307</wp:posOffset>
                  </wp:positionH>
                  <wp:positionV relativeFrom="paragraph">
                    <wp:posOffset>166007</wp:posOffset>
                  </wp:positionV>
                  <wp:extent cx="1615011" cy="548640"/>
                  <wp:effectExtent l="0" t="0" r="0" b="0"/>
                  <wp:wrapSquare wrapText="bothSides"/>
                  <wp:docPr id="34" name="Picture 34" descr="A picture containing ico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Picture 34" descr="A picture containing icon&#10;&#10;Description automatically generated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5011" cy="548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Century Gothic" w:hAnsi="Century Gothic"/>
              </w:rPr>
              <w:t>S</w:t>
            </w:r>
            <w:r w:rsidRPr="003328B0">
              <w:rPr>
                <w:rFonts w:ascii="Century Gothic" w:hAnsi="Century Gothic"/>
              </w:rPr>
              <w:t>:</w:t>
            </w:r>
            <w:r w:rsidRPr="003328B0">
              <w:rPr>
                <w:rFonts w:ascii="Century Gothic" w:hAnsi="Century Gothic"/>
                <w:noProof/>
                <w:lang w:eastAsia="en-GB"/>
              </w:rPr>
              <w:t xml:space="preserve"> </w:t>
            </w:r>
          </w:p>
          <w:p w14:paraId="5D186861" w14:textId="77777777" w:rsidR="007C56A1" w:rsidRPr="003328B0" w:rsidRDefault="007C56A1" w:rsidP="004322CC">
            <w:pPr>
              <w:spacing w:line="360" w:lineRule="auto"/>
              <w:rPr>
                <w:rFonts w:ascii="Century Gothic" w:hAnsi="Century Gothic"/>
              </w:rPr>
            </w:pPr>
            <w:r w:rsidRPr="003328B0">
              <w:rPr>
                <w:rFonts w:ascii="Century Gothic" w:hAnsi="Century Gothic"/>
              </w:rPr>
              <w:t>S:</w:t>
            </w:r>
          </w:p>
          <w:p w14:paraId="0C694215" w14:textId="77777777" w:rsidR="007C56A1" w:rsidRPr="003328B0" w:rsidRDefault="007C56A1" w:rsidP="004322CC">
            <w:pPr>
              <w:spacing w:line="360" w:lineRule="auto"/>
              <w:rPr>
                <w:rFonts w:ascii="Century Gothic" w:hAnsi="Century Gothic"/>
              </w:rPr>
            </w:pPr>
            <w:r w:rsidRPr="003328B0">
              <w:rPr>
                <w:rFonts w:ascii="Century Gothic" w:hAnsi="Century Gothic"/>
              </w:rPr>
              <w:t>A:</w:t>
            </w:r>
          </w:p>
          <w:p w14:paraId="3D18E83C" w14:textId="77777777" w:rsidR="007C56A1" w:rsidRPr="00D9271C" w:rsidRDefault="007C56A1" w:rsidP="004322CC">
            <w:pPr>
              <w:spacing w:line="360" w:lineRule="auto"/>
              <w:rPr>
                <w:rFonts w:ascii="Century Gothic" w:hAnsi="Century Gothic"/>
              </w:rPr>
            </w:pPr>
            <w:r w:rsidRPr="003328B0">
              <w:rPr>
                <w:rFonts w:ascii="Century Gothic" w:hAnsi="Century Gothic"/>
              </w:rPr>
              <w:t>SR:</w:t>
            </w:r>
          </w:p>
        </w:tc>
      </w:tr>
    </w:tbl>
    <w:p w14:paraId="23E2E13E" w14:textId="0EBF50EE" w:rsidR="007C56A1" w:rsidRPr="00D9271C" w:rsidRDefault="004B6892" w:rsidP="007C56A1">
      <w:pPr>
        <w:rPr>
          <w:rFonts w:ascii="Century Gothic" w:hAnsi="Century Gothic" w:cstheme="minorHAnsi"/>
          <w:color w:val="000000"/>
          <w:szCs w:val="21"/>
        </w:rPr>
      </w:pPr>
      <w:r>
        <w:rPr>
          <w:noProof/>
          <w:lang w:eastAsia="en-GB"/>
        </w:rPr>
        <w:drawing>
          <wp:anchor distT="0" distB="0" distL="114300" distR="114300" simplePos="0" relativeHeight="251701248" behindDoc="0" locked="0" layoutInCell="1" allowOverlap="1" wp14:anchorId="639B6BDD" wp14:editId="514B2859">
            <wp:simplePos x="0" y="0"/>
            <wp:positionH relativeFrom="column">
              <wp:posOffset>6273967</wp:posOffset>
            </wp:positionH>
            <wp:positionV relativeFrom="paragraph">
              <wp:posOffset>8247815</wp:posOffset>
            </wp:positionV>
            <wp:extent cx="546735" cy="384175"/>
            <wp:effectExtent l="0" t="0" r="0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MathsZest Logo.pd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6735" cy="384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C56A1" w:rsidRPr="00D9271C">
        <w:rPr>
          <w:rFonts w:ascii="Century Gothic" w:hAnsi="Century Gothic"/>
          <w:noProof/>
          <w:sz w:val="22"/>
          <w:szCs w:val="22"/>
          <w:lang w:eastAsia="en-GB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196D32C2" wp14:editId="0D40FDBE">
                <wp:simplePos x="0" y="0"/>
                <wp:positionH relativeFrom="column">
                  <wp:posOffset>-308157</wp:posOffset>
                </wp:positionH>
                <wp:positionV relativeFrom="paragraph">
                  <wp:posOffset>533247</wp:posOffset>
                </wp:positionV>
                <wp:extent cx="575324" cy="575324"/>
                <wp:effectExtent l="12700" t="12700" r="21590" b="21590"/>
                <wp:wrapNone/>
                <wp:docPr id="41" name="7-Point Sta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5324" cy="575324"/>
                        </a:xfrm>
                        <a:prstGeom prst="star7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3C44DDE" w14:textId="77777777" w:rsidR="007C56A1" w:rsidRPr="00316185" w:rsidRDefault="007C56A1" w:rsidP="007C56A1">
                            <w:pPr>
                              <w:jc w:val="center"/>
                              <w:rPr>
                                <w:rFonts w:ascii="Segoe Print" w:hAnsi="Segoe Print"/>
                                <w:b/>
                              </w:rPr>
                            </w:pPr>
                            <w:r w:rsidRPr="00316185">
                              <w:rPr>
                                <w:rFonts w:ascii="Segoe Print" w:hAnsi="Segoe Print"/>
                                <w:b/>
                              </w:rPr>
                              <w:t>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6D32C2" id="7-Point Star 12" o:spid="_x0000_s1026" style="position:absolute;margin-left:-24.25pt;margin-top:42pt;width:45.3pt;height:45.3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75324,575324" o:spt="1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" adj="-11796480,,5400" path="m-1,369995l88593,256045,56975,113950r142094,1l287662,r88593,113951l518349,113950,486731,256045r88594,113950l447302,433232,415683,575327,287662,512088,159641,575327,128022,433232,-1,369995xe" fillcolor="#9ecb81 [2169]" strokecolor="#70ad47 [3209]" strokeweight=".5pt">
                <v:fill color2="#8ac066 [2617]" rotate="t" colors="0 #b5d5a7;.5 #aace99;1 #9cca86" focus="100%" type="gradient">
                  <o:fill v:ext="view" type="gradientUnscaled"/>
                </v:fill>
                <v:stroke joinstyle="miter"/>
                <v:formulas/>
                <v:path arrowok="t" o:connecttype="custom" o:connectlocs="-1,369995;88593,256045;56975,113950;199069,113951;287662,0;376255,113951;518349,113950;486731,256045;575325,369995;447302,433232;415683,575327;287662,512088;159641,575327;128022,433232;-1,369995" o:connectangles="0,0,0,0,0,0,0,0,0,0,0,0,0,0,0" textboxrect="0,0,575324,575324"/>
                <v:textbox>
                  <w:txbxContent>
                    <w:p w14:paraId="13C44DDE" w14:textId="77777777" w:rsidR="007C56A1" w:rsidRPr="00316185" w:rsidRDefault="007C56A1" w:rsidP="007C56A1">
                      <w:pPr>
                        <w:jc w:val="center"/>
                        <w:rPr>
                          <w:rFonts w:ascii="Segoe Print" w:hAnsi="Segoe Print"/>
                          <w:b/>
                        </w:rPr>
                      </w:pPr>
                      <w:r w:rsidRPr="00316185">
                        <w:rPr>
                          <w:rFonts w:ascii="Segoe Print" w:hAnsi="Segoe Print"/>
                          <w:b/>
                        </w:rPr>
                        <w:t>G</w:t>
                      </w:r>
                    </w:p>
                  </w:txbxContent>
                </v:textbox>
              </v:shape>
            </w:pict>
          </mc:Fallback>
        </mc:AlternateContent>
      </w:r>
      <w:r w:rsidR="007C56A1" w:rsidRPr="00D9271C">
        <w:rPr>
          <w:rFonts w:ascii="Century Gothic" w:hAnsi="Century Gothic"/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11531D85" wp14:editId="3CA03356">
            <wp:simplePos x="0" y="0"/>
            <wp:positionH relativeFrom="margin">
              <wp:posOffset>-306705</wp:posOffset>
            </wp:positionH>
            <wp:positionV relativeFrom="paragraph">
              <wp:posOffset>234950</wp:posOffset>
            </wp:positionV>
            <wp:extent cx="371475" cy="371475"/>
            <wp:effectExtent l="0" t="0" r="0" b="0"/>
            <wp:wrapNone/>
            <wp:docPr id="3" name="Picture 3" descr="write Icon 30353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rite Icon 303532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01"/>
        <w:gridCol w:w="3472"/>
        <w:gridCol w:w="3477"/>
      </w:tblGrid>
      <w:tr w:rsidR="007C56A1" w:rsidRPr="00D9271C" w14:paraId="1BB16D27" w14:textId="77777777" w:rsidTr="004322CC">
        <w:trPr>
          <w:trHeight w:val="2558"/>
        </w:trPr>
        <w:tc>
          <w:tcPr>
            <w:tcW w:w="3558" w:type="dxa"/>
          </w:tcPr>
          <w:p w14:paraId="51E7CC62" w14:textId="77777777" w:rsidR="007C56A1" w:rsidRPr="00D9271C" w:rsidRDefault="007C56A1" w:rsidP="004322CC">
            <w:pPr>
              <w:rPr>
                <w:rFonts w:ascii="Century Gothic" w:hAnsi="Century Gothic"/>
                <w:sz w:val="22"/>
                <w:szCs w:val="22"/>
              </w:rPr>
            </w:pPr>
            <w:r w:rsidRPr="00D9271C">
              <w:rPr>
                <w:rFonts w:ascii="Century Gothic" w:hAnsi="Century Gothic"/>
                <w:sz w:val="22"/>
                <w:szCs w:val="22"/>
              </w:rPr>
              <w:t>Calculate the longest edge:</w:t>
            </w:r>
          </w:p>
          <w:p w14:paraId="4498A2AB" w14:textId="77777777" w:rsidR="007C56A1" w:rsidRPr="00D9271C" w:rsidRDefault="007C56A1" w:rsidP="004322CC">
            <w:pPr>
              <w:rPr>
                <w:rFonts w:ascii="Century Gothic" w:hAnsi="Century Gothic"/>
                <w:sz w:val="22"/>
                <w:szCs w:val="22"/>
              </w:rPr>
            </w:pPr>
            <w:r w:rsidRPr="00D9271C">
              <w:rPr>
                <w:rFonts w:ascii="Century Gothic" w:hAnsi="Century Gothic"/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663360" behindDoc="0" locked="0" layoutInCell="1" allowOverlap="1" wp14:anchorId="68DE30AC" wp14:editId="2EFE2CCC">
                      <wp:simplePos x="0" y="0"/>
                      <wp:positionH relativeFrom="column">
                        <wp:posOffset>238760</wp:posOffset>
                      </wp:positionH>
                      <wp:positionV relativeFrom="paragraph">
                        <wp:posOffset>51435</wp:posOffset>
                      </wp:positionV>
                      <wp:extent cx="1075055" cy="770255"/>
                      <wp:effectExtent l="0" t="0" r="17145" b="17145"/>
                      <wp:wrapThrough wrapText="bothSides">
                        <wp:wrapPolygon edited="0">
                          <wp:start x="20924" y="0"/>
                          <wp:lineTo x="0" y="21012"/>
                          <wp:lineTo x="0" y="21725"/>
                          <wp:lineTo x="21689" y="21725"/>
                          <wp:lineTo x="21689" y="0"/>
                          <wp:lineTo x="20924" y="0"/>
                        </wp:wrapPolygon>
                      </wp:wrapThrough>
                      <wp:docPr id="35" name="Group 3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 flipH="1">
                                <a:off x="0" y="0"/>
                                <a:ext cx="1075055" cy="770255"/>
                                <a:chOff x="0" y="0"/>
                                <a:chExt cx="1075055" cy="770255"/>
                              </a:xfrm>
                            </wpg:grpSpPr>
                            <wps:wsp>
                              <wps:cNvPr id="37" name="Right Triangle 37"/>
                              <wps:cNvSpPr/>
                              <wps:spPr>
                                <a:xfrm>
                                  <a:off x="0" y="0"/>
                                  <a:ext cx="1075055" cy="770255"/>
                                </a:xfrm>
                                <a:prstGeom prst="rtTriangl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solidFill>
                                    <a:srgbClr val="000000"/>
                                  </a:solidFill>
                                </a:ln>
                                <a:effectLst/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2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8" name="Rectangle 38"/>
                              <wps:cNvSpPr/>
                              <wps:spPr>
                                <a:xfrm>
                                  <a:off x="0" y="607744"/>
                                  <a:ext cx="168910" cy="160655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tx1"/>
                                </a:solidFill>
                                <a:ln>
                                  <a:solidFill>
                                    <a:srgbClr val="000000"/>
                                  </a:solidFill>
                                </a:ln>
                                <a:effectLst/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2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54F746C" id="Group 35" o:spid="_x0000_s1026" style="position:absolute;margin-left:18.8pt;margin-top:4.05pt;width:84.65pt;height:60.65pt;flip:x;z-index:251663360;mso-width-relative:margin;mso-height-relative:margin" coordsize="10750,770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">
                      <v:shapetype id="_x0000_t6" coordsize="21600,21600" o:spt="6" path="m,l,21600r21600,xe">
                        <v:stroke joinstyle="miter"/>
                        <v:path gradientshapeok="t" o:connecttype="custom" o:connectlocs="0,0;0,10800;0,21600;10800,21600;21600,21600;10800,10800" textboxrect="1800,12600,12600,19800"/>
                      </v:shapetype>
                      <v:shape id="Right Triangle 37" o:spid="_x0000_s1027" type="#_x0000_t6" style="position:absolute;width:10750;height:7702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" strokeweight=".5pt"/>
                      <v:rect id="Rectangle 38" o:spid="_x0000_s1028" style="position:absolute;top:6077;width:1689;height:160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" fillcolor="black [3213]" strokeweight=".5pt"/>
                      <w10:wrap type="through"/>
                    </v:group>
                  </w:pict>
                </mc:Fallback>
              </mc:AlternateContent>
            </w:r>
            <w:r w:rsidRPr="00D9271C">
              <w:rPr>
                <w:rFonts w:ascii="Century Gothic" w:hAnsi="Century Gothic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680960AE" wp14:editId="4ACED37E">
                      <wp:simplePos x="0" y="0"/>
                      <wp:positionH relativeFrom="column">
                        <wp:posOffset>612775</wp:posOffset>
                      </wp:positionH>
                      <wp:positionV relativeFrom="paragraph">
                        <wp:posOffset>805180</wp:posOffset>
                      </wp:positionV>
                      <wp:extent cx="516255" cy="296545"/>
                      <wp:effectExtent l="0" t="0" r="0" b="8255"/>
                      <wp:wrapSquare wrapText="bothSides"/>
                      <wp:docPr id="40" name="Text Box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16255" cy="2965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C572A759-6A51-4108-AA02-DFA0A04FC94B}">
    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    </a:ext>
                              </a:extLst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4F26EC0" w14:textId="77777777" w:rsidR="007C56A1" w:rsidRPr="0056113C" w:rsidRDefault="007C56A1" w:rsidP="007C56A1">
                                  <w:pPr>
                                    <w:rPr>
                                      <w:rFonts w:ascii="Chalkboard" w:hAnsi="Chalkboard"/>
                                    </w:rPr>
                                  </w:pPr>
                                  <w:r>
                                    <w:rPr>
                                      <w:rFonts w:ascii="Chalkboard" w:hAnsi="Chalkboard"/>
                                    </w:rPr>
                                    <w:t>7</w:t>
                                  </w:r>
                                  <w:r w:rsidRPr="0056113C">
                                    <w:rPr>
                                      <w:rFonts w:ascii="Chalkboard" w:hAnsi="Chalkboard"/>
                                    </w:rPr>
                                    <w:t>cm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680960AE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40" o:spid="_x0000_s1027" type="#_x0000_t202" style="position:absolute;margin-left:48.25pt;margin-top:63.4pt;width:40.65pt;height:23.3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" filled="f" stroked="f">
                      <v:textbox>
                        <w:txbxContent>
                          <w:p w14:paraId="34F26EC0" w14:textId="77777777" w:rsidR="007C56A1" w:rsidRPr="0056113C" w:rsidRDefault="007C56A1" w:rsidP="007C56A1">
                            <w:pPr>
                              <w:rPr>
                                <w:rFonts w:ascii="Chalkboard" w:hAnsi="Chalkboard"/>
                              </w:rPr>
                            </w:pPr>
                            <w:r>
                              <w:rPr>
                                <w:rFonts w:ascii="Chalkboard" w:hAnsi="Chalkboard"/>
                              </w:rPr>
                              <w:t>7</w:t>
                            </w:r>
                            <w:r w:rsidRPr="0056113C">
                              <w:rPr>
                                <w:rFonts w:ascii="Chalkboard" w:hAnsi="Chalkboard"/>
                              </w:rPr>
                              <w:t>cm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D9271C">
              <w:rPr>
                <w:rFonts w:ascii="Century Gothic" w:hAnsi="Century Gothic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7B947245" wp14:editId="08F0B7AE">
                      <wp:simplePos x="0" y="0"/>
                      <wp:positionH relativeFrom="column">
                        <wp:posOffset>1247140</wp:posOffset>
                      </wp:positionH>
                      <wp:positionV relativeFrom="paragraph">
                        <wp:posOffset>282575</wp:posOffset>
                      </wp:positionV>
                      <wp:extent cx="516255" cy="296545"/>
                      <wp:effectExtent l="0" t="0" r="0" b="8255"/>
                      <wp:wrapSquare wrapText="bothSides"/>
                      <wp:docPr id="39" name="Text Box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16255" cy="2965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C572A759-6A51-4108-AA02-DFA0A04FC94B}">
    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    </a:ext>
                              </a:extLst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70B8C49" w14:textId="77777777" w:rsidR="007C56A1" w:rsidRPr="0056113C" w:rsidRDefault="007C56A1" w:rsidP="007C56A1">
                                  <w:pPr>
                                    <w:rPr>
                                      <w:rFonts w:ascii="Chalkboard" w:hAnsi="Chalkboard"/>
                                    </w:rPr>
                                  </w:pPr>
                                  <w:r w:rsidRPr="0056113C">
                                    <w:rPr>
                                      <w:rFonts w:ascii="Chalkboard" w:hAnsi="Chalkboard"/>
                                    </w:rPr>
                                    <w:t>5cm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B947245" id="Text Box 39" o:spid="_x0000_s1028" type="#_x0000_t202" style="position:absolute;margin-left:98.2pt;margin-top:22.25pt;width:40.65pt;height:23.3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" filled="f" stroked="f">
                      <v:textbox>
                        <w:txbxContent>
                          <w:p w14:paraId="470B8C49" w14:textId="77777777" w:rsidR="007C56A1" w:rsidRPr="0056113C" w:rsidRDefault="007C56A1" w:rsidP="007C56A1">
                            <w:pPr>
                              <w:rPr>
                                <w:rFonts w:ascii="Chalkboard" w:hAnsi="Chalkboard"/>
                              </w:rPr>
                            </w:pPr>
                            <w:r w:rsidRPr="0056113C">
                              <w:rPr>
                                <w:rFonts w:ascii="Chalkboard" w:hAnsi="Chalkboard"/>
                              </w:rPr>
                              <w:t>5cm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14:paraId="2EA55682" w14:textId="77777777" w:rsidR="007C56A1" w:rsidRPr="00D9271C" w:rsidRDefault="007C56A1" w:rsidP="004322CC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17F491A5" w14:textId="77777777" w:rsidR="007C56A1" w:rsidRPr="00D9271C" w:rsidRDefault="007C56A1" w:rsidP="004322CC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1C84274F" w14:textId="77777777" w:rsidR="007C56A1" w:rsidRPr="00D9271C" w:rsidRDefault="007C56A1" w:rsidP="004322CC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14E4B64D" w14:textId="77777777" w:rsidR="007C56A1" w:rsidRPr="00D9271C" w:rsidRDefault="007C56A1" w:rsidP="004322CC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25326F15" w14:textId="77777777" w:rsidR="007C56A1" w:rsidRPr="00D9271C" w:rsidRDefault="007C56A1" w:rsidP="004322CC">
            <w:pPr>
              <w:spacing w:line="360" w:lineRule="auto"/>
              <w:rPr>
                <w:rFonts w:ascii="Century Gothic" w:hAnsi="Century Gothic"/>
                <w:sz w:val="22"/>
                <w:szCs w:val="22"/>
              </w:rPr>
            </w:pPr>
            <w:r w:rsidRPr="00D9271C">
              <w:rPr>
                <w:rFonts w:ascii="Century Gothic" w:hAnsi="Century Gothic"/>
                <w:sz w:val="22"/>
                <w:szCs w:val="22"/>
              </w:rPr>
              <w:t>S:</w:t>
            </w:r>
            <w:r w:rsidRPr="00D9271C">
              <w:rPr>
                <w:rFonts w:ascii="Century Gothic" w:hAnsi="Century Gothic"/>
                <w:noProof/>
                <w:sz w:val="22"/>
                <w:szCs w:val="22"/>
                <w:lang w:eastAsia="en-GB"/>
              </w:rPr>
              <w:t xml:space="preserve"> </w:t>
            </w:r>
          </w:p>
          <w:p w14:paraId="1ADC3A92" w14:textId="77777777" w:rsidR="007C56A1" w:rsidRPr="00D9271C" w:rsidRDefault="007C56A1" w:rsidP="004322CC">
            <w:pPr>
              <w:spacing w:line="360" w:lineRule="auto"/>
              <w:rPr>
                <w:rFonts w:ascii="Century Gothic" w:hAnsi="Century Gothic"/>
                <w:sz w:val="22"/>
                <w:szCs w:val="22"/>
              </w:rPr>
            </w:pPr>
            <w:r w:rsidRPr="00D9271C">
              <w:rPr>
                <w:rFonts w:ascii="Century Gothic" w:hAnsi="Century Gothic"/>
                <w:sz w:val="22"/>
                <w:szCs w:val="22"/>
              </w:rPr>
              <w:t>S:</w:t>
            </w:r>
          </w:p>
          <w:p w14:paraId="0DBFA086" w14:textId="77777777" w:rsidR="007C56A1" w:rsidRPr="00D9271C" w:rsidRDefault="007C56A1" w:rsidP="004322CC">
            <w:pPr>
              <w:spacing w:line="360" w:lineRule="auto"/>
              <w:rPr>
                <w:rFonts w:ascii="Century Gothic" w:hAnsi="Century Gothic"/>
                <w:sz w:val="22"/>
                <w:szCs w:val="22"/>
              </w:rPr>
            </w:pPr>
            <w:r w:rsidRPr="00D9271C">
              <w:rPr>
                <w:rFonts w:ascii="Century Gothic" w:hAnsi="Century Gothic"/>
                <w:sz w:val="22"/>
                <w:szCs w:val="22"/>
              </w:rPr>
              <w:t>A:</w:t>
            </w:r>
          </w:p>
          <w:p w14:paraId="0B7DF1F9" w14:textId="77777777" w:rsidR="007C56A1" w:rsidRPr="00D9271C" w:rsidRDefault="007C56A1" w:rsidP="004322CC">
            <w:pPr>
              <w:spacing w:line="360" w:lineRule="auto"/>
              <w:rPr>
                <w:rFonts w:ascii="Century Gothic" w:hAnsi="Century Gothic"/>
                <w:sz w:val="22"/>
                <w:szCs w:val="22"/>
              </w:rPr>
            </w:pPr>
            <w:r w:rsidRPr="00D9271C">
              <w:rPr>
                <w:rFonts w:ascii="Century Gothic" w:hAnsi="Century Gothic"/>
                <w:sz w:val="22"/>
                <w:szCs w:val="22"/>
              </w:rPr>
              <w:t>SR:</w:t>
            </w:r>
          </w:p>
        </w:tc>
        <w:tc>
          <w:tcPr>
            <w:tcW w:w="3559" w:type="dxa"/>
          </w:tcPr>
          <w:p w14:paraId="79B8A742" w14:textId="77777777" w:rsidR="007C56A1" w:rsidRPr="00D9271C" w:rsidRDefault="007C56A1" w:rsidP="004322CC">
            <w:pPr>
              <w:rPr>
                <w:rFonts w:ascii="Century Gothic" w:hAnsi="Century Gothic"/>
                <w:sz w:val="22"/>
                <w:szCs w:val="22"/>
              </w:rPr>
            </w:pPr>
            <w:r w:rsidRPr="00D9271C">
              <w:rPr>
                <w:rFonts w:ascii="Century Gothic" w:hAnsi="Century Gothic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15C3565F" wp14:editId="01D52AEB">
                      <wp:simplePos x="0" y="0"/>
                      <wp:positionH relativeFrom="column">
                        <wp:posOffset>793750</wp:posOffset>
                      </wp:positionH>
                      <wp:positionV relativeFrom="paragraph">
                        <wp:posOffset>120650</wp:posOffset>
                      </wp:positionV>
                      <wp:extent cx="516255" cy="296545"/>
                      <wp:effectExtent l="0" t="0" r="0" b="8255"/>
                      <wp:wrapNone/>
                      <wp:docPr id="49" name="Text Box 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16255" cy="2965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C572A759-6A51-4108-AA02-DFA0A04FC94B}">
    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    </a:ext>
                              </a:extLst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CFFAAE8" w14:textId="77777777" w:rsidR="007C56A1" w:rsidRPr="0056113C" w:rsidRDefault="007C56A1" w:rsidP="007C56A1">
                                  <w:pPr>
                                    <w:rPr>
                                      <w:rFonts w:ascii="Chalkboard" w:hAnsi="Chalkboard"/>
                                    </w:rPr>
                                  </w:pPr>
                                  <w:r>
                                    <w:rPr>
                                      <w:rFonts w:ascii="Chalkboard" w:hAnsi="Chalkboard"/>
                                    </w:rPr>
                                    <w:t>6m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5C3565F" id="Text Box 49" o:spid="_x0000_s1029" type="#_x0000_t202" style="position:absolute;margin-left:62.5pt;margin-top:9.5pt;width:40.65pt;height:23.3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" filled="f" stroked="f">
                      <v:textbox>
                        <w:txbxContent>
                          <w:p w14:paraId="3CFFAAE8" w14:textId="77777777" w:rsidR="007C56A1" w:rsidRPr="0056113C" w:rsidRDefault="007C56A1" w:rsidP="007C56A1">
                            <w:pPr>
                              <w:rPr>
                                <w:rFonts w:ascii="Chalkboard" w:hAnsi="Chalkboard"/>
                              </w:rPr>
                            </w:pPr>
                            <w:r>
                              <w:rPr>
                                <w:rFonts w:ascii="Chalkboard" w:hAnsi="Chalkboard"/>
                              </w:rPr>
                              <w:t>6m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D9271C">
              <w:rPr>
                <w:rFonts w:ascii="Century Gothic" w:hAnsi="Century Gothic"/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664384" behindDoc="0" locked="0" layoutInCell="1" allowOverlap="1" wp14:anchorId="69DC39E2" wp14:editId="40A57C01">
                      <wp:simplePos x="0" y="0"/>
                      <wp:positionH relativeFrom="column">
                        <wp:posOffset>450850</wp:posOffset>
                      </wp:positionH>
                      <wp:positionV relativeFrom="paragraph">
                        <wp:posOffset>339090</wp:posOffset>
                      </wp:positionV>
                      <wp:extent cx="1282700" cy="875030"/>
                      <wp:effectExtent l="0" t="0" r="12700" b="20320"/>
                      <wp:wrapThrough wrapText="bothSides">
                        <wp:wrapPolygon edited="0">
                          <wp:start x="21600" y="21600"/>
                          <wp:lineTo x="21600" y="-31"/>
                          <wp:lineTo x="20638" y="-31"/>
                          <wp:lineTo x="107" y="20660"/>
                          <wp:lineTo x="107" y="21600"/>
                          <wp:lineTo x="21600" y="21600"/>
                        </wp:wrapPolygon>
                      </wp:wrapThrough>
                      <wp:docPr id="42" name="Group 4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 rot="10800000" flipH="1">
                                <a:off x="0" y="0"/>
                                <a:ext cx="1282700" cy="875030"/>
                                <a:chOff x="0" y="0"/>
                                <a:chExt cx="1075055" cy="770255"/>
                              </a:xfrm>
                            </wpg:grpSpPr>
                            <wps:wsp>
                              <wps:cNvPr id="43" name="Right Triangle 43"/>
                              <wps:cNvSpPr/>
                              <wps:spPr>
                                <a:xfrm>
                                  <a:off x="0" y="0"/>
                                  <a:ext cx="1075055" cy="770255"/>
                                </a:xfrm>
                                <a:prstGeom prst="rtTriangl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solidFill>
                                    <a:srgbClr val="000000"/>
                                  </a:solidFill>
                                </a:ln>
                                <a:effectLst/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2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4" name="Rectangle 44"/>
                              <wps:cNvSpPr/>
                              <wps:spPr>
                                <a:xfrm>
                                  <a:off x="0" y="607656"/>
                                  <a:ext cx="150792" cy="15371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solidFill>
                                    <a:srgbClr val="000000"/>
                                  </a:solidFill>
                                </a:ln>
                                <a:effectLst/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2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1FBC9BC" id="Group 42" o:spid="_x0000_s1026" style="position:absolute;margin-left:35.5pt;margin-top:26.7pt;width:101pt;height:68.9pt;rotation:180;flip:x;z-index:251664384;mso-width-relative:margin;mso-height-relative:margin" coordsize="10750,770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">
                      <v:shape id="Right Triangle 43" o:spid="_x0000_s1027" type="#_x0000_t6" style="position:absolute;width:10750;height:7702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" strokeweight=".5pt"/>
                      <v:rect id="Rectangle 44" o:spid="_x0000_s1028" style="position:absolute;top:6076;width:1507;height:153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" fillcolor="black" strokeweight=".5pt"/>
                      <w10:wrap type="through"/>
                    </v:group>
                  </w:pict>
                </mc:Fallback>
              </mc:AlternateContent>
            </w:r>
            <w:r w:rsidRPr="00D9271C">
              <w:rPr>
                <w:rFonts w:ascii="Century Gothic" w:hAnsi="Century Gothic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2793083C" wp14:editId="4EAF9F6B">
                      <wp:simplePos x="0" y="0"/>
                      <wp:positionH relativeFrom="column">
                        <wp:posOffset>67945</wp:posOffset>
                      </wp:positionH>
                      <wp:positionV relativeFrom="paragraph">
                        <wp:posOffset>525145</wp:posOffset>
                      </wp:positionV>
                      <wp:extent cx="516255" cy="296545"/>
                      <wp:effectExtent l="0" t="0" r="0" b="8255"/>
                      <wp:wrapSquare wrapText="bothSides"/>
                      <wp:docPr id="48" name="Text Box 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16255" cy="2965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C572A759-6A51-4108-AA02-DFA0A04FC94B}">
    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    </a:ext>
                              </a:extLst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524F890" w14:textId="77777777" w:rsidR="007C56A1" w:rsidRPr="0056113C" w:rsidRDefault="007C56A1" w:rsidP="007C56A1">
                                  <w:pPr>
                                    <w:rPr>
                                      <w:rFonts w:ascii="Chalkboard" w:hAnsi="Chalkboard"/>
                                    </w:rPr>
                                  </w:pPr>
                                  <w:r>
                                    <w:rPr>
                                      <w:rFonts w:ascii="Chalkboard" w:hAnsi="Chalkboard"/>
                                    </w:rPr>
                                    <w:t>4m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793083C" id="Text Box 48" o:spid="_x0000_s1030" type="#_x0000_t202" style="position:absolute;margin-left:5.35pt;margin-top:41.35pt;width:40.65pt;height:23.3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" filled="f" stroked="f">
                      <v:textbox>
                        <w:txbxContent>
                          <w:p w14:paraId="0524F890" w14:textId="77777777" w:rsidR="007C56A1" w:rsidRPr="0056113C" w:rsidRDefault="007C56A1" w:rsidP="007C56A1">
                            <w:pPr>
                              <w:rPr>
                                <w:rFonts w:ascii="Chalkboard" w:hAnsi="Chalkboard"/>
                              </w:rPr>
                            </w:pPr>
                            <w:r>
                              <w:rPr>
                                <w:rFonts w:ascii="Chalkboard" w:hAnsi="Chalkboard"/>
                              </w:rPr>
                              <w:t>4m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14:paraId="3BF58BF5" w14:textId="77777777" w:rsidR="007C56A1" w:rsidRPr="00D9271C" w:rsidRDefault="007C56A1" w:rsidP="004322CC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56070EF1" w14:textId="77777777" w:rsidR="007C56A1" w:rsidRPr="00D9271C" w:rsidRDefault="007C56A1" w:rsidP="004322CC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67D524B1" w14:textId="77777777" w:rsidR="007C56A1" w:rsidRPr="00D9271C" w:rsidRDefault="007C56A1" w:rsidP="004322CC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76ED7EC7" w14:textId="77777777" w:rsidR="007C56A1" w:rsidRPr="00D9271C" w:rsidRDefault="007C56A1" w:rsidP="004322CC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10258864" w14:textId="77777777" w:rsidR="007C56A1" w:rsidRPr="00D9271C" w:rsidRDefault="007C56A1" w:rsidP="004322CC">
            <w:pPr>
              <w:spacing w:line="360" w:lineRule="auto"/>
              <w:rPr>
                <w:rFonts w:ascii="Century Gothic" w:hAnsi="Century Gothic"/>
                <w:sz w:val="22"/>
                <w:szCs w:val="22"/>
              </w:rPr>
            </w:pPr>
            <w:r w:rsidRPr="00D9271C">
              <w:rPr>
                <w:rFonts w:ascii="Century Gothic" w:hAnsi="Century Gothic"/>
                <w:sz w:val="22"/>
                <w:szCs w:val="22"/>
              </w:rPr>
              <w:t>S:</w:t>
            </w:r>
          </w:p>
          <w:p w14:paraId="0AEE0D9E" w14:textId="77777777" w:rsidR="007C56A1" w:rsidRPr="00D9271C" w:rsidRDefault="007C56A1" w:rsidP="004322CC">
            <w:pPr>
              <w:spacing w:line="360" w:lineRule="auto"/>
              <w:rPr>
                <w:rFonts w:ascii="Century Gothic" w:hAnsi="Century Gothic"/>
                <w:sz w:val="22"/>
                <w:szCs w:val="22"/>
              </w:rPr>
            </w:pPr>
            <w:r w:rsidRPr="00D9271C">
              <w:rPr>
                <w:rFonts w:ascii="Century Gothic" w:hAnsi="Century Gothic"/>
                <w:sz w:val="22"/>
                <w:szCs w:val="22"/>
              </w:rPr>
              <w:t>S:</w:t>
            </w:r>
          </w:p>
          <w:p w14:paraId="698D1D18" w14:textId="77777777" w:rsidR="007C56A1" w:rsidRPr="00D9271C" w:rsidRDefault="007C56A1" w:rsidP="004322CC">
            <w:pPr>
              <w:spacing w:line="360" w:lineRule="auto"/>
              <w:rPr>
                <w:rFonts w:ascii="Century Gothic" w:hAnsi="Century Gothic"/>
                <w:sz w:val="22"/>
                <w:szCs w:val="22"/>
              </w:rPr>
            </w:pPr>
            <w:r w:rsidRPr="00D9271C">
              <w:rPr>
                <w:rFonts w:ascii="Century Gothic" w:hAnsi="Century Gothic"/>
                <w:sz w:val="22"/>
                <w:szCs w:val="22"/>
              </w:rPr>
              <w:t>A:</w:t>
            </w:r>
          </w:p>
          <w:p w14:paraId="65A2127C" w14:textId="77777777" w:rsidR="007C56A1" w:rsidRPr="00D9271C" w:rsidRDefault="007C56A1" w:rsidP="004322CC">
            <w:pPr>
              <w:spacing w:line="360" w:lineRule="auto"/>
              <w:rPr>
                <w:rFonts w:ascii="Century Gothic" w:hAnsi="Century Gothic"/>
                <w:sz w:val="22"/>
                <w:szCs w:val="22"/>
              </w:rPr>
            </w:pPr>
            <w:r w:rsidRPr="00D9271C">
              <w:rPr>
                <w:rFonts w:ascii="Century Gothic" w:hAnsi="Century Gothic"/>
                <w:sz w:val="22"/>
                <w:szCs w:val="22"/>
              </w:rPr>
              <w:t>SR:</w:t>
            </w:r>
          </w:p>
        </w:tc>
        <w:tc>
          <w:tcPr>
            <w:tcW w:w="3559" w:type="dxa"/>
          </w:tcPr>
          <w:p w14:paraId="15AC070D" w14:textId="77777777" w:rsidR="007C56A1" w:rsidRPr="00D9271C" w:rsidRDefault="007C56A1" w:rsidP="004322CC">
            <w:pPr>
              <w:spacing w:line="360" w:lineRule="auto"/>
              <w:rPr>
                <w:rFonts w:ascii="Century Gothic" w:hAnsi="Century Gothic"/>
                <w:sz w:val="22"/>
                <w:szCs w:val="22"/>
              </w:rPr>
            </w:pPr>
            <w:r w:rsidRPr="00D9271C">
              <w:rPr>
                <w:rFonts w:ascii="Century Gothic" w:hAnsi="Century Gothic"/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665408" behindDoc="0" locked="0" layoutInCell="1" allowOverlap="1" wp14:anchorId="4283997F" wp14:editId="4DA47DDE">
                      <wp:simplePos x="0" y="0"/>
                      <wp:positionH relativeFrom="column">
                        <wp:posOffset>607060</wp:posOffset>
                      </wp:positionH>
                      <wp:positionV relativeFrom="paragraph">
                        <wp:posOffset>189230</wp:posOffset>
                      </wp:positionV>
                      <wp:extent cx="537210" cy="1054735"/>
                      <wp:effectExtent l="0" t="76200" r="262890" b="88265"/>
                      <wp:wrapThrough wrapText="bothSides">
                        <wp:wrapPolygon edited="0">
                          <wp:start x="23561" y="21319"/>
                          <wp:lineTo x="12650" y="10032"/>
                          <wp:lineTo x="6134" y="4277"/>
                          <wp:lineTo x="241" y="-286"/>
                          <wp:lineTo x="-1039" y="143"/>
                          <wp:lineTo x="-6613" y="4345"/>
                          <wp:lineTo x="-1124" y="7176"/>
                          <wp:lineTo x="-9443" y="9963"/>
                          <wp:lineTo x="-1428" y="14749"/>
                          <wp:lineTo x="-6547" y="16464"/>
                          <wp:lineTo x="6924" y="26894"/>
                          <wp:lineTo x="20362" y="22391"/>
                          <wp:lineTo x="23561" y="21319"/>
                        </wp:wrapPolygon>
                      </wp:wrapThrough>
                      <wp:docPr id="28" name="Group 2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 rot="12800298">
                                <a:off x="0" y="0"/>
                                <a:ext cx="537210" cy="1054735"/>
                                <a:chOff x="0" y="0"/>
                                <a:chExt cx="1075055" cy="770255"/>
                              </a:xfrm>
                            </wpg:grpSpPr>
                            <wps:wsp>
                              <wps:cNvPr id="29" name="Right Triangle 29"/>
                              <wps:cNvSpPr/>
                              <wps:spPr>
                                <a:xfrm>
                                  <a:off x="0" y="0"/>
                                  <a:ext cx="1075055" cy="770255"/>
                                </a:xfrm>
                                <a:prstGeom prst="rtTriangl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solidFill>
                                    <a:srgbClr val="000000"/>
                                  </a:solidFill>
                                </a:ln>
                                <a:effectLst/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2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0" name="Rectangle 30"/>
                              <wps:cNvSpPr/>
                              <wps:spPr>
                                <a:xfrm>
                                  <a:off x="15924" y="685817"/>
                                  <a:ext cx="206650" cy="75548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solidFill>
                                    <a:srgbClr val="000000"/>
                                  </a:solidFill>
                                </a:ln>
                                <a:effectLst/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2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08CBE77" id="Group 28" o:spid="_x0000_s1026" style="position:absolute;margin-left:47.8pt;margin-top:14.9pt;width:42.3pt;height:83.05pt;rotation:-9611621fd;z-index:251665408;mso-width-relative:margin;mso-height-relative:margin" coordsize="10750,770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">
                      <v:shape id="Right Triangle 29" o:spid="_x0000_s1027" type="#_x0000_t6" style="position:absolute;width:10750;height:7702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" strokeweight=".5pt"/>
                      <v:rect id="Rectangle 30" o:spid="_x0000_s1028" style="position:absolute;left:159;top:6858;width:2066;height:755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" fillcolor="black" strokeweight=".5pt"/>
                      <w10:wrap type="through"/>
                    </v:group>
                  </w:pict>
                </mc:Fallback>
              </mc:AlternateContent>
            </w:r>
            <w:r w:rsidRPr="00D9271C">
              <w:rPr>
                <w:rFonts w:ascii="Century Gothic" w:hAnsi="Century Gothic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3A7D9A98" wp14:editId="7FA0971A">
                      <wp:simplePos x="0" y="0"/>
                      <wp:positionH relativeFrom="column">
                        <wp:posOffset>1036320</wp:posOffset>
                      </wp:positionH>
                      <wp:positionV relativeFrom="paragraph">
                        <wp:posOffset>36830</wp:posOffset>
                      </wp:positionV>
                      <wp:extent cx="630555" cy="296545"/>
                      <wp:effectExtent l="0" t="0" r="0" b="8255"/>
                      <wp:wrapSquare wrapText="bothSides"/>
                      <wp:docPr id="51" name="Text Box 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30555" cy="2965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C572A759-6A51-4108-AA02-DFA0A04FC94B}">
    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    </a:ext>
                              </a:extLst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9CEDF7C" w14:textId="77777777" w:rsidR="007C56A1" w:rsidRPr="0056113C" w:rsidRDefault="007C56A1" w:rsidP="007C56A1">
                                  <w:pPr>
                                    <w:rPr>
                                      <w:rFonts w:ascii="Chalkboard" w:hAnsi="Chalkboard"/>
                                    </w:rPr>
                                  </w:pPr>
                                  <w:r>
                                    <w:rPr>
                                      <w:rFonts w:ascii="Chalkboard" w:hAnsi="Chalkboard"/>
                                    </w:rPr>
                                    <w:t>5m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3A7D9A98" id="Text Box 51" o:spid="_x0000_s1031" type="#_x0000_t202" style="position:absolute;margin-left:81.6pt;margin-top:2.9pt;width:49.65pt;height:23.35pt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" filled="f" stroked="f">
                      <v:textbox>
                        <w:txbxContent>
                          <w:p w14:paraId="69CEDF7C" w14:textId="77777777" w:rsidR="007C56A1" w:rsidRPr="0056113C" w:rsidRDefault="007C56A1" w:rsidP="007C56A1">
                            <w:pPr>
                              <w:rPr>
                                <w:rFonts w:ascii="Chalkboard" w:hAnsi="Chalkboard"/>
                              </w:rPr>
                            </w:pPr>
                            <w:r>
                              <w:rPr>
                                <w:rFonts w:ascii="Chalkboard" w:hAnsi="Chalkboard"/>
                              </w:rPr>
                              <w:t>5m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D9271C">
              <w:rPr>
                <w:rFonts w:ascii="Century Gothic" w:hAnsi="Century Gothic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4ED1B123" wp14:editId="5D856CBF">
                      <wp:simplePos x="0" y="0"/>
                      <wp:positionH relativeFrom="column">
                        <wp:posOffset>1231900</wp:posOffset>
                      </wp:positionH>
                      <wp:positionV relativeFrom="paragraph">
                        <wp:posOffset>591185</wp:posOffset>
                      </wp:positionV>
                      <wp:extent cx="632460" cy="296545"/>
                      <wp:effectExtent l="0" t="0" r="0" b="8255"/>
                      <wp:wrapSquare wrapText="bothSides"/>
                      <wp:docPr id="50" name="Text Box 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32460" cy="2965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C572A759-6A51-4108-AA02-DFA0A04FC94B}">
    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    </a:ext>
                              </a:extLst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1DDC207" w14:textId="77777777" w:rsidR="007C56A1" w:rsidRPr="0056113C" w:rsidRDefault="007C56A1" w:rsidP="007C56A1">
                                  <w:pPr>
                                    <w:rPr>
                                      <w:rFonts w:ascii="Chalkboard" w:hAnsi="Chalkboard"/>
                                    </w:rPr>
                                  </w:pPr>
                                  <w:r>
                                    <w:rPr>
                                      <w:rFonts w:ascii="Chalkboard" w:hAnsi="Chalkboard"/>
                                    </w:rPr>
                                    <w:t>9m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4ED1B123" id="Text Box 50" o:spid="_x0000_s1032" type="#_x0000_t202" style="position:absolute;margin-left:97pt;margin-top:46.55pt;width:49.8pt;height:23.35pt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" filled="f" stroked="f">
                      <v:textbox>
                        <w:txbxContent>
                          <w:p w14:paraId="51DDC207" w14:textId="77777777" w:rsidR="007C56A1" w:rsidRPr="0056113C" w:rsidRDefault="007C56A1" w:rsidP="007C56A1">
                            <w:pPr>
                              <w:rPr>
                                <w:rFonts w:ascii="Chalkboard" w:hAnsi="Chalkboard"/>
                              </w:rPr>
                            </w:pPr>
                            <w:r>
                              <w:rPr>
                                <w:rFonts w:ascii="Chalkboard" w:hAnsi="Chalkboard"/>
                              </w:rPr>
                              <w:t>9m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14:paraId="039735B3" w14:textId="77777777" w:rsidR="007C56A1" w:rsidRPr="00D9271C" w:rsidRDefault="007C56A1" w:rsidP="004322CC">
            <w:pPr>
              <w:spacing w:line="360" w:lineRule="auto"/>
              <w:rPr>
                <w:rFonts w:ascii="Century Gothic" w:hAnsi="Century Gothic"/>
                <w:sz w:val="22"/>
                <w:szCs w:val="22"/>
              </w:rPr>
            </w:pPr>
          </w:p>
          <w:p w14:paraId="5AF3BB70" w14:textId="77777777" w:rsidR="007C56A1" w:rsidRPr="00D9271C" w:rsidRDefault="007C56A1" w:rsidP="004322CC">
            <w:pPr>
              <w:spacing w:line="360" w:lineRule="auto"/>
              <w:rPr>
                <w:rFonts w:ascii="Century Gothic" w:hAnsi="Century Gothic"/>
                <w:sz w:val="22"/>
                <w:szCs w:val="22"/>
              </w:rPr>
            </w:pPr>
          </w:p>
          <w:p w14:paraId="536AA65B" w14:textId="77777777" w:rsidR="007C56A1" w:rsidRPr="00D9271C" w:rsidRDefault="007C56A1" w:rsidP="004322CC">
            <w:pPr>
              <w:spacing w:line="360" w:lineRule="auto"/>
              <w:rPr>
                <w:rFonts w:ascii="Century Gothic" w:hAnsi="Century Gothic"/>
                <w:sz w:val="22"/>
                <w:szCs w:val="22"/>
              </w:rPr>
            </w:pPr>
          </w:p>
          <w:p w14:paraId="3D7CD5C3" w14:textId="77777777" w:rsidR="007C56A1" w:rsidRPr="00D9271C" w:rsidRDefault="007C56A1" w:rsidP="004322CC">
            <w:pPr>
              <w:spacing w:line="360" w:lineRule="auto"/>
              <w:rPr>
                <w:rFonts w:ascii="Century Gothic" w:hAnsi="Century Gothic"/>
                <w:sz w:val="22"/>
                <w:szCs w:val="22"/>
              </w:rPr>
            </w:pPr>
          </w:p>
          <w:p w14:paraId="79217879" w14:textId="77777777" w:rsidR="007C56A1" w:rsidRPr="00D9271C" w:rsidRDefault="007C56A1" w:rsidP="004322CC">
            <w:pPr>
              <w:spacing w:line="360" w:lineRule="auto"/>
              <w:rPr>
                <w:rFonts w:ascii="Century Gothic" w:hAnsi="Century Gothic"/>
                <w:sz w:val="22"/>
                <w:szCs w:val="22"/>
              </w:rPr>
            </w:pPr>
            <w:r w:rsidRPr="00D9271C">
              <w:rPr>
                <w:rFonts w:ascii="Century Gothic" w:hAnsi="Century Gothic"/>
                <w:sz w:val="22"/>
                <w:szCs w:val="22"/>
              </w:rPr>
              <w:t>S:</w:t>
            </w:r>
          </w:p>
          <w:p w14:paraId="1417A39C" w14:textId="77777777" w:rsidR="007C56A1" w:rsidRPr="00D9271C" w:rsidRDefault="007C56A1" w:rsidP="004322CC">
            <w:pPr>
              <w:spacing w:line="360" w:lineRule="auto"/>
              <w:rPr>
                <w:rFonts w:ascii="Century Gothic" w:hAnsi="Century Gothic"/>
                <w:sz w:val="22"/>
                <w:szCs w:val="22"/>
              </w:rPr>
            </w:pPr>
            <w:r w:rsidRPr="00D9271C">
              <w:rPr>
                <w:rFonts w:ascii="Century Gothic" w:hAnsi="Century Gothic"/>
                <w:sz w:val="22"/>
                <w:szCs w:val="22"/>
              </w:rPr>
              <w:t>S:</w:t>
            </w:r>
          </w:p>
          <w:p w14:paraId="69EC4FA4" w14:textId="77777777" w:rsidR="007C56A1" w:rsidRPr="00D9271C" w:rsidRDefault="007C56A1" w:rsidP="004322CC">
            <w:pPr>
              <w:spacing w:line="360" w:lineRule="auto"/>
              <w:rPr>
                <w:rFonts w:ascii="Century Gothic" w:hAnsi="Century Gothic"/>
                <w:sz w:val="22"/>
                <w:szCs w:val="22"/>
              </w:rPr>
            </w:pPr>
            <w:r w:rsidRPr="00D9271C">
              <w:rPr>
                <w:rFonts w:ascii="Century Gothic" w:hAnsi="Century Gothic"/>
                <w:sz w:val="22"/>
                <w:szCs w:val="22"/>
              </w:rPr>
              <w:t>A:</w:t>
            </w:r>
          </w:p>
          <w:p w14:paraId="29B83AB8" w14:textId="77777777" w:rsidR="007C56A1" w:rsidRPr="00D9271C" w:rsidRDefault="007C56A1" w:rsidP="004322CC">
            <w:pPr>
              <w:spacing w:line="360" w:lineRule="auto"/>
              <w:rPr>
                <w:rFonts w:ascii="Century Gothic" w:hAnsi="Century Gothic"/>
                <w:sz w:val="22"/>
                <w:szCs w:val="22"/>
              </w:rPr>
            </w:pPr>
            <w:r w:rsidRPr="00D9271C">
              <w:rPr>
                <w:rFonts w:ascii="Century Gothic" w:hAnsi="Century Gothic"/>
                <w:sz w:val="22"/>
                <w:szCs w:val="22"/>
              </w:rPr>
              <w:t>SR:</w:t>
            </w:r>
          </w:p>
        </w:tc>
      </w:tr>
      <w:tr w:rsidR="007C56A1" w:rsidRPr="00D9271C" w14:paraId="2C9053B1" w14:textId="77777777" w:rsidTr="004322CC">
        <w:trPr>
          <w:trHeight w:val="2769"/>
        </w:trPr>
        <w:tc>
          <w:tcPr>
            <w:tcW w:w="3558" w:type="dxa"/>
          </w:tcPr>
          <w:p w14:paraId="00B52F83" w14:textId="77777777" w:rsidR="007C56A1" w:rsidRPr="00D9271C" w:rsidRDefault="007C56A1" w:rsidP="004322CC">
            <w:pPr>
              <w:rPr>
                <w:rFonts w:ascii="Century Gothic" w:hAnsi="Century Gothic"/>
                <w:sz w:val="22"/>
                <w:szCs w:val="22"/>
              </w:rPr>
            </w:pPr>
            <w:r w:rsidRPr="00D9271C">
              <w:rPr>
                <w:rFonts w:ascii="Century Gothic" w:hAnsi="Century Gothic"/>
                <w:noProof/>
                <w:sz w:val="22"/>
                <w:szCs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62A9BDD7" wp14:editId="24E4D4DF">
                      <wp:simplePos x="0" y="0"/>
                      <wp:positionH relativeFrom="column">
                        <wp:posOffset>-402137</wp:posOffset>
                      </wp:positionH>
                      <wp:positionV relativeFrom="paragraph">
                        <wp:posOffset>28938</wp:posOffset>
                      </wp:positionV>
                      <wp:extent cx="575310" cy="575310"/>
                      <wp:effectExtent l="12700" t="12700" r="21590" b="21590"/>
                      <wp:wrapNone/>
                      <wp:docPr id="22" name="7-Point Star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5310" cy="575310"/>
                              </a:xfrm>
                              <a:prstGeom prst="star7">
                                <a:avLst/>
                              </a:prstGeom>
                            </wps:spPr>
                            <wps:style>
                              <a:lnRef idx="1">
                                <a:schemeClr val="accent4"/>
                              </a:lnRef>
                              <a:fillRef idx="2">
                                <a:schemeClr val="accent4"/>
                              </a:fillRef>
                              <a:effectRef idx="1">
                                <a:schemeClr val="accent4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F7200F1" w14:textId="77777777" w:rsidR="007C56A1" w:rsidRPr="00316185" w:rsidRDefault="007C56A1" w:rsidP="007C56A1">
                                  <w:pPr>
                                    <w:jc w:val="center"/>
                                    <w:rPr>
                                      <w:rFonts w:ascii="Segoe Print" w:hAnsi="Segoe Print"/>
                                      <w:b/>
                                    </w:rPr>
                                  </w:pPr>
                                  <w:r>
                                    <w:rPr>
                                      <w:rFonts w:ascii="Segoe Print" w:hAnsi="Segoe Print"/>
                                      <w:b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2A9BDD7" id="7-Point Star 22" o:spid="_x0000_s1033" style="position:absolute;margin-left:-31.65pt;margin-top:2.3pt;width:45.3pt;height:45.3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75310,575310" o:spt="1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" adj="-11796480,,5400" path="m-1,369986l88591,256039,56973,113948r142091,l287655,r88591,113948l518337,113948,486719,256039r88592,113947l447291,433222,415673,575313,287655,512076,159637,575313,128019,433222,-1,369986xe" fillcolor="#ffd555 [2167]" strokecolor="#ffc000 [3207]" strokeweight=".5pt">
                      <v:fill color2="#ffcc31 [2615]" rotate="t" colors="0 #ffdd9c;.5 #ffd78e;1 #ffd479" focus="100%" type="gradient">
                        <o:fill v:ext="view" type="gradientUnscaled"/>
                      </v:fill>
                      <v:stroke joinstyle="miter"/>
                      <v:formulas/>
                      <v:path arrowok="t" o:connecttype="custom" o:connectlocs="-1,369986;88591,256039;56973,113948;199064,113948;287655,0;376246,113948;518337,113948;486719,256039;575311,369986;447291,433222;415673,575313;287655,512076;159637,575313;128019,433222;-1,369986" o:connectangles="0,0,0,0,0,0,0,0,0,0,0,0,0,0,0" textboxrect="0,0,575310,575310"/>
                      <v:textbox>
                        <w:txbxContent>
                          <w:p w14:paraId="3F7200F1" w14:textId="77777777" w:rsidR="007C56A1" w:rsidRPr="00316185" w:rsidRDefault="007C56A1" w:rsidP="007C56A1">
                            <w:pPr>
                              <w:jc w:val="center"/>
                              <w:rPr>
                                <w:rFonts w:ascii="Segoe Print" w:hAnsi="Segoe Print"/>
                                <w:b/>
                              </w:rPr>
                            </w:pPr>
                            <w:r>
                              <w:rPr>
                                <w:rFonts w:ascii="Segoe Print" w:hAnsi="Segoe Print"/>
                                <w:b/>
                              </w:rPr>
                              <w:t>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D9271C">
              <w:rPr>
                <w:rFonts w:ascii="Century Gothic" w:hAnsi="Century Gothic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79C73AD6" wp14:editId="6B291D0C">
                      <wp:simplePos x="0" y="0"/>
                      <wp:positionH relativeFrom="column">
                        <wp:posOffset>95250</wp:posOffset>
                      </wp:positionH>
                      <wp:positionV relativeFrom="paragraph">
                        <wp:posOffset>589280</wp:posOffset>
                      </wp:positionV>
                      <wp:extent cx="672465" cy="296545"/>
                      <wp:effectExtent l="0" t="0" r="0" b="8255"/>
                      <wp:wrapSquare wrapText="bothSides"/>
                      <wp:docPr id="45" name="Text Box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72465" cy="2965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C572A759-6A51-4108-AA02-DFA0A04FC94B}">
    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    </a:ext>
                              </a:extLst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BD50035" w14:textId="77777777" w:rsidR="007C56A1" w:rsidRPr="0056113C" w:rsidRDefault="007C56A1" w:rsidP="007C56A1">
                                  <w:pPr>
                                    <w:rPr>
                                      <w:rFonts w:ascii="Chalkboard" w:hAnsi="Chalkboard"/>
                                    </w:rPr>
                                  </w:pPr>
                                  <w:r>
                                    <w:rPr>
                                      <w:rFonts w:ascii="Chalkboard" w:hAnsi="Chalkboard"/>
                                    </w:rPr>
                                    <w:t>11</w:t>
                                  </w:r>
                                  <w:r w:rsidRPr="0056113C">
                                    <w:rPr>
                                      <w:rFonts w:ascii="Chalkboard" w:hAnsi="Chalkboard"/>
                                    </w:rPr>
                                    <w:t>cm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79C73AD6" id="Text Box 45" o:spid="_x0000_s1034" type="#_x0000_t202" style="position:absolute;margin-left:7.5pt;margin-top:46.4pt;width:52.95pt;height:23.35pt;z-index:2516797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" filled="f" stroked="f">
                      <v:textbox>
                        <w:txbxContent>
                          <w:p w14:paraId="3BD50035" w14:textId="77777777" w:rsidR="007C56A1" w:rsidRPr="0056113C" w:rsidRDefault="007C56A1" w:rsidP="007C56A1">
                            <w:pPr>
                              <w:rPr>
                                <w:rFonts w:ascii="Chalkboard" w:hAnsi="Chalkboard"/>
                              </w:rPr>
                            </w:pPr>
                            <w:r>
                              <w:rPr>
                                <w:rFonts w:ascii="Chalkboard" w:hAnsi="Chalkboard"/>
                              </w:rPr>
                              <w:t>11</w:t>
                            </w:r>
                            <w:r w:rsidRPr="0056113C">
                              <w:rPr>
                                <w:rFonts w:ascii="Chalkboard" w:hAnsi="Chalkboard"/>
                              </w:rPr>
                              <w:t>cm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D9271C">
              <w:rPr>
                <w:rFonts w:ascii="Century Gothic" w:hAnsi="Century Gothic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234C5890" wp14:editId="42EE41E3">
                      <wp:simplePos x="0" y="0"/>
                      <wp:positionH relativeFrom="column">
                        <wp:posOffset>534035</wp:posOffset>
                      </wp:positionH>
                      <wp:positionV relativeFrom="paragraph">
                        <wp:posOffset>1098550</wp:posOffset>
                      </wp:positionV>
                      <wp:extent cx="704850" cy="296545"/>
                      <wp:effectExtent l="0" t="0" r="0" b="8255"/>
                      <wp:wrapSquare wrapText="bothSides"/>
                      <wp:docPr id="46" name="Text Box 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04850" cy="2965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C572A759-6A51-4108-AA02-DFA0A04FC94B}">
    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    </a:ext>
                              </a:extLst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12B7E57" w14:textId="77777777" w:rsidR="007C56A1" w:rsidRPr="0056113C" w:rsidRDefault="007C56A1" w:rsidP="007C56A1">
                                  <w:pPr>
                                    <w:rPr>
                                      <w:rFonts w:ascii="Chalkboard" w:hAnsi="Chalkboard"/>
                                    </w:rPr>
                                  </w:pPr>
                                  <w:r>
                                    <w:rPr>
                                      <w:rFonts w:ascii="Chalkboard" w:hAnsi="Chalkboard"/>
                                    </w:rPr>
                                    <w:t>3</w:t>
                                  </w:r>
                                  <w:r w:rsidRPr="0056113C">
                                    <w:rPr>
                                      <w:rFonts w:ascii="Chalkboard" w:hAnsi="Chalkboard"/>
                                    </w:rPr>
                                    <w:t>cm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234C5890" id="Text Box 46" o:spid="_x0000_s1035" type="#_x0000_t202" style="position:absolute;margin-left:42.05pt;margin-top:86.5pt;width:55.5pt;height:23.35pt;z-index:2516807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" filled="f" stroked="f">
                      <v:textbox>
                        <w:txbxContent>
                          <w:p w14:paraId="412B7E57" w14:textId="77777777" w:rsidR="007C56A1" w:rsidRPr="0056113C" w:rsidRDefault="007C56A1" w:rsidP="007C56A1">
                            <w:pPr>
                              <w:rPr>
                                <w:rFonts w:ascii="Chalkboard" w:hAnsi="Chalkboard"/>
                              </w:rPr>
                            </w:pPr>
                            <w:r>
                              <w:rPr>
                                <w:rFonts w:ascii="Chalkboard" w:hAnsi="Chalkboard"/>
                              </w:rPr>
                              <w:t>3</w:t>
                            </w:r>
                            <w:r w:rsidRPr="0056113C">
                              <w:rPr>
                                <w:rFonts w:ascii="Chalkboard" w:hAnsi="Chalkboard"/>
                              </w:rPr>
                              <w:t>cm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D9271C">
              <w:rPr>
                <w:rFonts w:ascii="Century Gothic" w:hAnsi="Century Gothic"/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672576" behindDoc="0" locked="0" layoutInCell="1" allowOverlap="1" wp14:anchorId="4962766F" wp14:editId="6166596A">
                      <wp:simplePos x="0" y="0"/>
                      <wp:positionH relativeFrom="column">
                        <wp:posOffset>555625</wp:posOffset>
                      </wp:positionH>
                      <wp:positionV relativeFrom="paragraph">
                        <wp:posOffset>102235</wp:posOffset>
                      </wp:positionV>
                      <wp:extent cx="612775" cy="989965"/>
                      <wp:effectExtent l="0" t="0" r="15875" b="19685"/>
                      <wp:wrapThrough wrapText="bothSides">
                        <wp:wrapPolygon edited="0">
                          <wp:start x="0" y="0"/>
                          <wp:lineTo x="0" y="21614"/>
                          <wp:lineTo x="21488" y="21614"/>
                          <wp:lineTo x="21488" y="19951"/>
                          <wp:lineTo x="2015" y="0"/>
                          <wp:lineTo x="0" y="0"/>
                        </wp:wrapPolygon>
                      </wp:wrapThrough>
                      <wp:docPr id="47" name="Group 4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12775" cy="989965"/>
                                <a:chOff x="0" y="0"/>
                                <a:chExt cx="1075055" cy="770255"/>
                              </a:xfrm>
                            </wpg:grpSpPr>
                            <wps:wsp>
                              <wps:cNvPr id="52" name="Right Triangle 52"/>
                              <wps:cNvSpPr/>
                              <wps:spPr>
                                <a:xfrm>
                                  <a:off x="0" y="0"/>
                                  <a:ext cx="1075055" cy="770255"/>
                                </a:xfrm>
                                <a:prstGeom prst="rtTriangl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solidFill>
                                    <a:srgbClr val="000000"/>
                                  </a:solidFill>
                                </a:ln>
                                <a:effectLst/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2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3" name="Rectangle 53"/>
                              <wps:cNvSpPr/>
                              <wps:spPr>
                                <a:xfrm>
                                  <a:off x="0" y="645420"/>
                                  <a:ext cx="258831" cy="11594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solidFill>
                                    <a:srgbClr val="000000"/>
                                  </a:solidFill>
                                </a:ln>
                                <a:effectLst/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2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28A005E" id="Group 47" o:spid="_x0000_s1026" style="position:absolute;margin-left:43.75pt;margin-top:8.05pt;width:48.25pt;height:77.95pt;z-index:251672576;mso-width-relative:margin;mso-height-relative:margin" coordsize="10750,770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">
                      <v:shape id="Right Triangle 52" o:spid="_x0000_s1027" type="#_x0000_t6" style="position:absolute;width:10750;height:7702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" strokeweight=".5pt"/>
                      <v:rect id="Rectangle 53" o:spid="_x0000_s1028" style="position:absolute;top:6454;width:2588;height:1159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" fillcolor="black" strokeweight=".5pt"/>
                      <w10:wrap type="through"/>
                    </v:group>
                  </w:pict>
                </mc:Fallback>
              </mc:AlternateContent>
            </w:r>
          </w:p>
        </w:tc>
        <w:tc>
          <w:tcPr>
            <w:tcW w:w="3559" w:type="dxa"/>
          </w:tcPr>
          <w:p w14:paraId="41EC6CDC" w14:textId="77777777" w:rsidR="007C56A1" w:rsidRPr="00D9271C" w:rsidRDefault="007C56A1" w:rsidP="004322CC">
            <w:pPr>
              <w:rPr>
                <w:rFonts w:ascii="Century Gothic" w:hAnsi="Century Gothic"/>
                <w:sz w:val="22"/>
                <w:szCs w:val="22"/>
              </w:rPr>
            </w:pPr>
            <w:r w:rsidRPr="00D9271C">
              <w:rPr>
                <w:rFonts w:ascii="Century Gothic" w:hAnsi="Century Gothic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2E811039" wp14:editId="285836F2">
                      <wp:simplePos x="0" y="0"/>
                      <wp:positionH relativeFrom="column">
                        <wp:posOffset>-6985</wp:posOffset>
                      </wp:positionH>
                      <wp:positionV relativeFrom="paragraph">
                        <wp:posOffset>447675</wp:posOffset>
                      </wp:positionV>
                      <wp:extent cx="516255" cy="296545"/>
                      <wp:effectExtent l="0" t="0" r="0" b="8255"/>
                      <wp:wrapSquare wrapText="bothSides"/>
                      <wp:docPr id="66" name="Text Box 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16255" cy="2965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C572A759-6A51-4108-AA02-DFA0A04FC94B}">
    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    </a:ext>
                              </a:extLst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6A23239" w14:textId="77777777" w:rsidR="007C56A1" w:rsidRPr="0056113C" w:rsidRDefault="007C56A1" w:rsidP="007C56A1">
                                  <w:pPr>
                                    <w:rPr>
                                      <w:rFonts w:ascii="Chalkboard" w:hAnsi="Chalkboard"/>
                                    </w:rPr>
                                  </w:pPr>
                                  <w:r>
                                    <w:rPr>
                                      <w:rFonts w:ascii="Chalkboard" w:hAnsi="Chalkboard"/>
                                    </w:rPr>
                                    <w:t>12m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E811039" id="Text Box 66" o:spid="_x0000_s1036" type="#_x0000_t202" style="position:absolute;margin-left:-.55pt;margin-top:35.25pt;width:40.65pt;height:23.3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" filled="f" stroked="f">
                      <v:textbox>
                        <w:txbxContent>
                          <w:p w14:paraId="16A23239" w14:textId="77777777" w:rsidR="007C56A1" w:rsidRPr="0056113C" w:rsidRDefault="007C56A1" w:rsidP="007C56A1">
                            <w:pPr>
                              <w:rPr>
                                <w:rFonts w:ascii="Chalkboard" w:hAnsi="Chalkboard"/>
                              </w:rPr>
                            </w:pPr>
                            <w:r>
                              <w:rPr>
                                <w:rFonts w:ascii="Chalkboard" w:hAnsi="Chalkboard"/>
                              </w:rPr>
                              <w:t>12m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D9271C">
              <w:rPr>
                <w:rFonts w:ascii="Century Gothic" w:hAnsi="Century Gothic"/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674624" behindDoc="0" locked="0" layoutInCell="1" allowOverlap="1" wp14:anchorId="5B40AC64" wp14:editId="5B22674C">
                      <wp:simplePos x="0" y="0"/>
                      <wp:positionH relativeFrom="column">
                        <wp:posOffset>400685</wp:posOffset>
                      </wp:positionH>
                      <wp:positionV relativeFrom="paragraph">
                        <wp:posOffset>261620</wp:posOffset>
                      </wp:positionV>
                      <wp:extent cx="1282700" cy="875030"/>
                      <wp:effectExtent l="0" t="0" r="38100" b="13970"/>
                      <wp:wrapThrough wrapText="bothSides">
                        <wp:wrapPolygon edited="0">
                          <wp:start x="21600" y="21600"/>
                          <wp:lineTo x="21600" y="282"/>
                          <wp:lineTo x="20317" y="282"/>
                          <wp:lineTo x="-214" y="20346"/>
                          <wp:lineTo x="-214" y="21600"/>
                          <wp:lineTo x="21600" y="21600"/>
                        </wp:wrapPolygon>
                      </wp:wrapThrough>
                      <wp:docPr id="67" name="Group 6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 rot="10800000" flipH="1">
                                <a:off x="0" y="0"/>
                                <a:ext cx="1282700" cy="875030"/>
                                <a:chOff x="0" y="0"/>
                                <a:chExt cx="1075055" cy="770255"/>
                              </a:xfrm>
                            </wpg:grpSpPr>
                            <wps:wsp>
                              <wps:cNvPr id="68" name="Right Triangle 68"/>
                              <wps:cNvSpPr/>
                              <wps:spPr>
                                <a:xfrm>
                                  <a:off x="0" y="0"/>
                                  <a:ext cx="1075055" cy="770255"/>
                                </a:xfrm>
                                <a:prstGeom prst="rtTriangl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solidFill>
                                    <a:srgbClr val="000000"/>
                                  </a:solidFill>
                                </a:ln>
                                <a:effectLst/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2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9" name="Rectangle 69"/>
                              <wps:cNvSpPr/>
                              <wps:spPr>
                                <a:xfrm>
                                  <a:off x="0" y="607656"/>
                                  <a:ext cx="150792" cy="15371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solidFill>
                                    <a:srgbClr val="000000"/>
                                  </a:solidFill>
                                </a:ln>
                                <a:effectLst/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2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92715AF" id="Group 67" o:spid="_x0000_s1026" style="position:absolute;margin-left:31.55pt;margin-top:20.6pt;width:101pt;height:68.9pt;rotation:180;flip:x;z-index:251674624;mso-width-relative:margin;mso-height-relative:margin" coordsize="10750,770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">
                      <v:shape id="Right Triangle 68" o:spid="_x0000_s1027" type="#_x0000_t6" style="position:absolute;width:10750;height:7702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" strokeweight=".5pt"/>
                      <v:rect id="Rectangle 69" o:spid="_x0000_s1028" style="position:absolute;top:6076;width:1507;height:153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" fillcolor="black" strokeweight=".5pt"/>
                      <w10:wrap type="through"/>
                    </v:group>
                  </w:pict>
                </mc:Fallback>
              </mc:AlternateContent>
            </w:r>
            <w:r w:rsidRPr="00D9271C">
              <w:rPr>
                <w:rFonts w:ascii="Century Gothic" w:hAnsi="Century Gothic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51E1A8D3" wp14:editId="591674CD">
                      <wp:simplePos x="0" y="0"/>
                      <wp:positionH relativeFrom="column">
                        <wp:posOffset>743585</wp:posOffset>
                      </wp:positionH>
                      <wp:positionV relativeFrom="paragraph">
                        <wp:posOffset>43392</wp:posOffset>
                      </wp:positionV>
                      <wp:extent cx="516255" cy="296545"/>
                      <wp:effectExtent l="0" t="0" r="0" b="8255"/>
                      <wp:wrapNone/>
                      <wp:docPr id="65" name="Text Box 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16255" cy="2965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C572A759-6A51-4108-AA02-DFA0A04FC94B}">
    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    </a:ext>
                              </a:extLst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E284361" w14:textId="77777777" w:rsidR="007C56A1" w:rsidRPr="0056113C" w:rsidRDefault="007C56A1" w:rsidP="007C56A1">
                                  <w:pPr>
                                    <w:rPr>
                                      <w:rFonts w:ascii="Chalkboard" w:hAnsi="Chalkboard"/>
                                    </w:rPr>
                                  </w:pPr>
                                  <w:r>
                                    <w:rPr>
                                      <w:rFonts w:ascii="Chalkboard" w:hAnsi="Chalkboard"/>
                                    </w:rPr>
                                    <w:t>20m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1E1A8D3" id="Text Box 65" o:spid="_x0000_s1037" type="#_x0000_t202" style="position:absolute;margin-left:58.55pt;margin-top:3.4pt;width:40.65pt;height:23.3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" filled="f" stroked="f">
                      <v:textbox>
                        <w:txbxContent>
                          <w:p w14:paraId="6E284361" w14:textId="77777777" w:rsidR="007C56A1" w:rsidRPr="0056113C" w:rsidRDefault="007C56A1" w:rsidP="007C56A1">
                            <w:pPr>
                              <w:rPr>
                                <w:rFonts w:ascii="Chalkboard" w:hAnsi="Chalkboard"/>
                              </w:rPr>
                            </w:pPr>
                            <w:r>
                              <w:rPr>
                                <w:rFonts w:ascii="Chalkboard" w:hAnsi="Chalkboard"/>
                              </w:rPr>
                              <w:t>20m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3559" w:type="dxa"/>
          </w:tcPr>
          <w:p w14:paraId="26191D93" w14:textId="77777777" w:rsidR="007C56A1" w:rsidRPr="00D9271C" w:rsidRDefault="007C56A1" w:rsidP="004322CC">
            <w:pPr>
              <w:rPr>
                <w:rFonts w:ascii="Century Gothic" w:hAnsi="Century Gothic"/>
                <w:sz w:val="22"/>
                <w:szCs w:val="22"/>
              </w:rPr>
            </w:pPr>
            <w:r w:rsidRPr="00D9271C">
              <w:rPr>
                <w:rFonts w:ascii="Century Gothic" w:hAnsi="Century Gothic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4D8BC79F" wp14:editId="0675EEDD">
                      <wp:simplePos x="0" y="0"/>
                      <wp:positionH relativeFrom="column">
                        <wp:posOffset>434975</wp:posOffset>
                      </wp:positionH>
                      <wp:positionV relativeFrom="paragraph">
                        <wp:posOffset>127000</wp:posOffset>
                      </wp:positionV>
                      <wp:extent cx="680085" cy="296545"/>
                      <wp:effectExtent l="0" t="0" r="0" b="8255"/>
                      <wp:wrapNone/>
                      <wp:docPr id="54" name="Text Box 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80085" cy="2965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C572A759-6A51-4108-AA02-DFA0A04FC94B}">
    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    </a:ext>
                              </a:extLst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A5AD0E8" w14:textId="77777777" w:rsidR="007C56A1" w:rsidRPr="0056113C" w:rsidRDefault="007C56A1" w:rsidP="007C56A1">
                                  <w:pPr>
                                    <w:rPr>
                                      <w:rFonts w:ascii="Chalkboard" w:hAnsi="Chalkboard"/>
                                    </w:rPr>
                                  </w:pPr>
                                  <w:r>
                                    <w:rPr>
                                      <w:rFonts w:ascii="Chalkboard" w:hAnsi="Chalkboard"/>
                                    </w:rPr>
                                    <w:t>14mm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4D8BC79F" id="Text Box 54" o:spid="_x0000_s1038" type="#_x0000_t202" style="position:absolute;margin-left:34.25pt;margin-top:10pt;width:53.55pt;height:23.35pt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" filled="f" stroked="f">
                      <v:textbox>
                        <w:txbxContent>
                          <w:p w14:paraId="3A5AD0E8" w14:textId="77777777" w:rsidR="007C56A1" w:rsidRPr="0056113C" w:rsidRDefault="007C56A1" w:rsidP="007C56A1">
                            <w:pPr>
                              <w:rPr>
                                <w:rFonts w:ascii="Chalkboard" w:hAnsi="Chalkboard"/>
                              </w:rPr>
                            </w:pPr>
                            <w:r>
                              <w:rPr>
                                <w:rFonts w:ascii="Chalkboard" w:hAnsi="Chalkboard"/>
                              </w:rPr>
                              <w:t>14mm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D9271C">
              <w:rPr>
                <w:rFonts w:ascii="Century Gothic" w:hAnsi="Century Gothic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75594E6D" wp14:editId="7E22AA00">
                      <wp:simplePos x="0" y="0"/>
                      <wp:positionH relativeFrom="column">
                        <wp:posOffset>1232535</wp:posOffset>
                      </wp:positionH>
                      <wp:positionV relativeFrom="paragraph">
                        <wp:posOffset>626745</wp:posOffset>
                      </wp:positionV>
                      <wp:extent cx="632460" cy="296545"/>
                      <wp:effectExtent l="0" t="0" r="0" b="8255"/>
                      <wp:wrapSquare wrapText="bothSides"/>
                      <wp:docPr id="55" name="Text Box 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32460" cy="2965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C572A759-6A51-4108-AA02-DFA0A04FC94B}">
    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    </a:ext>
                              </a:extLst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A6FC445" w14:textId="77777777" w:rsidR="007C56A1" w:rsidRPr="0056113C" w:rsidRDefault="007C56A1" w:rsidP="007C56A1">
                                  <w:pPr>
                                    <w:rPr>
                                      <w:rFonts w:ascii="Chalkboard" w:hAnsi="Chalkboard"/>
                                    </w:rPr>
                                  </w:pPr>
                                  <w:r>
                                    <w:rPr>
                                      <w:rFonts w:ascii="Chalkboard" w:hAnsi="Chalkboard"/>
                                    </w:rPr>
                                    <w:t>10mm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75594E6D" id="Text Box 55" o:spid="_x0000_s1039" type="#_x0000_t202" style="position:absolute;margin-left:97.05pt;margin-top:49.35pt;width:49.8pt;height:23.35pt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" filled="f" stroked="f">
                      <v:textbox>
                        <w:txbxContent>
                          <w:p w14:paraId="1A6FC445" w14:textId="77777777" w:rsidR="007C56A1" w:rsidRPr="0056113C" w:rsidRDefault="007C56A1" w:rsidP="007C56A1">
                            <w:pPr>
                              <w:rPr>
                                <w:rFonts w:ascii="Chalkboard" w:hAnsi="Chalkboard"/>
                              </w:rPr>
                            </w:pPr>
                            <w:r>
                              <w:rPr>
                                <w:rFonts w:ascii="Chalkboard" w:hAnsi="Chalkboard"/>
                              </w:rPr>
                              <w:t>10mm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D9271C">
              <w:rPr>
                <w:rFonts w:ascii="Century Gothic" w:hAnsi="Century Gothic"/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673600" behindDoc="0" locked="0" layoutInCell="1" allowOverlap="1" wp14:anchorId="12E0AC54" wp14:editId="503FBC66">
                      <wp:simplePos x="0" y="0"/>
                      <wp:positionH relativeFrom="column">
                        <wp:posOffset>128905</wp:posOffset>
                      </wp:positionH>
                      <wp:positionV relativeFrom="paragraph">
                        <wp:posOffset>337820</wp:posOffset>
                      </wp:positionV>
                      <wp:extent cx="1075055" cy="770255"/>
                      <wp:effectExtent l="0" t="0" r="17145" b="17145"/>
                      <wp:wrapThrough wrapText="bothSides">
                        <wp:wrapPolygon edited="0">
                          <wp:start x="21600" y="21600"/>
                          <wp:lineTo x="21600" y="20175"/>
                          <wp:lineTo x="1697" y="231"/>
                          <wp:lineTo x="166" y="231"/>
                          <wp:lineTo x="166" y="21600"/>
                          <wp:lineTo x="21600" y="21600"/>
                        </wp:wrapPolygon>
                      </wp:wrapThrough>
                      <wp:docPr id="56" name="Group 5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 rot="10800000">
                                <a:off x="0" y="0"/>
                                <a:ext cx="1075055" cy="770255"/>
                                <a:chOff x="0" y="0"/>
                                <a:chExt cx="1075055" cy="770255"/>
                              </a:xfrm>
                            </wpg:grpSpPr>
                            <wps:wsp>
                              <wps:cNvPr id="57" name="Right Triangle 57"/>
                              <wps:cNvSpPr/>
                              <wps:spPr>
                                <a:xfrm>
                                  <a:off x="0" y="0"/>
                                  <a:ext cx="1075055" cy="770255"/>
                                </a:xfrm>
                                <a:prstGeom prst="rtTriangl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solidFill>
                                    <a:srgbClr val="000000"/>
                                  </a:solidFill>
                                </a:ln>
                                <a:effectLst/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2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8" name="Rectangle 58"/>
                              <wps:cNvSpPr/>
                              <wps:spPr>
                                <a:xfrm>
                                  <a:off x="0" y="600710"/>
                                  <a:ext cx="168910" cy="16065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solidFill>
                                    <a:srgbClr val="000000"/>
                                  </a:solidFill>
                                </a:ln>
                                <a:effectLst/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2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034D8E7" id="Group 56" o:spid="_x0000_s1026" style="position:absolute;margin-left:10.15pt;margin-top:26.6pt;width:84.65pt;height:60.65pt;rotation:180;z-index:251673600;mso-width-relative:margin;mso-height-relative:margin" coordsize="10750,770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">
                      <v:shape id="Right Triangle 57" o:spid="_x0000_s1027" type="#_x0000_t6" style="position:absolute;width:10750;height:7702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" strokeweight=".5pt"/>
                      <v:rect id="Rectangle 58" o:spid="_x0000_s1028" style="position:absolute;top:6007;width:1689;height:160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" fillcolor="black" strokeweight=".5pt"/>
                      <w10:wrap type="through"/>
                    </v:group>
                  </w:pict>
                </mc:Fallback>
              </mc:AlternateContent>
            </w:r>
          </w:p>
        </w:tc>
      </w:tr>
      <w:tr w:rsidR="007C56A1" w:rsidRPr="00D9271C" w14:paraId="00FB2D92" w14:textId="77777777" w:rsidTr="004322CC">
        <w:trPr>
          <w:trHeight w:val="3253"/>
        </w:trPr>
        <w:tc>
          <w:tcPr>
            <w:tcW w:w="3558" w:type="dxa"/>
          </w:tcPr>
          <w:p w14:paraId="37E76520" w14:textId="77777777" w:rsidR="007C56A1" w:rsidRPr="00D9271C" w:rsidRDefault="007C56A1" w:rsidP="004322CC">
            <w:pPr>
              <w:rPr>
                <w:rFonts w:ascii="Century Gothic" w:hAnsi="Century Gothic"/>
                <w:sz w:val="22"/>
                <w:szCs w:val="22"/>
              </w:rPr>
            </w:pPr>
            <w:r w:rsidRPr="00D9271C">
              <w:rPr>
                <w:rFonts w:ascii="Century Gothic" w:hAnsi="Century Gothic"/>
                <w:noProof/>
                <w:sz w:val="22"/>
                <w:szCs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382B8380" wp14:editId="7860954C">
                      <wp:simplePos x="0" y="0"/>
                      <wp:positionH relativeFrom="column">
                        <wp:posOffset>-404676</wp:posOffset>
                      </wp:positionH>
                      <wp:positionV relativeFrom="paragraph">
                        <wp:posOffset>52705</wp:posOffset>
                      </wp:positionV>
                      <wp:extent cx="575324" cy="575324"/>
                      <wp:effectExtent l="57150" t="38100" r="53340" b="91440"/>
                      <wp:wrapNone/>
                      <wp:docPr id="23" name="7-Point Star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5324" cy="575324"/>
                              </a:xfrm>
                              <a:prstGeom prst="star7">
                                <a:avLst/>
                              </a:prstGeom>
                            </wps:spPr>
                            <wps:style>
                              <a:lnRef idx="1">
                                <a:schemeClr val="accent2"/>
                              </a:lnRef>
                              <a:fillRef idx="2">
                                <a:schemeClr val="accent2"/>
                              </a:fillRef>
                              <a:effectRef idx="1">
                                <a:schemeClr val="accent2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3FD57CA" w14:textId="77777777" w:rsidR="007C56A1" w:rsidRPr="00316185" w:rsidRDefault="007C56A1" w:rsidP="007C56A1">
                                  <w:pPr>
                                    <w:jc w:val="center"/>
                                    <w:rPr>
                                      <w:rFonts w:ascii="Segoe Print" w:hAnsi="Segoe Print"/>
                                      <w:b/>
                                    </w:rPr>
                                  </w:pPr>
                                  <w:r>
                                    <w:rPr>
                                      <w:rFonts w:ascii="Segoe Print" w:hAnsi="Segoe Print"/>
                                      <w:b/>
                                    </w:rPr>
                                    <w:t>R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82B8380" id="7-Point Star 23" o:spid="_x0000_s1040" style="position:absolute;margin-left:-31.85pt;margin-top:4.15pt;width:45.3pt;height:45.3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75324,575324" o:spt="1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" adj="-11796480,,5400" path="m-1,369995l88593,256045,56975,113950r142094,1l287662,r88593,113951l518349,113950,486731,256045r88594,113950l447302,433232,415683,575327,287662,512088,159641,575327,128022,433232,-1,369995xe" fillcolor="#f3a875 [2165]" strokecolor="#ed7d31 [3205]" strokeweight=".5pt">
                      <v:fill color2="#f09558 [2613]" rotate="t" colors="0 #f7bda4;.5 #f5b195;1 #f8a581" focus="100%" type="gradient">
                        <o:fill v:ext="view" type="gradientUnscaled"/>
                      </v:fill>
                      <v:stroke joinstyle="miter"/>
                      <v:formulas/>
                      <v:path arrowok="t" o:connecttype="custom" o:connectlocs="-1,369995;88593,256045;56975,113950;199069,113951;287662,0;376255,113951;518349,113950;486731,256045;575325,369995;447302,433232;415683,575327;287662,512088;159641,575327;128022,433232;-1,369995" o:connectangles="0,0,0,0,0,0,0,0,0,0,0,0,0,0,0" textboxrect="0,0,575324,575324"/>
                      <v:textbox>
                        <w:txbxContent>
                          <w:p w14:paraId="63FD57CA" w14:textId="77777777" w:rsidR="007C56A1" w:rsidRPr="00316185" w:rsidRDefault="007C56A1" w:rsidP="007C56A1">
                            <w:pPr>
                              <w:jc w:val="center"/>
                              <w:rPr>
                                <w:rFonts w:ascii="Segoe Print" w:hAnsi="Segoe Print"/>
                                <w:b/>
                              </w:rPr>
                            </w:pPr>
                            <w:r>
                              <w:rPr>
                                <w:rFonts w:ascii="Segoe Print" w:hAnsi="Segoe Print"/>
                                <w:b/>
                              </w:rPr>
                              <w:t>R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D9271C">
              <w:rPr>
                <w:rFonts w:ascii="Century Gothic" w:hAnsi="Century Gothic"/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681792" behindDoc="0" locked="0" layoutInCell="1" allowOverlap="1" wp14:anchorId="2C4C6F9C" wp14:editId="0B6275D6">
                      <wp:simplePos x="0" y="0"/>
                      <wp:positionH relativeFrom="column">
                        <wp:posOffset>229235</wp:posOffset>
                      </wp:positionH>
                      <wp:positionV relativeFrom="paragraph">
                        <wp:posOffset>100965</wp:posOffset>
                      </wp:positionV>
                      <wp:extent cx="612775" cy="989965"/>
                      <wp:effectExtent l="0" t="10795" r="36830" b="36830"/>
                      <wp:wrapThrough wrapText="bothSides">
                        <wp:wrapPolygon edited="0">
                          <wp:start x="21981" y="19633"/>
                          <wp:lineTo x="6760" y="5223"/>
                          <wp:lineTo x="-403" y="236"/>
                          <wp:lineTo x="-403" y="21849"/>
                          <wp:lineTo x="21981" y="21849"/>
                          <wp:lineTo x="21981" y="19633"/>
                        </wp:wrapPolygon>
                      </wp:wrapThrough>
                      <wp:docPr id="77" name="Group 7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 rot="16200000">
                                <a:off x="0" y="0"/>
                                <a:ext cx="612775" cy="989965"/>
                                <a:chOff x="0" y="0"/>
                                <a:chExt cx="1075055" cy="770255"/>
                              </a:xfrm>
                            </wpg:grpSpPr>
                            <wps:wsp>
                              <wps:cNvPr id="78" name="Right Triangle 78"/>
                              <wps:cNvSpPr/>
                              <wps:spPr>
                                <a:xfrm>
                                  <a:off x="0" y="0"/>
                                  <a:ext cx="1075055" cy="770255"/>
                                </a:xfrm>
                                <a:prstGeom prst="rtTriangl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solidFill>
                                    <a:srgbClr val="000000"/>
                                  </a:solidFill>
                                </a:ln>
                                <a:effectLst/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2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9" name="Rectangle 79"/>
                              <wps:cNvSpPr/>
                              <wps:spPr>
                                <a:xfrm>
                                  <a:off x="0" y="645420"/>
                                  <a:ext cx="258831" cy="11594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solidFill>
                                    <a:srgbClr val="000000"/>
                                  </a:solidFill>
                                </a:ln>
                                <a:effectLst/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2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71DB989" id="Group 77" o:spid="_x0000_s1026" style="position:absolute;margin-left:18.05pt;margin-top:7.95pt;width:48.25pt;height:77.95pt;rotation:-90;z-index:251681792;mso-width-relative:margin;mso-height-relative:margin" coordsize="10750,770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">
                      <v:shape id="Right Triangle 78" o:spid="_x0000_s1027" type="#_x0000_t6" style="position:absolute;width:10750;height:7702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" strokeweight=".5pt"/>
                      <v:rect id="Rectangle 79" o:spid="_x0000_s1028" style="position:absolute;top:6454;width:2588;height:1159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" fillcolor="black" strokeweight=".5pt"/>
                      <w10:wrap type="through"/>
                    </v:group>
                  </w:pict>
                </mc:Fallback>
              </mc:AlternateContent>
            </w:r>
          </w:p>
          <w:p w14:paraId="431F3C77" w14:textId="77777777" w:rsidR="007C56A1" w:rsidRPr="00D9271C" w:rsidRDefault="007C56A1" w:rsidP="004322CC">
            <w:pPr>
              <w:rPr>
                <w:rFonts w:ascii="Century Gothic" w:hAnsi="Century Gothic"/>
                <w:sz w:val="22"/>
                <w:szCs w:val="22"/>
              </w:rPr>
            </w:pPr>
            <w:r w:rsidRPr="00D9271C">
              <w:rPr>
                <w:rFonts w:ascii="Century Gothic" w:hAnsi="Century Gothic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5B4F5521" wp14:editId="0D81AA48">
                      <wp:simplePos x="0" y="0"/>
                      <wp:positionH relativeFrom="column">
                        <wp:posOffset>281305</wp:posOffset>
                      </wp:positionH>
                      <wp:positionV relativeFrom="paragraph">
                        <wp:posOffset>740410</wp:posOffset>
                      </wp:positionV>
                      <wp:extent cx="704850" cy="296545"/>
                      <wp:effectExtent l="0" t="0" r="0" b="8255"/>
                      <wp:wrapSquare wrapText="bothSides"/>
                      <wp:docPr id="76" name="Text Box 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04850" cy="2965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C572A759-6A51-4108-AA02-DFA0A04FC94B}">
    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    </a:ext>
                              </a:extLst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743EE6F" w14:textId="77777777" w:rsidR="007C56A1" w:rsidRPr="0056113C" w:rsidRDefault="007C56A1" w:rsidP="007C56A1">
                                  <w:pPr>
                                    <w:rPr>
                                      <w:rFonts w:ascii="Chalkboard" w:hAnsi="Chalkboard"/>
                                    </w:rPr>
                                  </w:pPr>
                                  <w:r>
                                    <w:rPr>
                                      <w:rFonts w:ascii="Chalkboard" w:hAnsi="Chalkboard"/>
                                    </w:rPr>
                                    <w:t>3.8</w:t>
                                  </w:r>
                                  <w:r w:rsidRPr="0056113C">
                                    <w:rPr>
                                      <w:rFonts w:ascii="Chalkboard" w:hAnsi="Chalkboard"/>
                                    </w:rPr>
                                    <w:t>cm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5B4F5521" id="Text Box 76" o:spid="_x0000_s1041" type="#_x0000_t202" style="position:absolute;margin-left:22.15pt;margin-top:58.3pt;width:55.5pt;height:23.35pt;z-index:2516899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" filled="f" stroked="f">
                      <v:textbox>
                        <w:txbxContent>
                          <w:p w14:paraId="5743EE6F" w14:textId="77777777" w:rsidR="007C56A1" w:rsidRPr="0056113C" w:rsidRDefault="007C56A1" w:rsidP="007C56A1">
                            <w:pPr>
                              <w:rPr>
                                <w:rFonts w:ascii="Chalkboard" w:hAnsi="Chalkboard"/>
                              </w:rPr>
                            </w:pPr>
                            <w:r>
                              <w:rPr>
                                <w:rFonts w:ascii="Chalkboard" w:hAnsi="Chalkboard"/>
                              </w:rPr>
                              <w:t>3.8</w:t>
                            </w:r>
                            <w:r w:rsidRPr="0056113C">
                              <w:rPr>
                                <w:rFonts w:ascii="Chalkboard" w:hAnsi="Chalkboard"/>
                              </w:rPr>
                              <w:t>cm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D9271C">
              <w:rPr>
                <w:rFonts w:ascii="Century Gothic" w:hAnsi="Century Gothic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426E5716" wp14:editId="1E0FB30C">
                      <wp:simplePos x="0" y="0"/>
                      <wp:positionH relativeFrom="column">
                        <wp:posOffset>1000760</wp:posOffset>
                      </wp:positionH>
                      <wp:positionV relativeFrom="paragraph">
                        <wp:posOffset>314960</wp:posOffset>
                      </wp:positionV>
                      <wp:extent cx="672465" cy="296545"/>
                      <wp:effectExtent l="0" t="0" r="0" b="8255"/>
                      <wp:wrapSquare wrapText="bothSides"/>
                      <wp:docPr id="75" name="Text Box 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72465" cy="2965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C572A759-6A51-4108-AA02-DFA0A04FC94B}">
    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    </a:ext>
                              </a:extLst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4DAC8CD" w14:textId="77777777" w:rsidR="007C56A1" w:rsidRPr="0056113C" w:rsidRDefault="007C56A1" w:rsidP="007C56A1">
                                  <w:pPr>
                                    <w:rPr>
                                      <w:rFonts w:ascii="Chalkboard" w:hAnsi="Chalkboard"/>
                                    </w:rPr>
                                  </w:pPr>
                                  <w:r>
                                    <w:rPr>
                                      <w:rFonts w:ascii="Chalkboard" w:hAnsi="Chalkboard"/>
                                    </w:rPr>
                                    <w:t>2.1</w:t>
                                  </w:r>
                                  <w:r w:rsidRPr="0056113C">
                                    <w:rPr>
                                      <w:rFonts w:ascii="Chalkboard" w:hAnsi="Chalkboard"/>
                                    </w:rPr>
                                    <w:t>cm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426E5716" id="Text Box 75" o:spid="_x0000_s1042" type="#_x0000_t202" style="position:absolute;margin-left:78.8pt;margin-top:24.8pt;width:52.95pt;height:23.35pt;z-index:2516889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" filled="f" stroked="f">
                      <v:textbox>
                        <w:txbxContent>
                          <w:p w14:paraId="14DAC8CD" w14:textId="77777777" w:rsidR="007C56A1" w:rsidRPr="0056113C" w:rsidRDefault="007C56A1" w:rsidP="007C56A1">
                            <w:pPr>
                              <w:rPr>
                                <w:rFonts w:ascii="Chalkboard" w:hAnsi="Chalkboard"/>
                              </w:rPr>
                            </w:pPr>
                            <w:r>
                              <w:rPr>
                                <w:rFonts w:ascii="Chalkboard" w:hAnsi="Chalkboard"/>
                              </w:rPr>
                              <w:t>2.1</w:t>
                            </w:r>
                            <w:r w:rsidRPr="0056113C">
                              <w:rPr>
                                <w:rFonts w:ascii="Chalkboard" w:hAnsi="Chalkboard"/>
                              </w:rPr>
                              <w:t>cm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3559" w:type="dxa"/>
          </w:tcPr>
          <w:p w14:paraId="205F71C8" w14:textId="77777777" w:rsidR="007C56A1" w:rsidRPr="00D9271C" w:rsidRDefault="007C56A1" w:rsidP="004322CC">
            <w:pPr>
              <w:rPr>
                <w:rFonts w:ascii="Century Gothic" w:hAnsi="Century Gothic"/>
                <w:sz w:val="22"/>
                <w:szCs w:val="22"/>
              </w:rPr>
            </w:pPr>
            <w:r w:rsidRPr="00D9271C">
              <w:rPr>
                <w:rFonts w:ascii="Century Gothic" w:hAnsi="Century Gothic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5B5494D8" wp14:editId="56DF193B">
                      <wp:simplePos x="0" y="0"/>
                      <wp:positionH relativeFrom="column">
                        <wp:posOffset>448945</wp:posOffset>
                      </wp:positionH>
                      <wp:positionV relativeFrom="paragraph">
                        <wp:posOffset>1353820</wp:posOffset>
                      </wp:positionV>
                      <wp:extent cx="685165" cy="296545"/>
                      <wp:effectExtent l="0" t="0" r="0" b="8255"/>
                      <wp:wrapNone/>
                      <wp:docPr id="84" name="Text Box 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85165" cy="2965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C572A759-6A51-4108-AA02-DFA0A04FC94B}">
    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    </a:ext>
                              </a:extLst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90BC5AB" w14:textId="77777777" w:rsidR="007C56A1" w:rsidRPr="0056113C" w:rsidRDefault="007C56A1" w:rsidP="007C56A1">
                                  <w:pPr>
                                    <w:rPr>
                                      <w:rFonts w:ascii="Chalkboard" w:hAnsi="Chalkboard"/>
                                    </w:rPr>
                                  </w:pPr>
                                  <w:r>
                                    <w:rPr>
                                      <w:rFonts w:ascii="Chalkboard" w:hAnsi="Chalkboard"/>
                                    </w:rPr>
                                    <w:t>2.5m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5B5494D8" id="Text Box 84" o:spid="_x0000_s1043" type="#_x0000_t202" style="position:absolute;margin-left:35.35pt;margin-top:106.6pt;width:53.95pt;height:23.35pt;z-index:2516879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" filled="f" stroked="f">
                      <v:textbox>
                        <w:txbxContent>
                          <w:p w14:paraId="090BC5AB" w14:textId="77777777" w:rsidR="007C56A1" w:rsidRPr="0056113C" w:rsidRDefault="007C56A1" w:rsidP="007C56A1">
                            <w:pPr>
                              <w:rPr>
                                <w:rFonts w:ascii="Chalkboard" w:hAnsi="Chalkboard"/>
                              </w:rPr>
                            </w:pPr>
                            <w:r>
                              <w:rPr>
                                <w:rFonts w:ascii="Chalkboard" w:hAnsi="Chalkboard"/>
                              </w:rPr>
                              <w:t>2.5m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D9271C">
              <w:rPr>
                <w:rFonts w:ascii="Century Gothic" w:hAnsi="Century Gothic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47D7C273" wp14:editId="3B4BA3B3">
                      <wp:simplePos x="0" y="0"/>
                      <wp:positionH relativeFrom="column">
                        <wp:posOffset>-33020</wp:posOffset>
                      </wp:positionH>
                      <wp:positionV relativeFrom="paragraph">
                        <wp:posOffset>571500</wp:posOffset>
                      </wp:positionV>
                      <wp:extent cx="609600" cy="296545"/>
                      <wp:effectExtent l="0" t="0" r="0" b="8255"/>
                      <wp:wrapSquare wrapText="bothSides"/>
                      <wp:docPr id="80" name="Text Box 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09600" cy="2965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C572A759-6A51-4108-AA02-DFA0A04FC94B}">
    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    </a:ext>
                              </a:extLst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F77E316" w14:textId="77777777" w:rsidR="007C56A1" w:rsidRPr="0056113C" w:rsidRDefault="007C56A1" w:rsidP="007C56A1">
                                  <w:pPr>
                                    <w:rPr>
                                      <w:rFonts w:ascii="Chalkboard" w:hAnsi="Chalkboard"/>
                                    </w:rPr>
                                  </w:pPr>
                                  <w:r>
                                    <w:rPr>
                                      <w:rFonts w:ascii="Chalkboard" w:hAnsi="Chalkboard"/>
                                    </w:rPr>
                                    <w:t>6.5mm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47D7C273" id="Text Box 80" o:spid="_x0000_s1044" type="#_x0000_t202" style="position:absolute;margin-left:-2.6pt;margin-top:45pt;width:48pt;height:23.35pt;z-index:2516869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" filled="f" stroked="f">
                      <v:textbox>
                        <w:txbxContent>
                          <w:p w14:paraId="6F77E316" w14:textId="77777777" w:rsidR="007C56A1" w:rsidRPr="0056113C" w:rsidRDefault="007C56A1" w:rsidP="007C56A1">
                            <w:pPr>
                              <w:rPr>
                                <w:rFonts w:ascii="Chalkboard" w:hAnsi="Chalkboard"/>
                              </w:rPr>
                            </w:pPr>
                            <w:r>
                              <w:rPr>
                                <w:rFonts w:ascii="Chalkboard" w:hAnsi="Chalkboard"/>
                              </w:rPr>
                              <w:t>6.5mm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D9271C">
              <w:rPr>
                <w:rFonts w:ascii="Century Gothic" w:hAnsi="Century Gothic"/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683840" behindDoc="0" locked="0" layoutInCell="1" allowOverlap="1" wp14:anchorId="5FD3CF69" wp14:editId="5BC8D0A0">
                      <wp:simplePos x="0" y="0"/>
                      <wp:positionH relativeFrom="column">
                        <wp:posOffset>128270</wp:posOffset>
                      </wp:positionH>
                      <wp:positionV relativeFrom="paragraph">
                        <wp:posOffset>273050</wp:posOffset>
                      </wp:positionV>
                      <wp:extent cx="1282700" cy="875030"/>
                      <wp:effectExtent l="635" t="0" r="13335" b="13335"/>
                      <wp:wrapThrough wrapText="bothSides">
                        <wp:wrapPolygon edited="0">
                          <wp:start x="11" y="21616"/>
                          <wp:lineTo x="21397" y="21616"/>
                          <wp:lineTo x="21397" y="298"/>
                          <wp:lineTo x="13698" y="298"/>
                          <wp:lineTo x="13698" y="4687"/>
                          <wp:lineTo x="6854" y="4687"/>
                          <wp:lineTo x="6854" y="11584"/>
                          <wp:lineTo x="11" y="11584"/>
                          <wp:lineTo x="11" y="19735"/>
                          <wp:lineTo x="11" y="21616"/>
                        </wp:wrapPolygon>
                      </wp:wrapThrough>
                      <wp:docPr id="81" name="Group 8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 rot="5400000" flipH="1">
                                <a:off x="0" y="0"/>
                                <a:ext cx="1282700" cy="875030"/>
                                <a:chOff x="0" y="0"/>
                                <a:chExt cx="1075055" cy="770255"/>
                              </a:xfrm>
                            </wpg:grpSpPr>
                            <wps:wsp>
                              <wps:cNvPr id="82" name="Right Triangle 82"/>
                              <wps:cNvSpPr/>
                              <wps:spPr>
                                <a:xfrm>
                                  <a:off x="0" y="0"/>
                                  <a:ext cx="1075055" cy="770255"/>
                                </a:xfrm>
                                <a:prstGeom prst="rtTriangl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solidFill>
                                    <a:srgbClr val="000000"/>
                                  </a:solidFill>
                                </a:ln>
                                <a:effectLst/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2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3" name="Rectangle 83"/>
                              <wps:cNvSpPr/>
                              <wps:spPr>
                                <a:xfrm>
                                  <a:off x="0" y="607656"/>
                                  <a:ext cx="150792" cy="15371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solidFill>
                                    <a:srgbClr val="000000"/>
                                  </a:solidFill>
                                </a:ln>
                                <a:effectLst/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2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9B4362D" id="Group 81" o:spid="_x0000_s1026" style="position:absolute;margin-left:10.1pt;margin-top:21.5pt;width:101pt;height:68.9pt;rotation:-90;flip:x;z-index:251683840;mso-width-relative:margin;mso-height-relative:margin" coordsize="10750,770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">
                      <v:shape id="Right Triangle 82" o:spid="_x0000_s1027" type="#_x0000_t6" style="position:absolute;width:10750;height:7702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" strokeweight=".5pt"/>
                      <v:rect id="Rectangle 83" o:spid="_x0000_s1028" style="position:absolute;top:6076;width:1507;height:153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" fillcolor="black" strokeweight=".5pt"/>
                      <w10:wrap type="through"/>
                    </v:group>
                  </w:pict>
                </mc:Fallback>
              </mc:AlternateContent>
            </w:r>
          </w:p>
        </w:tc>
        <w:tc>
          <w:tcPr>
            <w:tcW w:w="3559" w:type="dxa"/>
          </w:tcPr>
          <w:p w14:paraId="089CC340" w14:textId="79034D74" w:rsidR="007C56A1" w:rsidRPr="00D9271C" w:rsidRDefault="007C56A1" w:rsidP="004322CC">
            <w:pPr>
              <w:rPr>
                <w:rFonts w:ascii="Century Gothic" w:hAnsi="Century Gothic"/>
                <w:sz w:val="22"/>
                <w:szCs w:val="22"/>
              </w:rPr>
            </w:pPr>
            <w:r w:rsidRPr="00D9271C">
              <w:rPr>
                <w:rFonts w:ascii="Century Gothic" w:hAnsi="Century Gothic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41F87007" wp14:editId="72EE9794">
                      <wp:simplePos x="0" y="0"/>
                      <wp:positionH relativeFrom="column">
                        <wp:posOffset>794385</wp:posOffset>
                      </wp:positionH>
                      <wp:positionV relativeFrom="paragraph">
                        <wp:posOffset>568325</wp:posOffset>
                      </wp:positionV>
                      <wp:extent cx="516255" cy="296545"/>
                      <wp:effectExtent l="0" t="0" r="0" b="8255"/>
                      <wp:wrapNone/>
                      <wp:docPr id="85" name="Text Box 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16255" cy="2965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C572A759-6A51-4108-AA02-DFA0A04FC94B}">
    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    </a:ext>
                              </a:extLst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D796416" w14:textId="77777777" w:rsidR="007C56A1" w:rsidRPr="0056113C" w:rsidRDefault="007C56A1" w:rsidP="007C56A1">
                                  <w:pPr>
                                    <w:rPr>
                                      <w:rFonts w:ascii="Chalkboard" w:hAnsi="Chalkboard"/>
                                    </w:rPr>
                                  </w:pPr>
                                  <w:r>
                                    <w:rPr>
                                      <w:rFonts w:ascii="Chalkboard" w:hAnsi="Chalkboard"/>
                                    </w:rPr>
                                    <w:t>9.5m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1F87007" id="Text Box 85" o:spid="_x0000_s1045" type="#_x0000_t202" style="position:absolute;margin-left:62.55pt;margin-top:44.75pt;width:40.65pt;height:23.3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" filled="f" stroked="f">
                      <v:textbox>
                        <w:txbxContent>
                          <w:p w14:paraId="3D796416" w14:textId="77777777" w:rsidR="007C56A1" w:rsidRPr="0056113C" w:rsidRDefault="007C56A1" w:rsidP="007C56A1">
                            <w:pPr>
                              <w:rPr>
                                <w:rFonts w:ascii="Chalkboard" w:hAnsi="Chalkboard"/>
                              </w:rPr>
                            </w:pPr>
                            <w:r>
                              <w:rPr>
                                <w:rFonts w:ascii="Chalkboard" w:hAnsi="Chalkboard"/>
                              </w:rPr>
                              <w:t>9.5m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D9271C">
              <w:rPr>
                <w:rFonts w:ascii="Century Gothic" w:hAnsi="Century Gothic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4639FD34" wp14:editId="39B39838">
                      <wp:simplePos x="0" y="0"/>
                      <wp:positionH relativeFrom="column">
                        <wp:posOffset>-92816</wp:posOffset>
                      </wp:positionH>
                      <wp:positionV relativeFrom="paragraph">
                        <wp:posOffset>673089</wp:posOffset>
                      </wp:positionV>
                      <wp:extent cx="516255" cy="296545"/>
                      <wp:effectExtent l="0" t="0" r="0" b="8255"/>
                      <wp:wrapSquare wrapText="bothSides"/>
                      <wp:docPr id="86" name="Text Box 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16255" cy="2965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C572A759-6A51-4108-AA02-DFA0A04FC94B}">
    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    </a:ext>
                              </a:extLst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1EB71BC" w14:textId="77777777" w:rsidR="007C56A1" w:rsidRPr="0056113C" w:rsidRDefault="007C56A1" w:rsidP="007C56A1">
                                  <w:pPr>
                                    <w:rPr>
                                      <w:rFonts w:ascii="Chalkboard" w:hAnsi="Chalkboard"/>
                                    </w:rPr>
                                  </w:pPr>
                                  <w:r>
                                    <w:rPr>
                                      <w:rFonts w:ascii="Chalkboard" w:hAnsi="Chalkboard"/>
                                    </w:rPr>
                                    <w:t>7.2m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639FD34" id="Text Box 86" o:spid="_x0000_s1046" type="#_x0000_t202" style="position:absolute;margin-left:-7.3pt;margin-top:53pt;width:40.65pt;height:23.3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" filled="f" stroked="f">
                      <v:textbox>
                        <w:txbxContent>
                          <w:p w14:paraId="51EB71BC" w14:textId="77777777" w:rsidR="007C56A1" w:rsidRPr="0056113C" w:rsidRDefault="007C56A1" w:rsidP="007C56A1">
                            <w:pPr>
                              <w:rPr>
                                <w:rFonts w:ascii="Chalkboard" w:hAnsi="Chalkboard"/>
                              </w:rPr>
                            </w:pPr>
                            <w:r>
                              <w:rPr>
                                <w:rFonts w:ascii="Chalkboard" w:hAnsi="Chalkboard"/>
                              </w:rPr>
                              <w:t>7.2m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D9271C">
              <w:rPr>
                <w:rFonts w:ascii="Century Gothic" w:hAnsi="Century Gothic"/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682816" behindDoc="0" locked="0" layoutInCell="1" allowOverlap="1" wp14:anchorId="39E37E80" wp14:editId="6778CC64">
                      <wp:simplePos x="0" y="0"/>
                      <wp:positionH relativeFrom="column">
                        <wp:posOffset>117278</wp:posOffset>
                      </wp:positionH>
                      <wp:positionV relativeFrom="paragraph">
                        <wp:posOffset>-93060</wp:posOffset>
                      </wp:positionV>
                      <wp:extent cx="1075055" cy="770255"/>
                      <wp:effectExtent l="152400" t="0" r="144145" b="271145"/>
                      <wp:wrapThrough wrapText="bothSides">
                        <wp:wrapPolygon edited="0">
                          <wp:start x="2486" y="1144"/>
                          <wp:lineTo x="-4538" y="7170"/>
                          <wp:lineTo x="-1156" y="11566"/>
                          <wp:lineTo x="-4200" y="17283"/>
                          <wp:lineTo x="-923" y="20682"/>
                          <wp:lineTo x="715" y="22381"/>
                          <wp:lineTo x="7269" y="29179"/>
                          <wp:lineTo x="9494" y="22612"/>
                          <wp:lineTo x="14409" y="27711"/>
                          <wp:lineTo x="18389" y="27402"/>
                          <wp:lineTo x="21737" y="21113"/>
                          <wp:lineTo x="2486" y="1144"/>
                        </wp:wrapPolygon>
                      </wp:wrapThrough>
                      <wp:docPr id="87" name="Group 8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 rot="19402851">
                                <a:off x="0" y="0"/>
                                <a:ext cx="1075055" cy="770255"/>
                                <a:chOff x="0" y="0"/>
                                <a:chExt cx="1075055" cy="770255"/>
                              </a:xfrm>
                            </wpg:grpSpPr>
                            <wps:wsp>
                              <wps:cNvPr id="88" name="Right Triangle 88"/>
                              <wps:cNvSpPr/>
                              <wps:spPr>
                                <a:xfrm>
                                  <a:off x="0" y="0"/>
                                  <a:ext cx="1075055" cy="770255"/>
                                </a:xfrm>
                                <a:prstGeom prst="rtTriangl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solidFill>
                                    <a:srgbClr val="000000"/>
                                  </a:solidFill>
                                </a:ln>
                                <a:effectLst/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2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9" name="Rectangle 89"/>
                              <wps:cNvSpPr/>
                              <wps:spPr>
                                <a:xfrm>
                                  <a:off x="0" y="600710"/>
                                  <a:ext cx="168910" cy="16065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solidFill>
                                    <a:srgbClr val="000000"/>
                                  </a:solidFill>
                                </a:ln>
                                <a:effectLst/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2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41F3293" id="Group 87" o:spid="_x0000_s1026" style="position:absolute;margin-left:9.25pt;margin-top:-7.35pt;width:84.65pt;height:60.65pt;rotation:-2399873fd;z-index:251682816;mso-width-relative:margin;mso-height-relative:margin" coordsize="10750,770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">
                      <v:shape id="Right Triangle 88" o:spid="_x0000_s1027" type="#_x0000_t6" style="position:absolute;width:10750;height:7702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" strokeweight=".5pt"/>
                      <v:rect id="Rectangle 89" o:spid="_x0000_s1028" style="position:absolute;top:6007;width:1689;height:160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" fillcolor="black" strokeweight=".5pt"/>
                      <w10:wrap type="through"/>
                    </v:group>
                  </w:pict>
                </mc:Fallback>
              </mc:AlternateContent>
            </w:r>
          </w:p>
        </w:tc>
      </w:tr>
      <w:tr w:rsidR="007C56A1" w:rsidRPr="00D9271C" w14:paraId="257D2CCD" w14:textId="77777777" w:rsidTr="004322CC">
        <w:trPr>
          <w:trHeight w:val="1723"/>
        </w:trPr>
        <w:tc>
          <w:tcPr>
            <w:tcW w:w="3558" w:type="dxa"/>
          </w:tcPr>
          <w:p w14:paraId="3F0FD9CF" w14:textId="77777777" w:rsidR="007C56A1" w:rsidRPr="00D9271C" w:rsidRDefault="007C56A1" w:rsidP="004322CC">
            <w:pPr>
              <w:rPr>
                <w:rFonts w:ascii="Century Gothic" w:hAnsi="Century Gothic"/>
                <w:noProof/>
                <w:lang w:val="en-US"/>
              </w:rPr>
            </w:pPr>
            <w:r w:rsidRPr="00D9271C">
              <w:rPr>
                <w:rFonts w:ascii="Century Gothic" w:hAnsi="Century Gothic"/>
                <w:noProof/>
                <w:sz w:val="22"/>
                <w:szCs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2045F4A4" wp14:editId="36C70907">
                      <wp:simplePos x="0" y="0"/>
                      <wp:positionH relativeFrom="column">
                        <wp:posOffset>-389436</wp:posOffset>
                      </wp:positionH>
                      <wp:positionV relativeFrom="paragraph">
                        <wp:posOffset>299085</wp:posOffset>
                      </wp:positionV>
                      <wp:extent cx="575310" cy="575310"/>
                      <wp:effectExtent l="12700" t="12700" r="21590" b="21590"/>
                      <wp:wrapNone/>
                      <wp:docPr id="24" name="7-Point Star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5310" cy="575310"/>
                              </a:xfrm>
                              <a:prstGeom prst="star7">
                                <a:avLst/>
                              </a:prstGeom>
                              <a:solidFill>
                                <a:srgbClr val="D883FF"/>
                              </a:solidFill>
                            </wps:spPr>
                            <wps:style>
                              <a:lnRef idx="1">
                                <a:schemeClr val="accent4"/>
                              </a:lnRef>
                              <a:fillRef idx="2">
                                <a:schemeClr val="accent4"/>
                              </a:fillRef>
                              <a:effectRef idx="1">
                                <a:schemeClr val="accent4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4EC22F5" w14:textId="77777777" w:rsidR="007C56A1" w:rsidRPr="00316185" w:rsidRDefault="007C56A1" w:rsidP="007C56A1">
                                  <w:pPr>
                                    <w:jc w:val="center"/>
                                    <w:rPr>
                                      <w:rFonts w:ascii="Segoe Print" w:hAnsi="Segoe Print"/>
                                      <w:b/>
                                    </w:rPr>
                                  </w:pPr>
                                  <w:r>
                                    <w:rPr>
                                      <w:rFonts w:ascii="Segoe Print" w:hAnsi="Segoe Print"/>
                                      <w:b/>
                                    </w:rPr>
                                    <w:t>P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045F4A4" id="7-Point Star 24" o:spid="_x0000_s1047" style="position:absolute;margin-left:-30.65pt;margin-top:23.55pt;width:45.3pt;height:45.3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75310,575310" o:spt="1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" adj="-11796480,,5400" path="m-1,369986l88591,256039,56973,113948r142091,l287655,r88591,113948l518337,113948,486719,256039r88592,113947l447291,433222,415673,575313,287655,512076,159637,575313,128019,433222,-1,369986xe" fillcolor="#d883ff" strokecolor="#ffc000 [3207]" strokeweight=".5pt">
                      <v:stroke joinstyle="miter"/>
                      <v:formulas/>
                      <v:path arrowok="t" o:connecttype="custom" o:connectlocs="-1,369986;88591,256039;56973,113948;199064,113948;287655,0;376246,113948;518337,113948;486719,256039;575311,369986;447291,433222;415673,575313;287655,512076;159637,575313;128019,433222;-1,369986" o:connectangles="0,0,0,0,0,0,0,0,0,0,0,0,0,0,0" textboxrect="0,0,575310,575310"/>
                      <v:textbox>
                        <w:txbxContent>
                          <w:p w14:paraId="04EC22F5" w14:textId="77777777" w:rsidR="007C56A1" w:rsidRPr="00316185" w:rsidRDefault="007C56A1" w:rsidP="007C56A1">
                            <w:pPr>
                              <w:jc w:val="center"/>
                              <w:rPr>
                                <w:rFonts w:ascii="Segoe Print" w:hAnsi="Segoe Print"/>
                                <w:b/>
                              </w:rPr>
                            </w:pPr>
                            <w:r>
                              <w:rPr>
                                <w:rFonts w:ascii="Segoe Print" w:hAnsi="Segoe Print"/>
                                <w:b/>
                              </w:rPr>
                              <w:t>P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D9271C">
              <w:rPr>
                <w:rFonts w:ascii="Century Gothic" w:hAnsi="Century Gothic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0CB21608" wp14:editId="2703E522">
                      <wp:simplePos x="0" y="0"/>
                      <wp:positionH relativeFrom="column">
                        <wp:posOffset>808355</wp:posOffset>
                      </wp:positionH>
                      <wp:positionV relativeFrom="paragraph">
                        <wp:posOffset>304800</wp:posOffset>
                      </wp:positionV>
                      <wp:extent cx="611505" cy="296545"/>
                      <wp:effectExtent l="0" t="0" r="0" b="8255"/>
                      <wp:wrapNone/>
                      <wp:docPr id="59" name="Text Box 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11505" cy="2965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C572A759-6A51-4108-AA02-DFA0A04FC94B}">
    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    </a:ext>
                              </a:extLst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2667352" w14:textId="77777777" w:rsidR="007C56A1" w:rsidRPr="0056113C" w:rsidRDefault="007C56A1" w:rsidP="007C56A1">
                                  <w:pPr>
                                    <w:rPr>
                                      <w:rFonts w:ascii="Chalkboard" w:hAnsi="Chalkboard"/>
                                    </w:rPr>
                                  </w:pPr>
                                  <w:r>
                                    <w:rPr>
                                      <w:rFonts w:ascii="Chalkboard" w:hAnsi="Chalkboard"/>
                                    </w:rPr>
                                    <w:t>45cm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0CB21608" id="Text Box 59" o:spid="_x0000_s1048" type="#_x0000_t202" style="position:absolute;margin-left:63.65pt;margin-top:24pt;width:48.15pt;height:23.35pt;z-index:2516930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" filled="f" stroked="f">
                      <v:textbox>
                        <w:txbxContent>
                          <w:p w14:paraId="62667352" w14:textId="77777777" w:rsidR="007C56A1" w:rsidRPr="0056113C" w:rsidRDefault="007C56A1" w:rsidP="007C56A1">
                            <w:pPr>
                              <w:rPr>
                                <w:rFonts w:ascii="Chalkboard" w:hAnsi="Chalkboard"/>
                              </w:rPr>
                            </w:pPr>
                            <w:r>
                              <w:rPr>
                                <w:rFonts w:ascii="Chalkboard" w:hAnsi="Chalkboard"/>
                              </w:rPr>
                              <w:t>45cm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D9271C">
              <w:rPr>
                <w:rFonts w:ascii="Century Gothic" w:hAnsi="Century Gothic"/>
                <w:noProof/>
                <w:sz w:val="22"/>
                <w:szCs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5B7A13FB" wp14:editId="755D5AB9">
                      <wp:simplePos x="0" y="0"/>
                      <wp:positionH relativeFrom="column">
                        <wp:posOffset>372110</wp:posOffset>
                      </wp:positionH>
                      <wp:positionV relativeFrom="paragraph">
                        <wp:posOffset>592455</wp:posOffset>
                      </wp:positionV>
                      <wp:extent cx="1582420" cy="871855"/>
                      <wp:effectExtent l="0" t="0" r="43180" b="42545"/>
                      <wp:wrapNone/>
                      <wp:docPr id="60" name="Straight Connector 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582420" cy="871855"/>
                              </a:xfrm>
                              <a:prstGeom prst="line">
                                <a:avLst/>
                              </a:prstGeom>
                              <a:ln w="9525" cmpd="sng">
                                <a:solidFill>
                                  <a:srgbClr val="000000"/>
                                </a:solidFill>
                              </a:ln>
                              <a:effectLst/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73C39643" id="Straight Connector 60" o:spid="_x0000_s1026" style="position:absolute;flip:y;z-index:2516920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9.3pt,46.65pt" to="153.9pt,115.3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">
                      <v:stroke joinstyle="miter"/>
                    </v:line>
                  </w:pict>
                </mc:Fallback>
              </mc:AlternateContent>
            </w:r>
            <w:r w:rsidRPr="00D9271C">
              <w:rPr>
                <w:rFonts w:ascii="Century Gothic" w:hAnsi="Century Gothic"/>
                <w:noProof/>
                <w:sz w:val="22"/>
                <w:szCs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196E638B" wp14:editId="3AED9A8C">
                      <wp:simplePos x="0" y="0"/>
                      <wp:positionH relativeFrom="column">
                        <wp:posOffset>372110</wp:posOffset>
                      </wp:positionH>
                      <wp:positionV relativeFrom="paragraph">
                        <wp:posOffset>592455</wp:posOffset>
                      </wp:positionV>
                      <wp:extent cx="1582420" cy="871855"/>
                      <wp:effectExtent l="0" t="0" r="17780" b="17145"/>
                      <wp:wrapThrough wrapText="bothSides">
                        <wp:wrapPolygon edited="0">
                          <wp:start x="0" y="0"/>
                          <wp:lineTo x="0" y="21395"/>
                          <wp:lineTo x="21496" y="21395"/>
                          <wp:lineTo x="21496" y="0"/>
                          <wp:lineTo x="0" y="0"/>
                        </wp:wrapPolygon>
                      </wp:wrapThrough>
                      <wp:docPr id="31" name="Rectangle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82420" cy="87185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000000"/>
                                </a:solidFill>
                              </a:ln>
                              <a:effectLst/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w14:anchorId="24EC7C2D" id="Rectangle 31" o:spid="_x0000_s1026" style="position:absolute;margin-left:29.3pt;margin-top:46.65pt;width:124.6pt;height:68.65pt;z-index:2516910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" filled="f" strokeweight=".5pt">
                      <w10:wrap type="through"/>
                    </v:rect>
                  </w:pict>
                </mc:Fallback>
              </mc:AlternateContent>
            </w:r>
            <w:r w:rsidRPr="00D9271C">
              <w:rPr>
                <w:rFonts w:ascii="Century Gothic" w:hAnsi="Century Gothic"/>
                <w:sz w:val="22"/>
                <w:szCs w:val="22"/>
              </w:rPr>
              <w:t>Calculate the length of the diagonal of the rectangle:</w:t>
            </w:r>
            <w:r w:rsidRPr="00D9271C">
              <w:rPr>
                <w:rFonts w:ascii="Century Gothic" w:hAnsi="Century Gothic"/>
                <w:noProof/>
                <w:lang w:val="en-US"/>
              </w:rPr>
              <w:t xml:space="preserve"> </w:t>
            </w:r>
          </w:p>
          <w:p w14:paraId="5E23B4A3" w14:textId="77777777" w:rsidR="007C56A1" w:rsidRPr="00D9271C" w:rsidRDefault="007C56A1" w:rsidP="004322CC">
            <w:pPr>
              <w:rPr>
                <w:rFonts w:ascii="Century Gothic" w:hAnsi="Century Gothic"/>
                <w:noProof/>
                <w:lang w:val="en-US"/>
              </w:rPr>
            </w:pPr>
          </w:p>
          <w:p w14:paraId="1AD5BFBD" w14:textId="77777777" w:rsidR="007C56A1" w:rsidRPr="00D9271C" w:rsidRDefault="007C56A1" w:rsidP="004322CC">
            <w:pPr>
              <w:rPr>
                <w:rFonts w:ascii="Century Gothic" w:hAnsi="Century Gothic"/>
                <w:noProof/>
                <w:lang w:val="en-US"/>
              </w:rPr>
            </w:pPr>
          </w:p>
          <w:p w14:paraId="15296611" w14:textId="77777777" w:rsidR="007C56A1" w:rsidRPr="00D9271C" w:rsidRDefault="007C56A1" w:rsidP="004322CC">
            <w:pPr>
              <w:rPr>
                <w:rFonts w:ascii="Century Gothic" w:hAnsi="Century Gothic"/>
                <w:noProof/>
                <w:lang w:val="en-US"/>
              </w:rPr>
            </w:pPr>
          </w:p>
          <w:p w14:paraId="703D5AB0" w14:textId="77777777" w:rsidR="007C56A1" w:rsidRPr="00D9271C" w:rsidRDefault="007C56A1" w:rsidP="004322CC">
            <w:pPr>
              <w:rPr>
                <w:rFonts w:ascii="Century Gothic" w:hAnsi="Century Gothic"/>
                <w:noProof/>
                <w:lang w:val="en-US"/>
              </w:rPr>
            </w:pPr>
          </w:p>
          <w:p w14:paraId="7CCCFAD5" w14:textId="77777777" w:rsidR="007C56A1" w:rsidRPr="00D9271C" w:rsidRDefault="007C56A1" w:rsidP="004322CC">
            <w:pPr>
              <w:rPr>
                <w:rFonts w:ascii="Century Gothic" w:hAnsi="Century Gothic"/>
                <w:noProof/>
                <w:lang w:val="en-US"/>
              </w:rPr>
            </w:pPr>
          </w:p>
          <w:p w14:paraId="5EBFC8F8" w14:textId="77777777" w:rsidR="007C56A1" w:rsidRPr="00D9271C" w:rsidRDefault="007C56A1" w:rsidP="004322CC">
            <w:pPr>
              <w:rPr>
                <w:rFonts w:ascii="Century Gothic" w:hAnsi="Century Gothic"/>
                <w:noProof/>
                <w:lang w:val="en-US"/>
              </w:rPr>
            </w:pPr>
            <w:r w:rsidRPr="00D9271C">
              <w:rPr>
                <w:rFonts w:ascii="Century Gothic" w:hAnsi="Century Gothic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484EB889" wp14:editId="0F0A4B25">
                      <wp:simplePos x="0" y="0"/>
                      <wp:positionH relativeFrom="column">
                        <wp:posOffset>-62865</wp:posOffset>
                      </wp:positionH>
                      <wp:positionV relativeFrom="paragraph">
                        <wp:posOffset>-274955</wp:posOffset>
                      </wp:positionV>
                      <wp:extent cx="675005" cy="296545"/>
                      <wp:effectExtent l="0" t="0" r="0" b="8255"/>
                      <wp:wrapSquare wrapText="bothSides"/>
                      <wp:docPr id="61" name="Text Box 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75005" cy="2965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C572A759-6A51-4108-AA02-DFA0A04FC94B}">
    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    </a:ext>
                              </a:extLst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1936B5D" w14:textId="77777777" w:rsidR="007C56A1" w:rsidRPr="0056113C" w:rsidRDefault="007C56A1" w:rsidP="007C56A1">
                                  <w:pPr>
                                    <w:rPr>
                                      <w:rFonts w:ascii="Chalkboard" w:hAnsi="Chalkboard"/>
                                    </w:rPr>
                                  </w:pPr>
                                  <w:r>
                                    <w:rPr>
                                      <w:rFonts w:ascii="Chalkboard" w:hAnsi="Chalkboard"/>
                                    </w:rPr>
                                    <w:t>34cm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484EB889" id="Text Box 61" o:spid="_x0000_s1049" type="#_x0000_t202" style="position:absolute;margin-left:-4.95pt;margin-top:-21.65pt;width:53.15pt;height:23.35pt;z-index:2516940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" filled="f" stroked="f">
                      <v:textbox>
                        <w:txbxContent>
                          <w:p w14:paraId="61936B5D" w14:textId="77777777" w:rsidR="007C56A1" w:rsidRPr="0056113C" w:rsidRDefault="007C56A1" w:rsidP="007C56A1">
                            <w:pPr>
                              <w:rPr>
                                <w:rFonts w:ascii="Chalkboard" w:hAnsi="Chalkboard"/>
                              </w:rPr>
                            </w:pPr>
                            <w:r>
                              <w:rPr>
                                <w:rFonts w:ascii="Chalkboard" w:hAnsi="Chalkboard"/>
                              </w:rPr>
                              <w:t>34cm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3559" w:type="dxa"/>
          </w:tcPr>
          <w:p w14:paraId="7E8DBB37" w14:textId="77777777" w:rsidR="007C56A1" w:rsidRPr="00D9271C" w:rsidRDefault="007C56A1" w:rsidP="004322CC">
            <w:pPr>
              <w:rPr>
                <w:rFonts w:ascii="Century Gothic" w:hAnsi="Century Gothic"/>
                <w:sz w:val="22"/>
                <w:szCs w:val="22"/>
              </w:rPr>
            </w:pPr>
            <w:r w:rsidRPr="00D9271C">
              <w:rPr>
                <w:rFonts w:ascii="Century Gothic" w:hAnsi="Century Gothic"/>
                <w:sz w:val="22"/>
                <w:szCs w:val="22"/>
              </w:rPr>
              <w:t>A square has sides of length 10cm.</w:t>
            </w:r>
          </w:p>
          <w:p w14:paraId="1E54271E" w14:textId="77777777" w:rsidR="007C56A1" w:rsidRPr="00D9271C" w:rsidRDefault="007C56A1" w:rsidP="004322CC">
            <w:pPr>
              <w:rPr>
                <w:rFonts w:ascii="Century Gothic" w:hAnsi="Century Gothic"/>
                <w:sz w:val="22"/>
                <w:szCs w:val="22"/>
              </w:rPr>
            </w:pPr>
            <w:r w:rsidRPr="00D9271C">
              <w:rPr>
                <w:rFonts w:ascii="Century Gothic" w:hAnsi="Century Gothic"/>
                <w:sz w:val="22"/>
                <w:szCs w:val="22"/>
              </w:rPr>
              <w:t>Find the lengths of its diagonal.</w:t>
            </w:r>
          </w:p>
          <w:p w14:paraId="1D6D6060" w14:textId="77777777" w:rsidR="007C56A1" w:rsidRPr="00D9271C" w:rsidRDefault="007C56A1" w:rsidP="004322CC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0816F861" w14:textId="77777777" w:rsidR="007C56A1" w:rsidRPr="00D9271C" w:rsidRDefault="007C56A1" w:rsidP="004322CC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744348DF" w14:textId="77777777" w:rsidR="007C56A1" w:rsidRPr="00D9271C" w:rsidRDefault="007C56A1" w:rsidP="004322CC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544F9696" w14:textId="77777777" w:rsidR="007C56A1" w:rsidRPr="00D9271C" w:rsidRDefault="007C56A1" w:rsidP="004322CC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0C50D0D6" w14:textId="77777777" w:rsidR="007C56A1" w:rsidRPr="00D9271C" w:rsidRDefault="007C56A1" w:rsidP="004322CC">
            <w:pPr>
              <w:rPr>
                <w:rFonts w:ascii="Century Gothic" w:hAnsi="Century Gothic"/>
                <w:sz w:val="22"/>
                <w:szCs w:val="22"/>
              </w:rPr>
            </w:pPr>
          </w:p>
        </w:tc>
        <w:tc>
          <w:tcPr>
            <w:tcW w:w="3559" w:type="dxa"/>
          </w:tcPr>
          <w:p w14:paraId="13685B24" w14:textId="77777777" w:rsidR="007C56A1" w:rsidRPr="00D9271C" w:rsidRDefault="007C56A1" w:rsidP="004322CC">
            <w:pPr>
              <w:rPr>
                <w:rFonts w:ascii="Century Gothic" w:hAnsi="Century Gothic"/>
                <w:noProof/>
                <w:lang w:eastAsia="en-GB"/>
              </w:rPr>
            </w:pPr>
            <w:r w:rsidRPr="00D9271C">
              <w:rPr>
                <w:rFonts w:ascii="Century Gothic" w:hAnsi="Century Gothic"/>
                <w:noProof/>
                <w:sz w:val="22"/>
                <w:szCs w:val="22"/>
              </w:rPr>
              <mc:AlternateContent>
                <mc:Choice Requires="wpg">
                  <w:drawing>
                    <wp:anchor distT="0" distB="0" distL="114300" distR="114300" simplePos="0" relativeHeight="251695104" behindDoc="0" locked="0" layoutInCell="1" allowOverlap="1" wp14:anchorId="18F18916" wp14:editId="0524BEC7">
                      <wp:simplePos x="0" y="0"/>
                      <wp:positionH relativeFrom="column">
                        <wp:posOffset>324710</wp:posOffset>
                      </wp:positionH>
                      <wp:positionV relativeFrom="paragraph">
                        <wp:posOffset>386289</wp:posOffset>
                      </wp:positionV>
                      <wp:extent cx="1459865" cy="1141497"/>
                      <wp:effectExtent l="0" t="0" r="13335" b="0"/>
                      <wp:wrapNone/>
                      <wp:docPr id="62" name="Group 6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59865" cy="1141497"/>
                                <a:chOff x="0" y="0"/>
                                <a:chExt cx="1459865" cy="1141497"/>
                              </a:xfrm>
                            </wpg:grpSpPr>
                            <wpg:grpSp>
                              <wpg:cNvPr id="63" name="Group 63"/>
                              <wpg:cNvGrpSpPr/>
                              <wpg:grpSpPr>
                                <a:xfrm>
                                  <a:off x="0" y="0"/>
                                  <a:ext cx="1459865" cy="1141497"/>
                                  <a:chOff x="0" y="0"/>
                                  <a:chExt cx="1459865" cy="1141497"/>
                                </a:xfrm>
                              </wpg:grpSpPr>
                              <wps:wsp>
                                <wps:cNvPr id="64" name="Isosceles Triangle 36"/>
                                <wps:cNvSpPr/>
                                <wps:spPr>
                                  <a:xfrm>
                                    <a:off x="0" y="0"/>
                                    <a:ext cx="1459865" cy="838200"/>
                                  </a:xfrm>
                                  <a:prstGeom prst="triangle">
                                    <a:avLst>
                                      <a:gd name="adj" fmla="val 52159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solidFill>
                                      <a:srgbClr val="000000"/>
                                    </a:solidFill>
                                  </a:ln>
                                  <a:effectLst/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3">
                                    <a:schemeClr val="accent1"/>
                                  </a:fillRef>
                                  <a:effectRef idx="2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70" name="Text Box 70"/>
                                <wps:cNvSpPr txBox="1"/>
                                <wps:spPr>
                                  <a:xfrm>
                                    <a:off x="474562" y="844952"/>
                                    <a:ext cx="839470" cy="29654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ffectLst/>
                                  <a:extLst>
                                    <a:ext uri="{C572A759-6A51-4108-AA02-DFA0A04FC94B}">
        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        </a:ext>
                                  </a:extLst>
                                </wps:spPr>
                                <wps:style>
                                  <a:lnRef idx="0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3961E689" w14:textId="77777777" w:rsidR="007C56A1" w:rsidRPr="0056113C" w:rsidRDefault="007C56A1" w:rsidP="007C56A1">
                                      <w:pPr>
                                        <w:rPr>
                                          <w:rFonts w:ascii="Chalkboard" w:hAnsi="Chalkboard"/>
                                        </w:rPr>
                                      </w:pPr>
                                      <w:r>
                                        <w:rPr>
                                          <w:rFonts w:ascii="Chalkboard" w:hAnsi="Chalkboard"/>
                                        </w:rPr>
                                        <w:t>12cm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71" name="Text Box 71"/>
                                <wps:cNvSpPr txBox="1"/>
                                <wps:spPr>
                                  <a:xfrm>
                                    <a:off x="381965" y="347240"/>
                                    <a:ext cx="516255" cy="29654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ffectLst/>
                                  <a:extLst>
                                    <a:ext uri="{C572A759-6A51-4108-AA02-DFA0A04FC94B}">
        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        </a:ext>
                                  </a:extLst>
                                </wps:spPr>
                                <wps:style>
                                  <a:lnRef idx="0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55D52DB1" w14:textId="77777777" w:rsidR="007C56A1" w:rsidRPr="0056113C" w:rsidRDefault="007C56A1" w:rsidP="007C56A1">
                                      <w:pPr>
                                        <w:rPr>
                                          <w:rFonts w:ascii="Chalkboard" w:hAnsi="Chalkboard"/>
                                        </w:rPr>
                                      </w:pPr>
                                      <w:r>
                                        <w:rPr>
                                          <w:rFonts w:ascii="Chalkboard" w:hAnsi="Chalkboard"/>
                                        </w:rPr>
                                        <w:t>8cmm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72" name="Straight Connector 72"/>
                                <wps:cNvCnPr/>
                                <wps:spPr>
                                  <a:xfrm>
                                    <a:off x="405114" y="324091"/>
                                    <a:ext cx="84455" cy="74295"/>
                                  </a:xfrm>
                                  <a:prstGeom prst="line">
                                    <a:avLst/>
                                  </a:prstGeom>
                                  <a:effectLst/>
                                </wps:spPr>
                                <wps:style>
                                  <a:lnRef idx="2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1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73" name="Straight Connector 73"/>
                                <wps:cNvCnPr/>
                                <wps:spPr>
                                  <a:xfrm flipV="1">
                                    <a:off x="1053296" y="324091"/>
                                    <a:ext cx="81103" cy="106326"/>
                                  </a:xfrm>
                                  <a:prstGeom prst="line">
                                    <a:avLst/>
                                  </a:prstGeom>
                                  <a:effectLst/>
                                </wps:spPr>
                                <wps:style>
                                  <a:lnRef idx="2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1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s:wsp>
                              <wps:cNvPr id="74" name="Straight Connector 74"/>
                              <wps:cNvCnPr/>
                              <wps:spPr>
                                <a:xfrm>
                                  <a:off x="763929" y="0"/>
                                  <a:ext cx="0" cy="838200"/>
                                </a:xfrm>
                                <a:prstGeom prst="line">
                                  <a:avLst/>
                                </a:prstGeom>
                                <a:ln w="9525" cmpd="sng">
                                  <a:solidFill>
                                    <a:srgbClr val="000000"/>
                                  </a:solidFill>
                                </a:ln>
                                <a:effectLst/>
                              </wps:spPr>
                              <wps:style>
                                <a:lnRef idx="2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1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90" name="Rectangle 90"/>
                              <wps:cNvSpPr/>
                              <wps:spPr>
                                <a:xfrm>
                                  <a:off x="671332" y="671331"/>
                                  <a:ext cx="168910" cy="16065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solidFill>
                                    <a:srgbClr val="000000"/>
                                  </a:solidFill>
                                </a:ln>
                                <a:effectLst/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2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8F18916" id="Group 62" o:spid="_x0000_s1050" style="position:absolute;margin-left:25.55pt;margin-top:30.4pt;width:114.95pt;height:89.9pt;z-index:251695104" coordsize="14598,1141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">
                      <v:group id="Group 63" o:spid="_x0000_s1051" style="position:absolute;width:14598;height:11414" coordsize="14598,1141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">
                        <v:shapetype id="_x0000_t5" coordsize="21600,21600" o:spt="5" adj="10800" path="m@0,l,21600r21600,xe">
                          <v:stroke joinstyle="miter"/>
                          <v:formulas>
                            <v:f eqn="val #0"/>
                            <v:f eqn="prod #0 1 2"/>
                            <v:f eqn="sum @1 10800 0"/>
                          </v:formulas>
    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    <v:handles>
                            <v:h position="#0,topLeft" xrange="0,21600"/>
                          </v:handles>
                        </v:shapetype>
                        <v:shape id="Isosceles Triangle 36" o:spid="_x0000_s1052" type="#_x0000_t5" style="position:absolute;width:14598;height:8382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" adj="11266" strokeweight=".5pt"/>
                        <v:shape id="Text Box 70" o:spid="_x0000_s1053" type="#_x0000_t202" style="position:absolute;left:4745;top:8449;width:8395;height:296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" filled="f" stroked="f">
                          <v:textbox>
                            <w:txbxContent>
                              <w:p w14:paraId="3961E689" w14:textId="77777777" w:rsidR="007C56A1" w:rsidRPr="0056113C" w:rsidRDefault="007C56A1" w:rsidP="007C56A1">
                                <w:pPr>
                                  <w:rPr>
                                    <w:rFonts w:ascii="Chalkboard" w:hAnsi="Chalkboard"/>
                                  </w:rPr>
                                </w:pPr>
                                <w:r>
                                  <w:rPr>
                                    <w:rFonts w:ascii="Chalkboard" w:hAnsi="Chalkboard"/>
                                  </w:rPr>
                                  <w:t>12cm</w:t>
                                </w:r>
                              </w:p>
                            </w:txbxContent>
                          </v:textbox>
                        </v:shape>
                        <v:shape id="Text Box 71" o:spid="_x0000_s1054" type="#_x0000_t202" style="position:absolute;left:3819;top:3472;width:5163;height:296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" filled="f" stroked="f">
                          <v:textbox>
                            <w:txbxContent>
                              <w:p w14:paraId="55D52DB1" w14:textId="77777777" w:rsidR="007C56A1" w:rsidRPr="0056113C" w:rsidRDefault="007C56A1" w:rsidP="007C56A1">
                                <w:pPr>
                                  <w:rPr>
                                    <w:rFonts w:ascii="Chalkboard" w:hAnsi="Chalkboard"/>
                                  </w:rPr>
                                </w:pPr>
                                <w:r>
                                  <w:rPr>
                                    <w:rFonts w:ascii="Chalkboard" w:hAnsi="Chalkboard"/>
                                  </w:rPr>
                                  <w:t>8cmm</w:t>
                                </w:r>
                              </w:p>
                            </w:txbxContent>
                          </v:textbox>
                        </v:shape>
                        <v:line id="Straight Connector 72" o:spid="_x0000_s1055" style="position:absolute;visibility:visible;mso-wrap-style:square" from="4051,3240" to="4895,398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" strokecolor="#4472c4 [3204]" strokeweight="1pt">
                          <v:stroke joinstyle="miter"/>
                        </v:line>
                        <v:line id="Straight Connector 73" o:spid="_x0000_s1056" style="position:absolute;flip:y;visibility:visible;mso-wrap-style:square" from="10532,3240" to="11343,430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" strokecolor="#4472c4 [3204]" strokeweight="1pt">
                          <v:stroke joinstyle="miter"/>
                        </v:line>
                      </v:group>
                      <v:line id="Straight Connector 74" o:spid="_x0000_s1057" style="position:absolute;visibility:visible;mso-wrap-style:square" from="7639,0" to="7639,83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">
                        <v:stroke joinstyle="miter"/>
                      </v:line>
                      <v:rect id="Rectangle 90" o:spid="_x0000_s1058" style="position:absolute;left:6713;top:6713;width:1689;height:160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" fillcolor="black" strokeweight=".5pt"/>
                    </v:group>
                  </w:pict>
                </mc:Fallback>
              </mc:AlternateContent>
            </w:r>
            <w:r w:rsidRPr="00D9271C">
              <w:rPr>
                <w:rFonts w:ascii="Century Gothic" w:hAnsi="Century Gothic"/>
                <w:sz w:val="22"/>
                <w:szCs w:val="22"/>
              </w:rPr>
              <w:t>Calculate the side of the triangle:</w:t>
            </w:r>
            <w:r w:rsidRPr="00D9271C">
              <w:rPr>
                <w:rFonts w:ascii="Century Gothic" w:hAnsi="Century Gothic"/>
                <w:noProof/>
                <w:lang w:val="en-US"/>
              </w:rPr>
              <w:t xml:space="preserve"> </w:t>
            </w:r>
            <w:r w:rsidRPr="00D9271C">
              <w:rPr>
                <w:rFonts w:ascii="Century Gothic" w:hAnsi="Century Gothic"/>
                <w:noProof/>
                <w:sz w:val="22"/>
                <w:szCs w:val="22"/>
                <w:lang w:val="en-US"/>
              </w:rPr>
              <w:t xml:space="preserve"> </w:t>
            </w:r>
          </w:p>
        </w:tc>
      </w:tr>
    </w:tbl>
    <w:p w14:paraId="38CE298C" w14:textId="77777777" w:rsidR="0008603C" w:rsidRPr="00361C30" w:rsidRDefault="004B6892">
      <w:pPr>
        <w:rPr>
          <w:rFonts w:ascii="Century Gothic" w:hAnsi="Century Gothic"/>
        </w:rPr>
      </w:pPr>
    </w:p>
    <w:sectPr w:rsidR="0008603C" w:rsidRPr="00361C30" w:rsidSect="007C56A1">
      <w:pgSz w:w="11900" w:h="16840"/>
      <w:pgMar w:top="244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Print">
    <w:panose1 w:val="02000800000000000000"/>
    <w:charset w:val="00"/>
    <w:family w:val="auto"/>
    <w:pitch w:val="variable"/>
    <w:sig w:usb0="0000028F" w:usb1="00000000" w:usb2="00000000" w:usb3="00000000" w:csb0="0000009F" w:csb1="00000000"/>
  </w:font>
  <w:font w:name="Chalkboard">
    <w:panose1 w:val="03050602040202020205"/>
    <w:charset w:val="4D"/>
    <w:family w:val="script"/>
    <w:pitch w:val="variable"/>
    <w:sig w:usb0="8000002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2"/>
  <w:displayBackgroundShape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56A1"/>
    <w:rsid w:val="000455EF"/>
    <w:rsid w:val="002C1897"/>
    <w:rsid w:val="00361C30"/>
    <w:rsid w:val="00466D43"/>
    <w:rsid w:val="004B6892"/>
    <w:rsid w:val="007C56A1"/>
    <w:rsid w:val="009B0E82"/>
    <w:rsid w:val="00D60066"/>
    <w:rsid w:val="00E92B26"/>
    <w:rsid w:val="00F9004A"/>
    <w:rsid w:val="00FA76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859444"/>
  <w15:chartTrackingRefBased/>
  <w15:docId w15:val="{9826B50C-48B6-794F-9EF3-1BC4CDC8E0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56A1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C56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NikTea/Library/Group%20Containers/UBF8T346G9.Office/User%20Content.localized/Templates.localized/A4%20Portrait%20Narrow%20CG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A4 Portrait Narrow CG.dotx</Template>
  <TotalTime>1</TotalTime>
  <Pages>2</Pages>
  <Words>54</Words>
  <Characters>308</Characters>
  <Application>Microsoft Office Word</Application>
  <DocSecurity>0</DocSecurity>
  <Lines>2</Lines>
  <Paragraphs>1</Paragraphs>
  <ScaleCrop>false</ScaleCrop>
  <Company/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Nikki Cooper</dc:creator>
  <cp:keywords/>
  <dc:description/>
  <cp:lastModifiedBy>Mrs N Cooper</cp:lastModifiedBy>
  <cp:revision>2</cp:revision>
  <dcterms:created xsi:type="dcterms:W3CDTF">2021-12-05T08:38:00Z</dcterms:created>
  <dcterms:modified xsi:type="dcterms:W3CDTF">2021-12-05T08:40:00Z</dcterms:modified>
</cp:coreProperties>
</file>