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3"/>
        <w:gridCol w:w="3483"/>
        <w:gridCol w:w="3484"/>
      </w:tblGrid>
      <w:tr w:rsidR="00B27ED6" w14:paraId="34B47E49" w14:textId="77777777" w:rsidTr="00BE21EA">
        <w:trPr>
          <w:trHeight w:val="3116"/>
        </w:trPr>
        <w:tc>
          <w:tcPr>
            <w:tcW w:w="3483" w:type="dxa"/>
          </w:tcPr>
          <w:p w14:paraId="4ED78CFC" w14:textId="123AC634" w:rsidR="00B27ED6" w:rsidRPr="004C759D" w:rsidRDefault="00B27ED6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Give an example of qualitative data.</w:t>
            </w:r>
          </w:p>
        </w:tc>
        <w:tc>
          <w:tcPr>
            <w:tcW w:w="3483" w:type="dxa"/>
          </w:tcPr>
          <w:p w14:paraId="3E486BE6" w14:textId="4A4E740D" w:rsidR="00B27ED6" w:rsidRPr="004C759D" w:rsidRDefault="00B27ED6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Give an example of discrete quantitative data.</w:t>
            </w:r>
          </w:p>
        </w:tc>
        <w:tc>
          <w:tcPr>
            <w:tcW w:w="3484" w:type="dxa"/>
          </w:tcPr>
          <w:p w14:paraId="7B6033E9" w14:textId="4E691D8C" w:rsidR="00B27ED6" w:rsidRPr="004C759D" w:rsidRDefault="00B27ED6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Give an example of continuous quantitative data.</w:t>
            </w:r>
          </w:p>
        </w:tc>
      </w:tr>
      <w:tr w:rsidR="00B27ED6" w14:paraId="0915895F" w14:textId="77777777" w:rsidTr="00BE21EA">
        <w:trPr>
          <w:trHeight w:val="3300"/>
        </w:trPr>
        <w:tc>
          <w:tcPr>
            <w:tcW w:w="3483" w:type="dxa"/>
          </w:tcPr>
          <w:p w14:paraId="302E1312" w14:textId="376672EE" w:rsidR="00B27ED6" w:rsidRPr="004C759D" w:rsidRDefault="00B27ED6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What does random sampling mean?</w:t>
            </w:r>
          </w:p>
        </w:tc>
        <w:tc>
          <w:tcPr>
            <w:tcW w:w="3483" w:type="dxa"/>
          </w:tcPr>
          <w:p w14:paraId="729E6849" w14:textId="740007AA" w:rsidR="00B27ED6" w:rsidRPr="004C759D" w:rsidRDefault="00B27ED6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How would you select a systematic sample?</w:t>
            </w:r>
          </w:p>
        </w:tc>
        <w:tc>
          <w:tcPr>
            <w:tcW w:w="3484" w:type="dxa"/>
          </w:tcPr>
          <w:p w14:paraId="6BA66086" w14:textId="77777777" w:rsidR="00B27ED6" w:rsidRPr="004C759D" w:rsidRDefault="00B27ED6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What is a stratified sample – how would you get your numbers in your sample?</w:t>
            </w:r>
          </w:p>
          <w:p w14:paraId="55EF1EFD" w14:textId="77777777" w:rsidR="00BE21EA" w:rsidRDefault="00BE21EA" w:rsidP="004C759D">
            <w:pPr>
              <w:ind w:left="313" w:hanging="282"/>
              <w:rPr>
                <w:rFonts w:ascii="Century Gothic" w:hAnsi="Century Gothic"/>
              </w:rPr>
            </w:pPr>
          </w:p>
          <w:p w14:paraId="6A261446" w14:textId="77777777" w:rsidR="00BE21EA" w:rsidRDefault="00BE21EA" w:rsidP="004C759D">
            <w:pPr>
              <w:ind w:left="313" w:hanging="282"/>
              <w:rPr>
                <w:rFonts w:ascii="Century Gothic" w:hAnsi="Century Gothic"/>
              </w:rPr>
            </w:pPr>
          </w:p>
          <w:p w14:paraId="4B6A4920" w14:textId="77777777" w:rsidR="00BE21EA" w:rsidRDefault="00BE21EA" w:rsidP="004C759D">
            <w:pPr>
              <w:ind w:left="313" w:hanging="282"/>
              <w:rPr>
                <w:rFonts w:ascii="Century Gothic" w:hAnsi="Century Gothic"/>
              </w:rPr>
            </w:pPr>
          </w:p>
          <w:p w14:paraId="338092DD" w14:textId="77777777" w:rsidR="00BE21EA" w:rsidRDefault="00BE21EA" w:rsidP="004C759D">
            <w:pPr>
              <w:ind w:left="313" w:hanging="282"/>
              <w:rPr>
                <w:rFonts w:ascii="Century Gothic" w:hAnsi="Century Gothic"/>
              </w:rPr>
            </w:pPr>
          </w:p>
          <w:p w14:paraId="130FE850" w14:textId="77777777" w:rsidR="00BE21EA" w:rsidRDefault="00BE21EA" w:rsidP="004C759D">
            <w:pPr>
              <w:ind w:left="313" w:hanging="282"/>
              <w:rPr>
                <w:rFonts w:ascii="Century Gothic" w:hAnsi="Century Gothic"/>
              </w:rPr>
            </w:pPr>
          </w:p>
          <w:p w14:paraId="6F068960" w14:textId="77777777" w:rsidR="00BE21EA" w:rsidRDefault="00BE21EA" w:rsidP="004C759D">
            <w:pPr>
              <w:ind w:left="313" w:hanging="282"/>
              <w:rPr>
                <w:rFonts w:ascii="Century Gothic" w:hAnsi="Century Gothic"/>
              </w:rPr>
            </w:pPr>
          </w:p>
          <w:p w14:paraId="37AB5F17" w14:textId="77777777" w:rsidR="00BE21EA" w:rsidRDefault="00BE21EA" w:rsidP="004C759D">
            <w:pPr>
              <w:ind w:left="313" w:hanging="282"/>
              <w:rPr>
                <w:rFonts w:ascii="Century Gothic" w:hAnsi="Century Gothic"/>
              </w:rPr>
            </w:pPr>
          </w:p>
          <w:p w14:paraId="751E382C" w14:textId="77777777" w:rsidR="00BE21EA" w:rsidRDefault="00BE21EA" w:rsidP="004C759D">
            <w:pPr>
              <w:ind w:left="313" w:hanging="282"/>
              <w:rPr>
                <w:rFonts w:ascii="Century Gothic" w:hAnsi="Century Gothic"/>
              </w:rPr>
            </w:pPr>
          </w:p>
          <w:p w14:paraId="642DA61E" w14:textId="77777777" w:rsidR="00BE21EA" w:rsidRDefault="00BE21EA" w:rsidP="004C759D">
            <w:pPr>
              <w:ind w:left="313" w:hanging="282"/>
              <w:rPr>
                <w:rFonts w:ascii="Century Gothic" w:hAnsi="Century Gothic"/>
              </w:rPr>
            </w:pPr>
          </w:p>
          <w:p w14:paraId="4213B50D" w14:textId="235DE52D" w:rsidR="00BE21EA" w:rsidRDefault="00BE21EA" w:rsidP="004C759D">
            <w:pPr>
              <w:ind w:left="313" w:hanging="282"/>
              <w:rPr>
                <w:rFonts w:ascii="Century Gothic" w:hAnsi="Century Gothic"/>
              </w:rPr>
            </w:pPr>
          </w:p>
        </w:tc>
      </w:tr>
      <w:tr w:rsidR="00B27ED6" w14:paraId="3DB2B499" w14:textId="77777777" w:rsidTr="00BE21EA">
        <w:trPr>
          <w:trHeight w:val="3300"/>
        </w:trPr>
        <w:tc>
          <w:tcPr>
            <w:tcW w:w="3483" w:type="dxa"/>
          </w:tcPr>
          <w:p w14:paraId="1A43A63B" w14:textId="373089F3" w:rsidR="00B27ED6" w:rsidRPr="004C759D" w:rsidRDefault="00B27ED6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Name 2 other types of sampling</w:t>
            </w:r>
          </w:p>
        </w:tc>
        <w:tc>
          <w:tcPr>
            <w:tcW w:w="3483" w:type="dxa"/>
          </w:tcPr>
          <w:p w14:paraId="304CD90F" w14:textId="016A6EC7" w:rsidR="00B27ED6" w:rsidRPr="004C759D" w:rsidRDefault="00B27ED6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What word describes a sample that is not representative?</w:t>
            </w:r>
          </w:p>
        </w:tc>
        <w:tc>
          <w:tcPr>
            <w:tcW w:w="3484" w:type="dxa"/>
          </w:tcPr>
          <w:p w14:paraId="74C3A46F" w14:textId="77777777" w:rsidR="00B27ED6" w:rsidRPr="004C759D" w:rsidRDefault="00B27ED6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What word means all the individuals you are considering?</w:t>
            </w:r>
          </w:p>
          <w:p w14:paraId="510E93EA" w14:textId="77777777" w:rsidR="00B27ED6" w:rsidRDefault="00B27ED6" w:rsidP="004C759D">
            <w:pPr>
              <w:ind w:left="313" w:hanging="282"/>
              <w:rPr>
                <w:rFonts w:ascii="Century Gothic" w:hAnsi="Century Gothic"/>
              </w:rPr>
            </w:pPr>
          </w:p>
          <w:p w14:paraId="0F2FF410" w14:textId="10881EB4" w:rsidR="00B27ED6" w:rsidRDefault="00B27ED6" w:rsidP="004C759D">
            <w:pPr>
              <w:ind w:left="313" w:hanging="282"/>
              <w:rPr>
                <w:rFonts w:ascii="Century Gothic" w:hAnsi="Century Gothic"/>
              </w:rPr>
            </w:pPr>
          </w:p>
        </w:tc>
      </w:tr>
      <w:tr w:rsidR="00B27ED6" w14:paraId="26C8074F" w14:textId="77777777" w:rsidTr="00BE21EA">
        <w:trPr>
          <w:trHeight w:val="3300"/>
        </w:trPr>
        <w:tc>
          <w:tcPr>
            <w:tcW w:w="3483" w:type="dxa"/>
          </w:tcPr>
          <w:p w14:paraId="0BC7208F" w14:textId="703808BB" w:rsidR="00B27ED6" w:rsidRPr="004C759D" w:rsidRDefault="005921DD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How do you find the median position of discrete data?</w:t>
            </w:r>
          </w:p>
        </w:tc>
        <w:tc>
          <w:tcPr>
            <w:tcW w:w="3483" w:type="dxa"/>
          </w:tcPr>
          <w:p w14:paraId="7138D2A8" w14:textId="5C15BE7C" w:rsidR="00B27ED6" w:rsidRPr="004C759D" w:rsidRDefault="005921DD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How do you find the lower and upper quartile positions of discrete data?</w:t>
            </w:r>
          </w:p>
        </w:tc>
        <w:tc>
          <w:tcPr>
            <w:tcW w:w="3484" w:type="dxa"/>
          </w:tcPr>
          <w:p w14:paraId="46F9F439" w14:textId="77777777" w:rsidR="00B27ED6" w:rsidRPr="004C759D" w:rsidRDefault="005921DD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How do you find the interquartile range?</w:t>
            </w:r>
          </w:p>
          <w:p w14:paraId="6DBF190E" w14:textId="77777777" w:rsidR="00BE21EA" w:rsidRDefault="00BE21EA" w:rsidP="004C759D">
            <w:pPr>
              <w:ind w:left="313" w:hanging="282"/>
              <w:rPr>
                <w:rFonts w:ascii="Century Gothic" w:hAnsi="Century Gothic"/>
              </w:rPr>
            </w:pPr>
          </w:p>
          <w:p w14:paraId="1359AF30" w14:textId="77777777" w:rsidR="00BE21EA" w:rsidRDefault="00BE21EA" w:rsidP="004C759D">
            <w:pPr>
              <w:ind w:left="313" w:hanging="282"/>
              <w:rPr>
                <w:rFonts w:ascii="Century Gothic" w:hAnsi="Century Gothic"/>
              </w:rPr>
            </w:pPr>
          </w:p>
          <w:p w14:paraId="5D6942FB" w14:textId="77777777" w:rsidR="00BE21EA" w:rsidRDefault="00BE21EA" w:rsidP="004C759D">
            <w:pPr>
              <w:ind w:left="313" w:hanging="282"/>
              <w:rPr>
                <w:rFonts w:ascii="Century Gothic" w:hAnsi="Century Gothic"/>
              </w:rPr>
            </w:pPr>
          </w:p>
          <w:p w14:paraId="47B06ABA" w14:textId="77777777" w:rsidR="00BE21EA" w:rsidRDefault="00BE21EA" w:rsidP="004C759D">
            <w:pPr>
              <w:ind w:left="313" w:hanging="282"/>
              <w:rPr>
                <w:rFonts w:ascii="Century Gothic" w:hAnsi="Century Gothic"/>
              </w:rPr>
            </w:pPr>
          </w:p>
          <w:p w14:paraId="23CC69AE" w14:textId="77777777" w:rsidR="00BE21EA" w:rsidRDefault="00BE21EA" w:rsidP="004C759D">
            <w:pPr>
              <w:ind w:left="313" w:hanging="282"/>
              <w:rPr>
                <w:rFonts w:ascii="Century Gothic" w:hAnsi="Century Gothic"/>
              </w:rPr>
            </w:pPr>
          </w:p>
          <w:p w14:paraId="1628CAAA" w14:textId="77777777" w:rsidR="00BE21EA" w:rsidRDefault="00BE21EA" w:rsidP="004C759D">
            <w:pPr>
              <w:ind w:left="313" w:hanging="282"/>
              <w:rPr>
                <w:rFonts w:ascii="Century Gothic" w:hAnsi="Century Gothic"/>
              </w:rPr>
            </w:pPr>
          </w:p>
          <w:p w14:paraId="5C0FBF5D" w14:textId="77777777" w:rsidR="00BE21EA" w:rsidRDefault="00BE21EA" w:rsidP="004C759D">
            <w:pPr>
              <w:ind w:left="313" w:hanging="282"/>
              <w:rPr>
                <w:rFonts w:ascii="Century Gothic" w:hAnsi="Century Gothic"/>
              </w:rPr>
            </w:pPr>
          </w:p>
          <w:p w14:paraId="59716CA3" w14:textId="77777777" w:rsidR="00BE21EA" w:rsidRDefault="00BE21EA" w:rsidP="004C759D">
            <w:pPr>
              <w:ind w:left="313" w:hanging="282"/>
              <w:rPr>
                <w:rFonts w:ascii="Century Gothic" w:hAnsi="Century Gothic"/>
              </w:rPr>
            </w:pPr>
          </w:p>
          <w:p w14:paraId="0D65E54F" w14:textId="77777777" w:rsidR="00BE21EA" w:rsidRDefault="00BE21EA" w:rsidP="004C759D">
            <w:pPr>
              <w:ind w:left="313" w:hanging="282"/>
              <w:rPr>
                <w:rFonts w:ascii="Century Gothic" w:hAnsi="Century Gothic"/>
              </w:rPr>
            </w:pPr>
          </w:p>
          <w:p w14:paraId="339C673A" w14:textId="77777777" w:rsidR="00BE21EA" w:rsidRDefault="00BE21EA" w:rsidP="004C759D">
            <w:pPr>
              <w:ind w:left="313" w:hanging="282"/>
              <w:rPr>
                <w:rFonts w:ascii="Century Gothic" w:hAnsi="Century Gothic"/>
              </w:rPr>
            </w:pPr>
          </w:p>
          <w:p w14:paraId="76DEB0C9" w14:textId="77777777" w:rsidR="00BE21EA" w:rsidRDefault="00BE21EA" w:rsidP="004C759D">
            <w:pPr>
              <w:ind w:left="313" w:hanging="282"/>
              <w:rPr>
                <w:rFonts w:ascii="Century Gothic" w:hAnsi="Century Gothic"/>
              </w:rPr>
            </w:pPr>
          </w:p>
          <w:p w14:paraId="2BF66687" w14:textId="1230D817" w:rsidR="00BE21EA" w:rsidRDefault="00BE21EA" w:rsidP="004C759D">
            <w:pPr>
              <w:ind w:left="313" w:hanging="282"/>
              <w:rPr>
                <w:rFonts w:ascii="Century Gothic" w:hAnsi="Century Gothic"/>
              </w:rPr>
            </w:pPr>
          </w:p>
        </w:tc>
      </w:tr>
      <w:tr w:rsidR="00B27ED6" w14:paraId="45CC1F6A" w14:textId="77777777" w:rsidTr="00BE21EA">
        <w:trPr>
          <w:trHeight w:val="3300"/>
        </w:trPr>
        <w:tc>
          <w:tcPr>
            <w:tcW w:w="3483" w:type="dxa"/>
          </w:tcPr>
          <w:p w14:paraId="62CD395D" w14:textId="7200273B" w:rsidR="00B27ED6" w:rsidRPr="004C759D" w:rsidRDefault="005921DD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lastRenderedPageBreak/>
              <w:t>How many digits do you select for the ‘leaf’ in a stem and leaf diagram?</w:t>
            </w:r>
          </w:p>
        </w:tc>
        <w:tc>
          <w:tcPr>
            <w:tcW w:w="3483" w:type="dxa"/>
          </w:tcPr>
          <w:p w14:paraId="761E928D" w14:textId="4E912476" w:rsidR="00B27ED6" w:rsidRPr="004C759D" w:rsidRDefault="005921DD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What do all stem and leaf diagrams need?</w:t>
            </w:r>
          </w:p>
        </w:tc>
        <w:tc>
          <w:tcPr>
            <w:tcW w:w="3484" w:type="dxa"/>
          </w:tcPr>
          <w:p w14:paraId="0DE92F66" w14:textId="5A6F3672" w:rsidR="00B27ED6" w:rsidRPr="004C759D" w:rsidRDefault="005921DD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How do you find the mean of grouped data?</w:t>
            </w:r>
          </w:p>
        </w:tc>
      </w:tr>
      <w:tr w:rsidR="00B27ED6" w14:paraId="285F0EF5" w14:textId="77777777" w:rsidTr="00BE21EA">
        <w:trPr>
          <w:trHeight w:val="3300"/>
        </w:trPr>
        <w:tc>
          <w:tcPr>
            <w:tcW w:w="3483" w:type="dxa"/>
          </w:tcPr>
          <w:p w14:paraId="42DE0AA9" w14:textId="51D630CC" w:rsidR="00B27ED6" w:rsidRPr="004C759D" w:rsidRDefault="005921DD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How do you find the standard deviation of a sample?</w:t>
            </w:r>
          </w:p>
        </w:tc>
        <w:tc>
          <w:tcPr>
            <w:tcW w:w="3483" w:type="dxa"/>
          </w:tcPr>
          <w:p w14:paraId="5B4BD779" w14:textId="6659B8C9" w:rsidR="00B27ED6" w:rsidRPr="004C759D" w:rsidRDefault="005921DD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What is cumulative frequency?</w:t>
            </w:r>
          </w:p>
        </w:tc>
        <w:tc>
          <w:tcPr>
            <w:tcW w:w="3484" w:type="dxa"/>
          </w:tcPr>
          <w:p w14:paraId="0796343F" w14:textId="2C5950E4" w:rsidR="00B27ED6" w:rsidRPr="004C759D" w:rsidRDefault="005921DD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What do you use to plot a cumulative frequency graph?</w:t>
            </w:r>
          </w:p>
        </w:tc>
      </w:tr>
      <w:tr w:rsidR="00B27ED6" w14:paraId="0BB19619" w14:textId="77777777" w:rsidTr="00BE21EA">
        <w:trPr>
          <w:trHeight w:val="3300"/>
        </w:trPr>
        <w:tc>
          <w:tcPr>
            <w:tcW w:w="3483" w:type="dxa"/>
          </w:tcPr>
          <w:p w14:paraId="61CD9E13" w14:textId="25127DC4" w:rsidR="00B27ED6" w:rsidRPr="004C759D" w:rsidRDefault="005921DD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How do you find the median and quartiles from a cumulative frequency graph?</w:t>
            </w:r>
          </w:p>
        </w:tc>
        <w:tc>
          <w:tcPr>
            <w:tcW w:w="3483" w:type="dxa"/>
          </w:tcPr>
          <w:p w14:paraId="28362D46" w14:textId="559FE611" w:rsidR="00B27ED6" w:rsidRPr="004C759D" w:rsidRDefault="005921DD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What are the 5 key points on a box plot – sketch one?</w:t>
            </w:r>
          </w:p>
        </w:tc>
        <w:tc>
          <w:tcPr>
            <w:tcW w:w="3484" w:type="dxa"/>
          </w:tcPr>
          <w:p w14:paraId="41739F43" w14:textId="20FAB054" w:rsidR="00B27ED6" w:rsidRPr="004C759D" w:rsidRDefault="005921DD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For what type of data would a histogram be a suitable representation?</w:t>
            </w:r>
          </w:p>
        </w:tc>
      </w:tr>
      <w:tr w:rsidR="00B27ED6" w14:paraId="0C217D20" w14:textId="77777777" w:rsidTr="00BE21EA">
        <w:trPr>
          <w:trHeight w:val="3300"/>
        </w:trPr>
        <w:tc>
          <w:tcPr>
            <w:tcW w:w="3483" w:type="dxa"/>
          </w:tcPr>
          <w:p w14:paraId="36D7FEDF" w14:textId="47067C35" w:rsidR="00B27ED6" w:rsidRPr="004C759D" w:rsidRDefault="005921DD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 xml:space="preserve">What represents the frequency on </w:t>
            </w:r>
            <w:r w:rsidR="00BE21EA" w:rsidRPr="004C759D">
              <w:rPr>
                <w:rFonts w:ascii="Century Gothic" w:hAnsi="Century Gothic"/>
              </w:rPr>
              <w:t>a histogram – how would you find it?</w:t>
            </w:r>
            <w:r w:rsidRPr="004C759D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3483" w:type="dxa"/>
          </w:tcPr>
          <w:p w14:paraId="175976EC" w14:textId="4B34AEA2" w:rsidR="00B27ED6" w:rsidRPr="004C759D" w:rsidRDefault="00BE21EA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What is the vertical scale on a histogram?</w:t>
            </w:r>
          </w:p>
        </w:tc>
        <w:tc>
          <w:tcPr>
            <w:tcW w:w="3484" w:type="dxa"/>
          </w:tcPr>
          <w:p w14:paraId="5E340144" w14:textId="41D2672B" w:rsidR="00B27ED6" w:rsidRPr="004C759D" w:rsidRDefault="00BE21EA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How do you find the height on a histogram?</w:t>
            </w:r>
          </w:p>
        </w:tc>
      </w:tr>
      <w:tr w:rsidR="00BE21EA" w14:paraId="2C17EE52" w14:textId="77777777" w:rsidTr="00BE21EA">
        <w:trPr>
          <w:trHeight w:val="2124"/>
        </w:trPr>
        <w:tc>
          <w:tcPr>
            <w:tcW w:w="10450" w:type="dxa"/>
            <w:gridSpan w:val="3"/>
          </w:tcPr>
          <w:p w14:paraId="3D2413CA" w14:textId="55A9B7A9" w:rsidR="00BE21EA" w:rsidRPr="004C759D" w:rsidRDefault="00BE21EA" w:rsidP="004C759D">
            <w:pPr>
              <w:pStyle w:val="ListParagraph"/>
              <w:numPr>
                <w:ilvl w:val="0"/>
                <w:numId w:val="1"/>
              </w:numPr>
              <w:ind w:left="313" w:hanging="282"/>
              <w:rPr>
                <w:rFonts w:ascii="Century Gothic" w:hAnsi="Century Gothic"/>
              </w:rPr>
            </w:pPr>
            <w:r w:rsidRPr="004C759D">
              <w:rPr>
                <w:rFonts w:ascii="Century Gothic" w:hAnsi="Century Gothic"/>
              </w:rPr>
              <w:t>When comparing data, what do you compare?</w:t>
            </w:r>
          </w:p>
        </w:tc>
      </w:tr>
    </w:tbl>
    <w:p w14:paraId="36F6E79C" w14:textId="77777777" w:rsidR="0008603C" w:rsidRPr="00361C30" w:rsidRDefault="00134AAE">
      <w:pPr>
        <w:rPr>
          <w:rFonts w:ascii="Century Gothic" w:hAnsi="Century Gothic"/>
        </w:rPr>
      </w:pPr>
    </w:p>
    <w:sectPr w:rsidR="0008603C" w:rsidRPr="00361C30" w:rsidSect="00361C30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025BF"/>
    <w:multiLevelType w:val="hybridMultilevel"/>
    <w:tmpl w:val="8992220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67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displayBackgroundShape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ED6"/>
    <w:rsid w:val="000455EF"/>
    <w:rsid w:val="00134AAE"/>
    <w:rsid w:val="00361C30"/>
    <w:rsid w:val="00466D43"/>
    <w:rsid w:val="004C759D"/>
    <w:rsid w:val="005921DD"/>
    <w:rsid w:val="009B0E82"/>
    <w:rsid w:val="00B27ED6"/>
    <w:rsid w:val="00BE21EA"/>
    <w:rsid w:val="00D60066"/>
    <w:rsid w:val="00E92B26"/>
    <w:rsid w:val="00F9004A"/>
    <w:rsid w:val="00FA7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D380B7"/>
  <w15:chartTrackingRefBased/>
  <w15:docId w15:val="{4722C66A-0A11-684A-A4E1-926676B71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7E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C75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NikTea/Library/Group%20Containers/UBF8T346G9.Office/User%20Content.localized/Templates.localized/A4%20Portrait%20Narrow%20CG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8d28c111-7384-4f2e-8b90-355fb875f53b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BA57D0E46F2147B73272B02F953F8C" ma:contentTypeVersion="6" ma:contentTypeDescription="Create a new document." ma:contentTypeScope="" ma:versionID="096c6716960702da833c09775a3b03d9">
  <xsd:schema xmlns:xsd="http://www.w3.org/2001/XMLSchema" xmlns:xs="http://www.w3.org/2001/XMLSchema" xmlns:p="http://schemas.microsoft.com/office/2006/metadata/properties" xmlns:ns2="354eeecc-9cd2-48d6-9adc-b32671786003" xmlns:ns3="8d28c111-7384-4f2e-8b90-355fb875f53b" targetNamespace="http://schemas.microsoft.com/office/2006/metadata/properties" ma:root="true" ma:fieldsID="4dbe5d58dfe979492f3b75f5b231293a" ns2:_="" ns3:_="">
    <xsd:import namespace="354eeecc-9cd2-48d6-9adc-b32671786003"/>
    <xsd:import namespace="8d28c111-7384-4f2e-8b90-355fb875f53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4eeecc-9cd2-48d6-9adc-b326717860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28c111-7384-4f2e-8b90-355fb875f53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3DF625C-39BE-4AD4-8A13-192D3F590D0C}">
  <ds:schemaRefs>
    <ds:schemaRef ds:uri="http://schemas.microsoft.com/office/2006/metadata/properties"/>
    <ds:schemaRef ds:uri="http://schemas.microsoft.com/office/infopath/2007/PartnerControls"/>
    <ds:schemaRef ds:uri="8d28c111-7384-4f2e-8b90-355fb875f53b"/>
  </ds:schemaRefs>
</ds:datastoreItem>
</file>

<file path=customXml/itemProps2.xml><?xml version="1.0" encoding="utf-8"?>
<ds:datastoreItem xmlns:ds="http://schemas.openxmlformats.org/officeDocument/2006/customXml" ds:itemID="{86477638-61A8-43C7-B721-7B3F0E9F8D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9D887A-250A-4E2E-A876-1AF8509D19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4eeecc-9cd2-48d6-9adc-b32671786003"/>
    <ds:schemaRef ds:uri="8d28c111-7384-4f2e-8b90-355fb875f5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 Portrait Narrow CG.dotx</Template>
  <TotalTime>1</TotalTime>
  <Pages>3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Mrs N Cooper</cp:lastModifiedBy>
  <cp:revision>2</cp:revision>
  <dcterms:created xsi:type="dcterms:W3CDTF">2022-04-19T18:54:00Z</dcterms:created>
  <dcterms:modified xsi:type="dcterms:W3CDTF">2022-04-19T18:54:00Z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0x0101006CBA57D0E46F2147B73272B02F953F8C</vt:lpwstr>
  </property>
  <property fmtid="{D5CDD505-2E9C-101B-9397-08002B2CF9AE}" pid="3" name="Order">
    <vt:r8>28200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ComplianceAssetId">
    <vt:lpwstr/>
  </property>
  <property fmtid="{D5CDD505-2E9C-101B-9397-08002B2CF9AE}" pid="11" name="TemplateUrl">
    <vt:lpwstr/>
  </property>
</Properties>
</file>